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06AD4" w14:textId="0FA58B50" w:rsidR="001A1C15" w:rsidRPr="00184210" w:rsidRDefault="001A1C15" w:rsidP="00184210">
      <w:pPr>
        <w:pStyle w:val="Nagwek1"/>
        <w:jc w:val="right"/>
        <w:rPr>
          <w:sz w:val="22"/>
          <w:szCs w:val="22"/>
        </w:rPr>
      </w:pPr>
      <w:r w:rsidRPr="00184210">
        <w:rPr>
          <w:sz w:val="22"/>
          <w:szCs w:val="22"/>
        </w:rPr>
        <w:t xml:space="preserve">Załącznik nr </w:t>
      </w:r>
      <w:r w:rsidR="00073A29" w:rsidRPr="00184210">
        <w:rPr>
          <w:sz w:val="22"/>
          <w:szCs w:val="22"/>
        </w:rPr>
        <w:t>3</w:t>
      </w:r>
    </w:p>
    <w:p w14:paraId="728F3682" w14:textId="77777777" w:rsidR="001A1C15" w:rsidRPr="00184210" w:rsidRDefault="001A1C15" w:rsidP="00184210">
      <w:pPr>
        <w:rPr>
          <w:sz w:val="22"/>
          <w:szCs w:val="22"/>
        </w:rPr>
      </w:pPr>
    </w:p>
    <w:p w14:paraId="7B2AFDDA" w14:textId="77777777" w:rsidR="001A1C15" w:rsidRPr="00184210" w:rsidRDefault="001A1C15" w:rsidP="00184210">
      <w:pPr>
        <w:pStyle w:val="Nagwek1"/>
        <w:rPr>
          <w:sz w:val="22"/>
          <w:szCs w:val="22"/>
        </w:rPr>
      </w:pPr>
      <w:r w:rsidRPr="00184210">
        <w:rPr>
          <w:sz w:val="22"/>
          <w:szCs w:val="22"/>
        </w:rPr>
        <w:t>WZÓR UMOWY O ŚWIADCZENIE USŁUG</w:t>
      </w:r>
    </w:p>
    <w:p w14:paraId="3B59924D" w14:textId="77777777" w:rsidR="001A1C15" w:rsidRPr="00184210" w:rsidRDefault="001A1C15" w:rsidP="00184210">
      <w:pPr>
        <w:jc w:val="center"/>
        <w:rPr>
          <w:b/>
          <w:i/>
          <w:sz w:val="22"/>
          <w:szCs w:val="22"/>
        </w:rPr>
      </w:pPr>
      <w:r w:rsidRPr="00184210">
        <w:rPr>
          <w:b/>
          <w:i/>
          <w:sz w:val="22"/>
          <w:szCs w:val="22"/>
        </w:rPr>
        <w:t>Ostateczna treść umowy może ulec zmianie w zakresie niezmieniającym istotnych postanowień wzoru umowy i SWZ.</w:t>
      </w:r>
    </w:p>
    <w:p w14:paraId="764E626B" w14:textId="77777777" w:rsidR="001A1C15" w:rsidRPr="00184210" w:rsidRDefault="001A1C15" w:rsidP="00184210">
      <w:pPr>
        <w:jc w:val="both"/>
        <w:rPr>
          <w:sz w:val="22"/>
          <w:szCs w:val="22"/>
        </w:rPr>
      </w:pPr>
    </w:p>
    <w:p w14:paraId="3822A9E5" w14:textId="77777777" w:rsidR="001A1C15" w:rsidRPr="00184210" w:rsidRDefault="001A1C15" w:rsidP="00184210">
      <w:pPr>
        <w:jc w:val="both"/>
        <w:rPr>
          <w:sz w:val="22"/>
          <w:szCs w:val="22"/>
        </w:rPr>
      </w:pPr>
    </w:p>
    <w:p w14:paraId="38A60196" w14:textId="48C7BEB0" w:rsidR="001A1C15" w:rsidRPr="00184210" w:rsidRDefault="001A1C15" w:rsidP="00184210">
      <w:pPr>
        <w:pStyle w:val="Tekstpodstawowy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Zawarta  w Krakowie w wyniku przeprowadzonego postępowania o zamówienie publiczne w trybie </w:t>
      </w:r>
      <w:r w:rsidR="001577C5" w:rsidRPr="00184210">
        <w:rPr>
          <w:sz w:val="22"/>
          <w:szCs w:val="22"/>
        </w:rPr>
        <w:t>podstawowym bez negocjacji</w:t>
      </w:r>
      <w:r w:rsidR="00184210">
        <w:rPr>
          <w:sz w:val="22"/>
          <w:szCs w:val="22"/>
        </w:rPr>
        <w:t xml:space="preserve">, </w:t>
      </w:r>
      <w:r w:rsidRPr="00184210">
        <w:rPr>
          <w:sz w:val="22"/>
          <w:szCs w:val="22"/>
        </w:rPr>
        <w:t>pomiędzy:</w:t>
      </w:r>
    </w:p>
    <w:p w14:paraId="38B458D2" w14:textId="5677A279" w:rsidR="001A1C15" w:rsidRPr="00184210" w:rsidRDefault="001A1C15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b/>
          <w:sz w:val="22"/>
          <w:szCs w:val="22"/>
        </w:rPr>
        <w:t xml:space="preserve">Akademia Górniczo </w:t>
      </w:r>
      <w:r w:rsidR="00184210" w:rsidRPr="00184210">
        <w:rPr>
          <w:b/>
          <w:sz w:val="22"/>
          <w:szCs w:val="22"/>
        </w:rPr>
        <w:t>–</w:t>
      </w:r>
      <w:r w:rsidRPr="00184210">
        <w:rPr>
          <w:b/>
          <w:sz w:val="22"/>
          <w:szCs w:val="22"/>
        </w:rPr>
        <w:t xml:space="preserve"> Hutnicza</w:t>
      </w:r>
      <w:r w:rsidR="00184210" w:rsidRPr="00184210">
        <w:rPr>
          <w:b/>
          <w:sz w:val="22"/>
          <w:szCs w:val="22"/>
        </w:rPr>
        <w:t xml:space="preserve"> </w:t>
      </w:r>
      <w:r w:rsidRPr="00184210">
        <w:rPr>
          <w:b/>
          <w:sz w:val="22"/>
          <w:szCs w:val="22"/>
        </w:rPr>
        <w:t>im. Stanisława Staszica w Krakowie</w:t>
      </w:r>
      <w:r w:rsidR="00184210" w:rsidRPr="00184210">
        <w:rPr>
          <w:b/>
          <w:sz w:val="22"/>
          <w:szCs w:val="22"/>
        </w:rPr>
        <w:t xml:space="preserve"> </w:t>
      </w:r>
      <w:r w:rsidRPr="00184210">
        <w:rPr>
          <w:b/>
          <w:sz w:val="22"/>
          <w:szCs w:val="22"/>
        </w:rPr>
        <w:t>al. Mickiewicza 30</w:t>
      </w:r>
      <w:r w:rsidR="00184210" w:rsidRPr="00184210">
        <w:rPr>
          <w:b/>
          <w:sz w:val="22"/>
          <w:szCs w:val="22"/>
        </w:rPr>
        <w:t>, 30-059 Kraków, Wydawnictwa AGH</w:t>
      </w:r>
    </w:p>
    <w:p w14:paraId="79C0390B" w14:textId="77777777" w:rsidR="001A1C15" w:rsidRPr="00184210" w:rsidRDefault="001A1C15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reprezentowana przez:</w:t>
      </w:r>
    </w:p>
    <w:p w14:paraId="5E594325" w14:textId="1D09C6C4" w:rsidR="001A1C15" w:rsidRPr="00184210" w:rsidRDefault="00184210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Dyrektora Wydawnictw AGH………..</w:t>
      </w:r>
      <w:r w:rsidR="001A1C15" w:rsidRPr="00184210">
        <w:rPr>
          <w:sz w:val="22"/>
          <w:szCs w:val="22"/>
        </w:rPr>
        <w:t xml:space="preserve"> </w:t>
      </w:r>
    </w:p>
    <w:p w14:paraId="2619C7C2" w14:textId="77777777" w:rsidR="001A1C15" w:rsidRPr="00184210" w:rsidRDefault="001A1C15" w:rsidP="00184210">
      <w:pPr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zwaną dalej </w:t>
      </w:r>
      <w:r w:rsidRPr="00184210">
        <w:rPr>
          <w:b/>
          <w:sz w:val="22"/>
          <w:szCs w:val="22"/>
        </w:rPr>
        <w:t>ZLECENIODAWCĄ</w:t>
      </w:r>
    </w:p>
    <w:p w14:paraId="46111E4A" w14:textId="77777777" w:rsidR="001A1C15" w:rsidRPr="00184210" w:rsidRDefault="001A1C15" w:rsidP="00184210">
      <w:pPr>
        <w:jc w:val="both"/>
        <w:rPr>
          <w:sz w:val="22"/>
          <w:szCs w:val="22"/>
        </w:rPr>
      </w:pPr>
      <w:r w:rsidRPr="00184210">
        <w:rPr>
          <w:sz w:val="22"/>
          <w:szCs w:val="22"/>
        </w:rPr>
        <w:t>a</w:t>
      </w:r>
    </w:p>
    <w:p w14:paraId="19C3DB4C" w14:textId="31EB3177" w:rsidR="001A1C15" w:rsidRPr="00184210" w:rsidRDefault="001A1C15" w:rsidP="00184210">
      <w:pPr>
        <w:pStyle w:val="Tekstpodstawowy"/>
        <w:rPr>
          <w:sz w:val="22"/>
          <w:szCs w:val="22"/>
        </w:rPr>
      </w:pPr>
      <w:r w:rsidRPr="00184210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09C0A0FE" w14:textId="77777777" w:rsidR="001A1C15" w:rsidRPr="00184210" w:rsidRDefault="001A1C15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/nazwa i siedziba firmy lub osoby prowadzącej działalność gospodarczą oraz jej adres/. </w:t>
      </w:r>
    </w:p>
    <w:p w14:paraId="3DECF475" w14:textId="77777777" w:rsidR="001A1C15" w:rsidRPr="00184210" w:rsidRDefault="001A1C15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reprezentowaną przez:</w:t>
      </w:r>
    </w:p>
    <w:p w14:paraId="466B1195" w14:textId="77777777" w:rsidR="001A1C15" w:rsidRPr="00184210" w:rsidRDefault="001A1C15" w:rsidP="00184210">
      <w:pPr>
        <w:pStyle w:val="Tekstpodstawowy"/>
        <w:ind w:right="-47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148E5C3F" w14:textId="77777777" w:rsidR="001A1C15" w:rsidRPr="00184210" w:rsidRDefault="001A1C15" w:rsidP="00184210">
      <w:pPr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zwanym dalej </w:t>
      </w:r>
      <w:r w:rsidRPr="00184210">
        <w:rPr>
          <w:b/>
          <w:sz w:val="22"/>
          <w:szCs w:val="22"/>
        </w:rPr>
        <w:t>ZLECENIOBIORCĄ</w:t>
      </w:r>
    </w:p>
    <w:p w14:paraId="34758B91" w14:textId="77777777" w:rsidR="001A1C15" w:rsidRPr="00184210" w:rsidRDefault="001A1C15" w:rsidP="00184210">
      <w:pPr>
        <w:jc w:val="both"/>
        <w:rPr>
          <w:sz w:val="22"/>
          <w:szCs w:val="22"/>
        </w:rPr>
      </w:pPr>
    </w:p>
    <w:p w14:paraId="1C7819BD" w14:textId="77777777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1</w:t>
      </w:r>
    </w:p>
    <w:p w14:paraId="468015E4" w14:textId="77777777" w:rsidR="001A1C15" w:rsidRPr="00184210" w:rsidRDefault="001A1C15" w:rsidP="00184210">
      <w:pPr>
        <w:pStyle w:val="Tekstpodstawowy"/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1. Zleceniodawca powierza, a Zleceniobiorca przyjmuje do wykonania skład komputerowy </w:t>
      </w:r>
      <w:r w:rsidRPr="00184210">
        <w:rPr>
          <w:sz w:val="22"/>
          <w:szCs w:val="22"/>
        </w:rPr>
        <w:br/>
        <w:t>i komputerowe opracowanie rysunków do pozycji wydawniczych, w których wzory, tabele i rysunki stanowią ………… ……. objętości książki wraz z przygotowaniem plików do druku.</w:t>
      </w:r>
    </w:p>
    <w:p w14:paraId="3AD4A871" w14:textId="77777777" w:rsidR="001A1C15" w:rsidRPr="00184210" w:rsidRDefault="001A1C15" w:rsidP="00184210">
      <w:pPr>
        <w:pStyle w:val="Tekstpodstawowy"/>
        <w:rPr>
          <w:sz w:val="22"/>
          <w:szCs w:val="22"/>
        </w:rPr>
      </w:pPr>
      <w:r w:rsidRPr="00184210">
        <w:rPr>
          <w:sz w:val="22"/>
          <w:szCs w:val="22"/>
        </w:rPr>
        <w:t xml:space="preserve">2. Zakres zlecenia obejmuje: </w:t>
      </w:r>
    </w:p>
    <w:p w14:paraId="66DC2D17" w14:textId="15F3903C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14:paraId="27BAA772" w14:textId="54C59800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Naniesienie wszystkich korekt redakcyjnych i autorskich.</w:t>
      </w:r>
    </w:p>
    <w:p w14:paraId="3EB67CF5" w14:textId="7E8EC85A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Wykonanie korekty wewnętrznej przez Zleceniobiorcę, tj. sprawdzenie zgodności </w:t>
      </w:r>
      <w:r w:rsidR="00B034BD" w:rsidRPr="00184210">
        <w:rPr>
          <w:sz w:val="22"/>
          <w:szCs w:val="22"/>
        </w:rPr>
        <w:t xml:space="preserve">pliku </w:t>
      </w:r>
      <w:r w:rsidRPr="00184210">
        <w:rPr>
          <w:sz w:val="22"/>
          <w:szCs w:val="22"/>
        </w:rPr>
        <w:t>z materiałem autorskim i opracowaniem edytorskim.</w:t>
      </w:r>
    </w:p>
    <w:p w14:paraId="79E493D9" w14:textId="46A92CB1" w:rsidR="001577C5" w:rsidRPr="00184210" w:rsidRDefault="00B034BD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Na prośbę Zleceniodawcy p</w:t>
      </w:r>
      <w:r w:rsidR="001577C5" w:rsidRPr="00184210">
        <w:rPr>
          <w:sz w:val="22"/>
          <w:szCs w:val="22"/>
        </w:rPr>
        <w:t>rzygotowanie wydruków do korekt redakcyjnych i autorskich. Zleceniobiorca zobowiązany jest przygotować wydruki dobrej jakości (nie w trybie ekonomicznym drukarki).</w:t>
      </w:r>
    </w:p>
    <w:p w14:paraId="5108EBA9" w14:textId="77777777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Do każdej podstawy korektowej Zleceniobiorca zobowiązany jest dostarczyć plik PDF.</w:t>
      </w:r>
    </w:p>
    <w:p w14:paraId="5E4587BD" w14:textId="77777777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Rewizje wybranych stron.</w:t>
      </w:r>
    </w:p>
    <w:p w14:paraId="2C75333B" w14:textId="6588F511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Przygotowanie PDF-u do druku (pliki kompozytowe, paleta barw CMYK, rozdzielczość obrazów 300 </w:t>
      </w:r>
      <w:proofErr w:type="spellStart"/>
      <w:r w:rsidRPr="00184210">
        <w:rPr>
          <w:sz w:val="22"/>
          <w:szCs w:val="22"/>
        </w:rPr>
        <w:t>dpi</w:t>
      </w:r>
      <w:proofErr w:type="spellEnd"/>
      <w:r w:rsidRPr="00184210">
        <w:rPr>
          <w:sz w:val="22"/>
          <w:szCs w:val="22"/>
        </w:rPr>
        <w:t>, format netto)</w:t>
      </w:r>
      <w:r w:rsidR="00B034BD" w:rsidRPr="00184210">
        <w:rPr>
          <w:sz w:val="22"/>
          <w:szCs w:val="22"/>
        </w:rPr>
        <w:t>.</w:t>
      </w:r>
    </w:p>
    <w:p w14:paraId="273B228C" w14:textId="77777777" w:rsidR="001577C5" w:rsidRPr="00184210" w:rsidRDefault="001577C5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4A55758B" w14:textId="32A7C70E" w:rsidR="001577C5" w:rsidRPr="00184210" w:rsidRDefault="00B034BD" w:rsidP="00184210">
      <w:pPr>
        <w:numPr>
          <w:ilvl w:val="0"/>
          <w:numId w:val="25"/>
        </w:numPr>
        <w:tabs>
          <w:tab w:val="left" w:pos="720"/>
        </w:tabs>
        <w:spacing w:after="120"/>
        <w:contextualSpacing/>
        <w:jc w:val="both"/>
        <w:rPr>
          <w:sz w:val="22"/>
          <w:szCs w:val="22"/>
        </w:rPr>
      </w:pPr>
      <w:r w:rsidRPr="00184210">
        <w:rPr>
          <w:sz w:val="22"/>
          <w:szCs w:val="22"/>
        </w:rPr>
        <w:t>Realizacja zlecenia oznacza przesyłanie w wersji elektronicznej kolejnych korekt (lub dostarczanie do siedziby Zamawiającego wydruków - jeśli Zleceniodawca o nie poprosi - wraz z podstawą) oraz na etapie końcowym przekazanie Zamawiającemu pliku PDF do druku, a także plików źródłowych do wykonanego PDF-</w:t>
      </w:r>
      <w:proofErr w:type="spellStart"/>
      <w:r w:rsidRPr="00184210">
        <w:rPr>
          <w:sz w:val="22"/>
          <w:szCs w:val="22"/>
        </w:rPr>
        <w:t>u</w:t>
      </w:r>
      <w:r w:rsidR="001577C5" w:rsidRPr="00184210">
        <w:rPr>
          <w:sz w:val="22"/>
          <w:szCs w:val="22"/>
        </w:rPr>
        <w:t>Zleceniobiorca</w:t>
      </w:r>
      <w:proofErr w:type="spellEnd"/>
      <w:r w:rsidR="001577C5" w:rsidRPr="00184210">
        <w:rPr>
          <w:sz w:val="22"/>
          <w:szCs w:val="22"/>
        </w:rPr>
        <w:t xml:space="preserve"> jest zobowiązany dostarczać wydruki, korekty i pliki we wskazanych terminach do siedziby Zleceniodawcy w godzinach jego pracy (pn.–pt. </w:t>
      </w:r>
      <w:r w:rsidR="00312449" w:rsidRPr="00184210">
        <w:rPr>
          <w:sz w:val="22"/>
          <w:szCs w:val="22"/>
        </w:rPr>
        <w:t>0</w:t>
      </w:r>
      <w:r w:rsidR="001577C5" w:rsidRPr="00184210">
        <w:rPr>
          <w:sz w:val="22"/>
          <w:szCs w:val="22"/>
        </w:rPr>
        <w:t>9</w:t>
      </w:r>
      <w:r w:rsidR="00312449" w:rsidRPr="00184210">
        <w:rPr>
          <w:sz w:val="22"/>
          <w:szCs w:val="22"/>
        </w:rPr>
        <w:t>:</w:t>
      </w:r>
      <w:r w:rsidR="001577C5" w:rsidRPr="00184210">
        <w:rPr>
          <w:sz w:val="22"/>
          <w:szCs w:val="22"/>
        </w:rPr>
        <w:t>00–15</w:t>
      </w:r>
      <w:r w:rsidR="00312449" w:rsidRPr="00184210">
        <w:rPr>
          <w:sz w:val="22"/>
          <w:szCs w:val="22"/>
        </w:rPr>
        <w:t>:</w:t>
      </w:r>
      <w:r w:rsidR="001577C5" w:rsidRPr="00184210">
        <w:rPr>
          <w:sz w:val="22"/>
          <w:szCs w:val="22"/>
        </w:rPr>
        <w:t>00).</w:t>
      </w:r>
    </w:p>
    <w:p w14:paraId="2E3EAAF1" w14:textId="77777777" w:rsidR="001577C5" w:rsidRPr="00184210" w:rsidRDefault="001577C5" w:rsidP="00184210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rFonts w:eastAsia="Calibri"/>
          <w:sz w:val="22"/>
          <w:szCs w:val="22"/>
          <w:lang w:eastAsia="en-US"/>
        </w:rPr>
        <w:t>Decyzja o przystąpieniu do wykonania PDF-u następuje po zaakceptowaniu ostatniej korekty przez autora i Zleceniodawcę.</w:t>
      </w:r>
    </w:p>
    <w:p w14:paraId="3530BA4A" w14:textId="77777777" w:rsidR="00F9002D" w:rsidRPr="00184210" w:rsidRDefault="001577C5" w:rsidP="00184210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sz w:val="22"/>
          <w:szCs w:val="22"/>
        </w:rPr>
        <w:t>Zleceniobiorca zobowiązany jest przekazać Zleceniodawcy plik źródłowy do wykonanego PDF-u.</w:t>
      </w:r>
    </w:p>
    <w:p w14:paraId="29678173" w14:textId="77777777" w:rsidR="00F9002D" w:rsidRPr="00184210" w:rsidRDefault="001577C5" w:rsidP="00184210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sz w:val="22"/>
          <w:szCs w:val="22"/>
        </w:rPr>
        <w:t>W</w:t>
      </w:r>
      <w:r w:rsidR="00F9002D" w:rsidRPr="00184210">
        <w:rPr>
          <w:sz w:val="22"/>
          <w:szCs w:val="22"/>
        </w:rPr>
        <w:tab/>
        <w:t xml:space="preserve"> </w:t>
      </w:r>
      <w:r w:rsidRPr="00184210">
        <w:rPr>
          <w:sz w:val="22"/>
          <w:szCs w:val="22"/>
        </w:rPr>
        <w:t xml:space="preserve">przypadku składu czasopism wymagane jest zachowanie identycznego </w:t>
      </w:r>
      <w:r w:rsidRPr="00184210">
        <w:rPr>
          <w:sz w:val="22"/>
          <w:szCs w:val="22"/>
        </w:rPr>
        <w:br/>
        <w:t xml:space="preserve">z poprzednimi zeszytami stylu składu (kolumny, czcionki, style </w:t>
      </w:r>
      <w:proofErr w:type="spellStart"/>
      <w:r w:rsidRPr="00184210">
        <w:rPr>
          <w:sz w:val="22"/>
          <w:szCs w:val="22"/>
        </w:rPr>
        <w:t>akapitowania</w:t>
      </w:r>
      <w:proofErr w:type="spellEnd"/>
      <w:r w:rsidRPr="00184210">
        <w:rPr>
          <w:sz w:val="22"/>
          <w:szCs w:val="22"/>
        </w:rPr>
        <w:t xml:space="preserve"> itp.). </w:t>
      </w:r>
      <w:r w:rsidR="00F9002D" w:rsidRPr="00184210">
        <w:rPr>
          <w:rFonts w:eastAsia="Calibri"/>
          <w:sz w:val="22"/>
          <w:szCs w:val="22"/>
          <w:lang w:eastAsia="en-US"/>
        </w:rPr>
        <w:t xml:space="preserve">Zleceniobiorca </w:t>
      </w:r>
      <w:r w:rsidRPr="00184210">
        <w:rPr>
          <w:sz w:val="22"/>
          <w:szCs w:val="22"/>
        </w:rPr>
        <w:t xml:space="preserve">zobowiązany jest przygotować oprócz pliku PDF do druku również pliki do wydania internetowego z aktywnymi </w:t>
      </w:r>
      <w:proofErr w:type="spellStart"/>
      <w:r w:rsidRPr="00184210">
        <w:rPr>
          <w:sz w:val="22"/>
          <w:szCs w:val="22"/>
        </w:rPr>
        <w:t>hiperlinkami</w:t>
      </w:r>
      <w:proofErr w:type="spellEnd"/>
      <w:r w:rsidRPr="00184210">
        <w:rPr>
          <w:sz w:val="22"/>
          <w:szCs w:val="22"/>
        </w:rPr>
        <w:t xml:space="preserve"> (DOI, adresy e-mailowe, adresy stron WWW). </w:t>
      </w:r>
    </w:p>
    <w:p w14:paraId="02DDE715" w14:textId="77777777" w:rsidR="00F9002D" w:rsidRPr="00184210" w:rsidRDefault="001577C5" w:rsidP="00184210">
      <w:pPr>
        <w:pStyle w:val="Akapitzlist"/>
        <w:numPr>
          <w:ilvl w:val="0"/>
          <w:numId w:val="28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sz w:val="22"/>
          <w:szCs w:val="22"/>
        </w:rPr>
        <w:lastRenderedPageBreak/>
        <w:t>W przypadku składu utworu, do którego nie ma zapisu elektronicznego, będzie stosowany współczynnik zwiększający o 20% cenę składu za 1 AW.</w:t>
      </w:r>
    </w:p>
    <w:p w14:paraId="5A1B52C5" w14:textId="77777777" w:rsidR="00332D48" w:rsidRPr="00184210" w:rsidRDefault="001577C5" w:rsidP="00184210">
      <w:pPr>
        <w:pStyle w:val="Akapitzlist"/>
        <w:numPr>
          <w:ilvl w:val="0"/>
          <w:numId w:val="28"/>
        </w:numPr>
        <w:autoSpaceDN w:val="0"/>
        <w:spacing w:after="160"/>
        <w:ind w:left="284" w:hanging="284"/>
        <w:jc w:val="both"/>
        <w:rPr>
          <w:rFonts w:eastAsia="Calibri"/>
          <w:bCs/>
          <w:sz w:val="22"/>
          <w:szCs w:val="22"/>
          <w:lang w:eastAsia="en-US"/>
        </w:rPr>
      </w:pPr>
      <w:r w:rsidRPr="00184210">
        <w:rPr>
          <w:sz w:val="22"/>
          <w:szCs w:val="22"/>
        </w:rPr>
        <w:t xml:space="preserve">Do wybranych pozycji, na życzenie </w:t>
      </w:r>
      <w:r w:rsidR="00F9002D" w:rsidRPr="00184210">
        <w:rPr>
          <w:sz w:val="22"/>
          <w:szCs w:val="22"/>
        </w:rPr>
        <w:t>Zleceniodawcy</w:t>
      </w:r>
      <w:r w:rsidRPr="00184210">
        <w:rPr>
          <w:sz w:val="22"/>
          <w:szCs w:val="22"/>
        </w:rPr>
        <w:t xml:space="preserve">, </w:t>
      </w:r>
      <w:r w:rsidR="00F9002D" w:rsidRPr="00184210">
        <w:rPr>
          <w:rFonts w:eastAsia="Calibri"/>
          <w:sz w:val="22"/>
          <w:szCs w:val="22"/>
          <w:lang w:eastAsia="en-US"/>
        </w:rPr>
        <w:t xml:space="preserve">Zleceniobiorca </w:t>
      </w:r>
      <w:r w:rsidRPr="00184210">
        <w:rPr>
          <w:sz w:val="22"/>
          <w:szCs w:val="22"/>
        </w:rPr>
        <w:t>zobowiązany jest przygotować, oprócz PDF-ów do druku, PDF-y do Internetu (bez paserów i innych znaków dla drukarni, bez kodowania uniemożliwiającego przeszukiwanie i konwersję do formatu EPUB, rozmiar maks. 400 MB).</w:t>
      </w:r>
    </w:p>
    <w:p w14:paraId="2CC0583D" w14:textId="0671E2ED" w:rsidR="00B034BD" w:rsidRPr="00184210" w:rsidRDefault="00B034BD" w:rsidP="00184210">
      <w:pPr>
        <w:pStyle w:val="Akapitzlist"/>
        <w:numPr>
          <w:ilvl w:val="0"/>
          <w:numId w:val="28"/>
        </w:numPr>
        <w:autoSpaceDN w:val="0"/>
        <w:spacing w:after="160"/>
        <w:ind w:left="284" w:hanging="284"/>
        <w:jc w:val="both"/>
        <w:rPr>
          <w:rFonts w:eastAsia="Calibri"/>
          <w:bCs/>
          <w:sz w:val="22"/>
          <w:szCs w:val="22"/>
          <w:lang w:eastAsia="en-US"/>
        </w:rPr>
      </w:pPr>
      <w:r w:rsidRPr="00184210">
        <w:rPr>
          <w:rFonts w:eastAsia="Calibri"/>
          <w:bCs/>
          <w:sz w:val="22"/>
          <w:szCs w:val="22"/>
          <w:lang w:eastAsia="en-US"/>
        </w:rPr>
        <w:t>Czas realizacji jest liczony od momentu poinformowania Wykonawcy przez Zamawiającego, że materiały są gotowe do odbioru (w przypadku materiałów w wersji papierowej) lub od momentu przesłania przez Zamawiającego materiałów do Wykonawcy drogą elektroniczną, do momentu dostarczenia przez Wykonawcę materiałów (wraz z podstawą korektową) do siedziby Zamawiającego (w przypadku materiałów w wersji papierowej) lub przesłania przez Wykonawcę materiałów drogą elektroniczną do Zleceniodawcy. Odbiór materiałów drogą elektroniczną musi być potwierdzony zarówno przez Wykonawcę jak i Zamawiającego.</w:t>
      </w:r>
    </w:p>
    <w:p w14:paraId="3D95DD29" w14:textId="77777777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2</w:t>
      </w:r>
    </w:p>
    <w:p w14:paraId="3952561F" w14:textId="77777777" w:rsidR="001A1C15" w:rsidRPr="00184210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1. Umowa zostaje zawarta na okres 12 miesięcy od  daty podpisania umowy.</w:t>
      </w:r>
    </w:p>
    <w:p w14:paraId="26BEB024" w14:textId="77777777" w:rsidR="009E1539" w:rsidRPr="00184210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2. </w:t>
      </w:r>
      <w:r w:rsidR="009E1539" w:rsidRPr="00184210">
        <w:rPr>
          <w:sz w:val="22"/>
          <w:szCs w:val="22"/>
        </w:rPr>
        <w:t>Przedmiot umowy zlecany będzie sukcesywnie w miarę potrzeby w czasie trwania umowy.</w:t>
      </w:r>
    </w:p>
    <w:p w14:paraId="42D8A00C" w14:textId="62D544E0" w:rsidR="005A1ADF" w:rsidRPr="00184210" w:rsidRDefault="009E1539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3. </w:t>
      </w:r>
      <w:r w:rsidR="005E0A0A" w:rsidRPr="00184210">
        <w:rPr>
          <w:sz w:val="22"/>
          <w:szCs w:val="22"/>
        </w:rPr>
        <w:tab/>
      </w:r>
      <w:r w:rsidR="005A1ADF" w:rsidRPr="00184210">
        <w:rPr>
          <w:rFonts w:eastAsia="Calibri"/>
          <w:sz w:val="22"/>
          <w:szCs w:val="22"/>
          <w:lang w:eastAsia="en-US"/>
        </w:rPr>
        <w:t xml:space="preserve">Zleceniodawca </w:t>
      </w:r>
      <w:r w:rsidR="005A1ADF" w:rsidRPr="00184210">
        <w:rPr>
          <w:sz w:val="22"/>
          <w:szCs w:val="22"/>
        </w:rPr>
        <w:t xml:space="preserve">każdorazowo prześle materiały do opracowania lub poinformuje o konieczności ich odbioru, na podstawie których </w:t>
      </w:r>
      <w:bookmarkStart w:id="0" w:name="_Hlk107297758"/>
      <w:r w:rsidR="005A1ADF" w:rsidRPr="00184210">
        <w:rPr>
          <w:rFonts w:eastAsia="Calibri"/>
          <w:sz w:val="22"/>
          <w:szCs w:val="22"/>
          <w:lang w:eastAsia="en-US"/>
        </w:rPr>
        <w:t>Zleceniobiorca</w:t>
      </w:r>
      <w:bookmarkEnd w:id="0"/>
      <w:r w:rsidR="005A1ADF" w:rsidRPr="00184210">
        <w:rPr>
          <w:rFonts w:eastAsia="Calibri"/>
          <w:sz w:val="22"/>
          <w:szCs w:val="22"/>
          <w:lang w:eastAsia="en-US"/>
        </w:rPr>
        <w:t xml:space="preserve"> </w:t>
      </w:r>
      <w:r w:rsidR="005A1ADF" w:rsidRPr="00184210">
        <w:rPr>
          <w:sz w:val="22"/>
          <w:szCs w:val="22"/>
        </w:rPr>
        <w:t xml:space="preserve">wykona przedmiot zamówienia. W przypadku plików przesyłanych elektronicznie </w:t>
      </w:r>
      <w:r w:rsidR="005A1ADF" w:rsidRPr="00184210">
        <w:rPr>
          <w:rFonts w:eastAsia="Calibri"/>
          <w:sz w:val="22"/>
          <w:szCs w:val="22"/>
          <w:lang w:eastAsia="en-US"/>
        </w:rPr>
        <w:t xml:space="preserve">Zleceniobiorca </w:t>
      </w:r>
      <w:r w:rsidR="005A1ADF" w:rsidRPr="00184210">
        <w:rPr>
          <w:sz w:val="22"/>
          <w:szCs w:val="22"/>
        </w:rPr>
        <w:t>prze</w:t>
      </w:r>
      <w:r w:rsidR="00E2093C" w:rsidRPr="00184210">
        <w:rPr>
          <w:sz w:val="22"/>
          <w:szCs w:val="22"/>
        </w:rPr>
        <w:t>śle</w:t>
      </w:r>
      <w:r w:rsidR="005A1ADF" w:rsidRPr="00184210">
        <w:rPr>
          <w:sz w:val="22"/>
          <w:szCs w:val="22"/>
        </w:rPr>
        <w:t xml:space="preserve"> w ciągu 24 godzin mail potwierdzający odebranie ww. materiałów.</w:t>
      </w:r>
    </w:p>
    <w:p w14:paraId="757F0A07" w14:textId="2F1CCC62" w:rsidR="009E1539" w:rsidRPr="00184210" w:rsidRDefault="005A1ADF" w:rsidP="00184210">
      <w:pPr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sz w:val="22"/>
          <w:szCs w:val="22"/>
        </w:rPr>
        <w:t xml:space="preserve">4. </w:t>
      </w:r>
      <w:r w:rsidRPr="00184210">
        <w:rPr>
          <w:rFonts w:eastAsia="Calibri"/>
          <w:sz w:val="22"/>
          <w:szCs w:val="22"/>
          <w:lang w:eastAsia="en-US"/>
        </w:rPr>
        <w:t xml:space="preserve">Zleceniobiorca </w:t>
      </w:r>
      <w:r w:rsidR="00B034BD" w:rsidRPr="00184210">
        <w:rPr>
          <w:sz w:val="22"/>
          <w:szCs w:val="22"/>
        </w:rPr>
        <w:t xml:space="preserve">zobowiązany jest odebrać materiały przeznaczone do składu (których nie można wysłać pocztą elektroniczną) do godziny 12.00 następnego dnia roboczego. W przypadku plików przesyłanych elektronicznie Zleceniobiorca, w ciągu </w:t>
      </w:r>
      <w:r w:rsidR="00B23D3A">
        <w:rPr>
          <w:sz w:val="22"/>
          <w:szCs w:val="22"/>
        </w:rPr>
        <w:t>24</w:t>
      </w:r>
      <w:r w:rsidR="00B034BD" w:rsidRPr="00184210">
        <w:rPr>
          <w:sz w:val="22"/>
          <w:szCs w:val="22"/>
        </w:rPr>
        <w:t xml:space="preserve"> godzin,  musi przesłać mail potwierdzający odebranie ww. materiałów</w:t>
      </w:r>
      <w:r w:rsidR="00332D48" w:rsidRPr="00184210">
        <w:rPr>
          <w:rFonts w:eastAsia="Calibri"/>
          <w:sz w:val="22"/>
          <w:szCs w:val="22"/>
          <w:lang w:eastAsia="en-US"/>
        </w:rPr>
        <w:t>.</w:t>
      </w:r>
    </w:p>
    <w:p w14:paraId="25B09C17" w14:textId="77777777" w:rsidR="001A1C15" w:rsidRPr="00184210" w:rsidRDefault="005E0A0A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5</w:t>
      </w:r>
      <w:r w:rsidR="001A1C15" w:rsidRPr="00184210">
        <w:rPr>
          <w:sz w:val="22"/>
          <w:szCs w:val="22"/>
        </w:rPr>
        <w:t xml:space="preserve">. Termin realizacji każdorazowego zlecenia do </w:t>
      </w:r>
      <w:r w:rsidR="00264632" w:rsidRPr="00184210">
        <w:rPr>
          <w:sz w:val="22"/>
          <w:szCs w:val="22"/>
        </w:rPr>
        <w:t>pierwszej</w:t>
      </w:r>
      <w:r w:rsidR="001A1C15" w:rsidRPr="00184210">
        <w:rPr>
          <w:sz w:val="22"/>
          <w:szCs w:val="22"/>
        </w:rPr>
        <w:t xml:space="preserve"> korekty w przypadku:</w:t>
      </w:r>
    </w:p>
    <w:p w14:paraId="0360E76A" w14:textId="16ED3AEF" w:rsidR="001A1C15" w:rsidRPr="00184210" w:rsidRDefault="001A1C15" w:rsidP="00184210">
      <w:pPr>
        <w:ind w:left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- opracowania edytorskiego wykonanego w pliku - do …. dni roboczych dla pozycji o obj. 10 AW, dla pozycji o obj. </w:t>
      </w:r>
      <w:r w:rsidR="00BA314F">
        <w:rPr>
          <w:sz w:val="22"/>
          <w:szCs w:val="22"/>
        </w:rPr>
        <w:t xml:space="preserve">powyżej </w:t>
      </w:r>
      <w:r w:rsidRPr="00184210">
        <w:rPr>
          <w:sz w:val="22"/>
          <w:szCs w:val="22"/>
        </w:rPr>
        <w:t xml:space="preserve">10 do 30 AW do ….. dni roboczych, a prace o obj. powyżej 30 AW w terminie powyżej </w:t>
      </w:r>
      <w:r w:rsidR="005A1ADF" w:rsidRPr="00184210">
        <w:rPr>
          <w:sz w:val="22"/>
          <w:szCs w:val="22"/>
        </w:rPr>
        <w:t>…</w:t>
      </w:r>
      <w:r w:rsidRPr="00184210">
        <w:rPr>
          <w:sz w:val="22"/>
          <w:szCs w:val="22"/>
        </w:rPr>
        <w:t xml:space="preserve"> dni roboczych, </w:t>
      </w:r>
      <w:bookmarkStart w:id="1" w:name="_Hlk108434438"/>
      <w:r w:rsidR="005A1ADF" w:rsidRPr="00184210">
        <w:rPr>
          <w:sz w:val="22"/>
          <w:szCs w:val="22"/>
        </w:rPr>
        <w:t xml:space="preserve">uzgodnionym między </w:t>
      </w:r>
      <w:r w:rsidRPr="00184210">
        <w:rPr>
          <w:sz w:val="22"/>
          <w:szCs w:val="22"/>
        </w:rPr>
        <w:t>Zleceniodaw</w:t>
      </w:r>
      <w:r w:rsidR="005A1ADF" w:rsidRPr="00184210">
        <w:rPr>
          <w:sz w:val="22"/>
          <w:szCs w:val="22"/>
        </w:rPr>
        <w:t>cą a Zleceniobiorcą</w:t>
      </w:r>
      <w:bookmarkEnd w:id="1"/>
      <w:r w:rsidRPr="00184210">
        <w:rPr>
          <w:sz w:val="22"/>
          <w:szCs w:val="22"/>
        </w:rPr>
        <w:t>.</w:t>
      </w:r>
    </w:p>
    <w:p w14:paraId="379A84CE" w14:textId="55EABD59" w:rsidR="001A1C15" w:rsidRPr="00184210" w:rsidRDefault="001A1C15" w:rsidP="00184210">
      <w:pPr>
        <w:ind w:left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- opracowania edytorskiego wykonanego na wydruku autorskim - do ….. dni roboczych dla pozycji o obj. 10 AW, dla pozycji o obj. </w:t>
      </w:r>
      <w:r w:rsidR="00DE288D">
        <w:rPr>
          <w:sz w:val="22"/>
          <w:szCs w:val="22"/>
        </w:rPr>
        <w:t>powyżej</w:t>
      </w:r>
      <w:r w:rsidR="00DE288D" w:rsidRPr="00184210">
        <w:rPr>
          <w:sz w:val="22"/>
          <w:szCs w:val="22"/>
        </w:rPr>
        <w:t xml:space="preserve"> </w:t>
      </w:r>
      <w:r w:rsidRPr="00184210">
        <w:rPr>
          <w:sz w:val="22"/>
          <w:szCs w:val="22"/>
        </w:rPr>
        <w:t xml:space="preserve">10 do 30 AW do ….. dni roboczych, a prace o obj. powyżej 30 AW, w terminie powyżej </w:t>
      </w:r>
      <w:r w:rsidR="005A1ADF" w:rsidRPr="00184210">
        <w:rPr>
          <w:sz w:val="22"/>
          <w:szCs w:val="22"/>
        </w:rPr>
        <w:t>…</w:t>
      </w:r>
      <w:r w:rsidRPr="00184210">
        <w:rPr>
          <w:sz w:val="22"/>
          <w:szCs w:val="22"/>
        </w:rPr>
        <w:t xml:space="preserve"> dni roboczych, </w:t>
      </w:r>
      <w:r w:rsidR="005A1ADF" w:rsidRPr="00184210">
        <w:rPr>
          <w:sz w:val="22"/>
          <w:szCs w:val="22"/>
        </w:rPr>
        <w:t>uzgodnionym między Zleceniodawcą a Zleceniobiorcą</w:t>
      </w:r>
      <w:r w:rsidRPr="00184210">
        <w:rPr>
          <w:sz w:val="22"/>
          <w:szCs w:val="22"/>
        </w:rPr>
        <w:t>.</w:t>
      </w:r>
    </w:p>
    <w:p w14:paraId="3DE5AEA0" w14:textId="6C318656" w:rsidR="001A1C15" w:rsidRPr="00184210" w:rsidRDefault="005E0A0A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6</w:t>
      </w:r>
      <w:r w:rsidR="001A1C15" w:rsidRPr="00184210">
        <w:rPr>
          <w:sz w:val="22"/>
          <w:szCs w:val="22"/>
        </w:rPr>
        <w:t>. Termin wykonania pierwszej i drugiej korekty dla pozycji o obj. do 10 AW do …….. dni roboczych, a dla pozycji powyżej 10 AW do …….. dni roboczych</w:t>
      </w:r>
      <w:r w:rsidR="005A1ADF" w:rsidRPr="00184210">
        <w:rPr>
          <w:sz w:val="22"/>
          <w:szCs w:val="22"/>
        </w:rPr>
        <w:t xml:space="preserve">, </w:t>
      </w:r>
      <w:bookmarkStart w:id="2" w:name="_Hlk108434554"/>
      <w:r w:rsidR="005A1ADF" w:rsidRPr="00184210">
        <w:rPr>
          <w:sz w:val="22"/>
          <w:szCs w:val="22"/>
        </w:rPr>
        <w:t>liczone od dnia dostarczenia plików do Zleceniobiorcy</w:t>
      </w:r>
    </w:p>
    <w:bookmarkEnd w:id="2"/>
    <w:p w14:paraId="2F68F729" w14:textId="10FC7082" w:rsidR="001A1C15" w:rsidRPr="00184210" w:rsidRDefault="005E0A0A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7</w:t>
      </w:r>
      <w:r w:rsidR="001A1C15" w:rsidRPr="00184210">
        <w:rPr>
          <w:sz w:val="22"/>
          <w:szCs w:val="22"/>
        </w:rPr>
        <w:t>. Termin wykonania rewizji wybranych stron: do …… dni roboczych dla pozycji o obj. do 10 AW, a dla pozycji powyżej 10 AW do ………. dni roboczych</w:t>
      </w:r>
      <w:r w:rsidR="00E2093C" w:rsidRPr="00184210">
        <w:rPr>
          <w:sz w:val="22"/>
          <w:szCs w:val="22"/>
        </w:rPr>
        <w:t>, liczone od dnia dostarczenia plików do Zleceniobiorcy.</w:t>
      </w:r>
    </w:p>
    <w:p w14:paraId="68DE9ADC" w14:textId="543B1B17" w:rsidR="001A1C15" w:rsidRPr="00184210" w:rsidRDefault="005E0A0A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8</w:t>
      </w:r>
      <w:r w:rsidR="001A1C15" w:rsidRPr="00184210">
        <w:rPr>
          <w:sz w:val="22"/>
          <w:szCs w:val="22"/>
        </w:rPr>
        <w:t>. Termin wykonania PDF-u do druku - do 2 dni roboczych</w:t>
      </w:r>
      <w:r w:rsidR="00E2093C" w:rsidRPr="00184210">
        <w:rPr>
          <w:sz w:val="22"/>
          <w:szCs w:val="22"/>
        </w:rPr>
        <w:t>, liczone od dnia dostarczenia plików do Zleceniobiorcy.</w:t>
      </w:r>
      <w:r w:rsidR="001A1C15" w:rsidRPr="00184210">
        <w:rPr>
          <w:sz w:val="22"/>
          <w:szCs w:val="22"/>
        </w:rPr>
        <w:t xml:space="preserve"> </w:t>
      </w:r>
      <w:r w:rsidR="00264632" w:rsidRPr="00184210">
        <w:rPr>
          <w:sz w:val="22"/>
          <w:szCs w:val="22"/>
        </w:rPr>
        <w:t xml:space="preserve">- </w:t>
      </w:r>
      <w:r w:rsidR="00790370" w:rsidRPr="00184210">
        <w:rPr>
          <w:sz w:val="22"/>
          <w:szCs w:val="22"/>
        </w:rPr>
        <w:t xml:space="preserve">pliki kompozytowe, paleta barw CMYK, rozdzielczość obrazów 300 </w:t>
      </w:r>
      <w:proofErr w:type="spellStart"/>
      <w:r w:rsidR="00790370" w:rsidRPr="00184210">
        <w:rPr>
          <w:sz w:val="22"/>
          <w:szCs w:val="22"/>
        </w:rPr>
        <w:t>dpi</w:t>
      </w:r>
      <w:proofErr w:type="spellEnd"/>
      <w:r w:rsidR="00790370" w:rsidRPr="00184210">
        <w:rPr>
          <w:sz w:val="22"/>
          <w:szCs w:val="22"/>
        </w:rPr>
        <w:t>, format netto</w:t>
      </w:r>
      <w:r w:rsidR="001A1C15" w:rsidRPr="00184210">
        <w:rPr>
          <w:sz w:val="22"/>
          <w:szCs w:val="22"/>
        </w:rPr>
        <w:t xml:space="preserve">. </w:t>
      </w:r>
    </w:p>
    <w:p w14:paraId="3EE7E840" w14:textId="77777777" w:rsidR="001A1C15" w:rsidRPr="00184210" w:rsidRDefault="001A1C15" w:rsidP="00184210">
      <w:pPr>
        <w:jc w:val="both"/>
        <w:rPr>
          <w:sz w:val="22"/>
          <w:szCs w:val="22"/>
        </w:rPr>
      </w:pPr>
    </w:p>
    <w:p w14:paraId="61C5C287" w14:textId="77777777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3</w:t>
      </w:r>
    </w:p>
    <w:p w14:paraId="7AC4A8BB" w14:textId="1D2E7A93" w:rsidR="001A1C15" w:rsidRPr="00184210" w:rsidRDefault="001A1C15" w:rsidP="00184210">
      <w:pPr>
        <w:ind w:left="284" w:hanging="284"/>
        <w:jc w:val="both"/>
        <w:rPr>
          <w:i/>
          <w:sz w:val="22"/>
          <w:szCs w:val="22"/>
        </w:rPr>
      </w:pPr>
      <w:r w:rsidRPr="00184210">
        <w:rPr>
          <w:sz w:val="22"/>
          <w:szCs w:val="22"/>
        </w:rPr>
        <w:t xml:space="preserve">1. Wartość umowy nie może przekroczyć </w:t>
      </w:r>
      <w:bookmarkStart w:id="3" w:name="_Hlk107299200"/>
      <w:bookmarkStart w:id="4" w:name="_Hlk125718445"/>
      <w:r w:rsidR="00191955" w:rsidRPr="00184210">
        <w:rPr>
          <w:b/>
          <w:sz w:val="22"/>
          <w:szCs w:val="22"/>
        </w:rPr>
        <w:t>15</w:t>
      </w:r>
      <w:r w:rsidR="005E0A0A" w:rsidRPr="00184210">
        <w:rPr>
          <w:b/>
          <w:sz w:val="22"/>
          <w:szCs w:val="22"/>
        </w:rPr>
        <w:t>.000,00</w:t>
      </w:r>
      <w:r w:rsidRPr="00184210">
        <w:rPr>
          <w:b/>
          <w:sz w:val="22"/>
          <w:szCs w:val="22"/>
        </w:rPr>
        <w:t xml:space="preserve"> zł brutto </w:t>
      </w:r>
      <w:bookmarkEnd w:id="3"/>
      <w:r w:rsidR="00191955" w:rsidRPr="00184210">
        <w:rPr>
          <w:i/>
          <w:sz w:val="22"/>
          <w:szCs w:val="22"/>
        </w:rPr>
        <w:t>(dot. zad. 1</w:t>
      </w:r>
      <w:r w:rsidR="00191955" w:rsidRPr="00184210">
        <w:rPr>
          <w:sz w:val="22"/>
          <w:szCs w:val="22"/>
        </w:rPr>
        <w:t>),</w:t>
      </w:r>
      <w:r w:rsidR="00191955" w:rsidRPr="00184210">
        <w:rPr>
          <w:i/>
          <w:sz w:val="22"/>
          <w:szCs w:val="22"/>
        </w:rPr>
        <w:t xml:space="preserve"> </w:t>
      </w:r>
      <w:r w:rsidR="00191955" w:rsidRPr="00184210">
        <w:rPr>
          <w:b/>
          <w:sz w:val="22"/>
          <w:szCs w:val="22"/>
        </w:rPr>
        <w:t>20.000,00 zł brutto</w:t>
      </w:r>
      <w:r w:rsidR="00191955" w:rsidRPr="00184210">
        <w:rPr>
          <w:i/>
          <w:sz w:val="22"/>
          <w:szCs w:val="22"/>
        </w:rPr>
        <w:t xml:space="preserve"> (dot. zad. 2), </w:t>
      </w:r>
      <w:r w:rsidR="00191955" w:rsidRPr="00184210">
        <w:rPr>
          <w:b/>
          <w:sz w:val="22"/>
          <w:szCs w:val="22"/>
        </w:rPr>
        <w:t>35.000,00 zł brutto</w:t>
      </w:r>
      <w:r w:rsidR="00191955" w:rsidRPr="00184210">
        <w:rPr>
          <w:i/>
          <w:sz w:val="22"/>
          <w:szCs w:val="22"/>
        </w:rPr>
        <w:t xml:space="preserve"> (dot. zad. 3)</w:t>
      </w:r>
      <w:bookmarkEnd w:id="4"/>
    </w:p>
    <w:p w14:paraId="6589F927" w14:textId="77777777" w:rsidR="001A1C15" w:rsidRPr="00184210" w:rsidRDefault="001A1C15" w:rsidP="00184210">
      <w:pPr>
        <w:jc w:val="both"/>
        <w:rPr>
          <w:sz w:val="22"/>
          <w:szCs w:val="22"/>
        </w:rPr>
      </w:pPr>
      <w:r w:rsidRPr="00184210">
        <w:rPr>
          <w:sz w:val="22"/>
          <w:szCs w:val="22"/>
        </w:rPr>
        <w:t>2. Zapłata wynagrodzenia nastąpi za faktycznie wykonane zlecenia.</w:t>
      </w:r>
    </w:p>
    <w:p w14:paraId="79284AAB" w14:textId="49A5958F" w:rsidR="001A1C15" w:rsidRPr="00184210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693F7625" w14:textId="42A45796" w:rsidR="00A8393F" w:rsidRPr="00184210" w:rsidRDefault="00A8393F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4. Niniejsza umowa wygasa z upływem czasu jej trwania bez względu  na stopień wykorzystania kwoty zawartej umowy lub z dniem wyczerpania środków, o których mowa w § 3 ust. 1. </w:t>
      </w:r>
    </w:p>
    <w:p w14:paraId="4A928B8D" w14:textId="790E546B" w:rsidR="001A1C15" w:rsidRPr="00184210" w:rsidRDefault="00A8393F" w:rsidP="00184210">
      <w:pPr>
        <w:ind w:left="284" w:hanging="284"/>
        <w:jc w:val="both"/>
        <w:rPr>
          <w:i/>
          <w:sz w:val="22"/>
          <w:szCs w:val="22"/>
        </w:rPr>
      </w:pPr>
      <w:r w:rsidRPr="00184210">
        <w:rPr>
          <w:sz w:val="22"/>
          <w:szCs w:val="22"/>
        </w:rPr>
        <w:t>5</w:t>
      </w:r>
      <w:r w:rsidR="001A1C15" w:rsidRPr="00184210">
        <w:rPr>
          <w:sz w:val="22"/>
          <w:szCs w:val="22"/>
        </w:rPr>
        <w:t xml:space="preserve">. Niniejsza umowa nie stanowi gwarancji zlecenia usług na łączną kwotę </w:t>
      </w:r>
      <w:r w:rsidR="00191955" w:rsidRPr="00184210">
        <w:rPr>
          <w:sz w:val="22"/>
          <w:szCs w:val="22"/>
        </w:rPr>
        <w:t>15.000,00 zł brutto (dot. zad. 1), 20.000,00 zł brutto (dot. zad. 2), 35.000,00 zł brutto (dot. zad. 3)</w:t>
      </w:r>
    </w:p>
    <w:p w14:paraId="73006EE5" w14:textId="70C53179" w:rsidR="001A1C15" w:rsidRPr="00184210" w:rsidRDefault="00A8393F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6</w:t>
      </w:r>
      <w:r w:rsidR="001A1C15" w:rsidRPr="00184210">
        <w:rPr>
          <w:sz w:val="22"/>
          <w:szCs w:val="22"/>
        </w:rPr>
        <w:t xml:space="preserve">. Jeżeli w trakcie trwania umowy zlecone usługi nie wyczerpią wartości określonej w § 3 ust.1 to Zleceniobiorcy nie  przysługują z tego powodu żadne roszczenia względem </w:t>
      </w:r>
      <w:r w:rsidR="009E1539" w:rsidRPr="00184210">
        <w:rPr>
          <w:sz w:val="22"/>
          <w:szCs w:val="22"/>
        </w:rPr>
        <w:t>Zleceniodawcy</w:t>
      </w:r>
      <w:r w:rsidR="001A1C15" w:rsidRPr="00184210">
        <w:rPr>
          <w:sz w:val="22"/>
          <w:szCs w:val="22"/>
        </w:rPr>
        <w:t xml:space="preserve">. </w:t>
      </w:r>
    </w:p>
    <w:p w14:paraId="72AB3CC0" w14:textId="43E78436" w:rsidR="001A1C15" w:rsidRPr="00184210" w:rsidRDefault="00A8393F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7</w:t>
      </w:r>
      <w:r w:rsidR="001A1C15" w:rsidRPr="00184210">
        <w:rPr>
          <w:sz w:val="22"/>
          <w:szCs w:val="22"/>
        </w:rPr>
        <w:t>. Minimalna gwarantowana kwota zamówienia wyniesie 40% kwoty umownej pod warunkiem, że czas realizacji umowy obejmie cały okres umowy.</w:t>
      </w:r>
    </w:p>
    <w:p w14:paraId="1185952E" w14:textId="77777777" w:rsidR="00184210" w:rsidRDefault="00184210" w:rsidP="00184210">
      <w:pPr>
        <w:jc w:val="center"/>
        <w:rPr>
          <w:sz w:val="22"/>
          <w:szCs w:val="22"/>
        </w:rPr>
      </w:pPr>
    </w:p>
    <w:p w14:paraId="64544FA5" w14:textId="32F2391B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4</w:t>
      </w:r>
    </w:p>
    <w:p w14:paraId="1180558B" w14:textId="77777777" w:rsidR="001A1C15" w:rsidRPr="00184210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035E7EDB" w14:textId="77777777" w:rsidR="001A1C15" w:rsidRPr="00184210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lastRenderedPageBreak/>
        <w:t xml:space="preserve">2. </w:t>
      </w:r>
      <w:r w:rsidR="00264632" w:rsidRPr="00184210">
        <w:rPr>
          <w:sz w:val="22"/>
          <w:szCs w:val="22"/>
        </w:rPr>
        <w:tab/>
        <w:t>Zapłata wynagrodzenia nastąpi przelewem na rachunek Zleceniobiorcy zawarty na dzień zlecenia przelewu w wykazie podmiotów o których mowa w art. 96b ust. 1) Ustawy o podatku od towarów i usług.</w:t>
      </w:r>
    </w:p>
    <w:p w14:paraId="5B35445D" w14:textId="77777777" w:rsidR="001A1C15" w:rsidRPr="00184210" w:rsidRDefault="001A1C15" w:rsidP="00184210">
      <w:pPr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3. </w:t>
      </w:r>
      <w:r w:rsidR="00D10C1B" w:rsidRPr="00184210">
        <w:rPr>
          <w:sz w:val="22"/>
          <w:szCs w:val="22"/>
        </w:rPr>
        <w:tab/>
      </w:r>
      <w:r w:rsidRPr="00184210">
        <w:rPr>
          <w:sz w:val="22"/>
          <w:szCs w:val="22"/>
        </w:rPr>
        <w:t xml:space="preserve">Strony postanawiają, że zapłata następuje w dniu obciążenia rachunku bankowego Zleceniodawcy. </w:t>
      </w:r>
    </w:p>
    <w:p w14:paraId="258C9574" w14:textId="7ED985AB" w:rsidR="001A1C15" w:rsidRDefault="001A1C15" w:rsidP="00184210">
      <w:pPr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4. </w:t>
      </w:r>
      <w:r w:rsidR="00D10C1B" w:rsidRPr="00184210">
        <w:rPr>
          <w:sz w:val="22"/>
          <w:szCs w:val="22"/>
        </w:rPr>
        <w:tab/>
      </w:r>
      <w:r w:rsidRPr="00184210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699B25EE" w14:textId="77777777" w:rsidR="00B23D3A" w:rsidRDefault="00B23D3A" w:rsidP="00B23D3A">
      <w:pPr>
        <w:ind w:left="284" w:hanging="284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5.  Wykonawca zapłaci na rzecz Zamawiającego karę umowną w wysokości 10% całkowitego wynagrodzenia, w przypadku odstąpienia od umowy przez Wykonawcę lub  Zamawiającego z winy Wykonawcy.</w:t>
      </w:r>
    </w:p>
    <w:p w14:paraId="000B1DB1" w14:textId="77777777" w:rsidR="00B23D3A" w:rsidRDefault="00B23D3A" w:rsidP="00B23D3A">
      <w:pPr>
        <w:ind w:left="284" w:hanging="284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6. Zamawiający zapłaci na rzecz Wykonawcy karę umowną w wysokości 10% całkowitego wynagrodzenia, w przypadku odstąpienia od umowy przez Wykonawcę lub  Zamawiającego z winy Zamawiającego.</w:t>
      </w:r>
    </w:p>
    <w:p w14:paraId="457EB6F0" w14:textId="77777777" w:rsidR="00B23D3A" w:rsidRDefault="00B23D3A" w:rsidP="00B23D3A">
      <w:pPr>
        <w:ind w:left="284" w:hanging="284"/>
        <w:jc w:val="both"/>
        <w:rPr>
          <w:iCs/>
          <w:sz w:val="22"/>
          <w:szCs w:val="22"/>
        </w:rPr>
      </w:pPr>
      <w:r>
        <w:rPr>
          <w:kern w:val="2"/>
          <w:sz w:val="22"/>
          <w:szCs w:val="22"/>
        </w:rPr>
        <w:t xml:space="preserve">7. Wykonawca zapłaci Zamawiającemu karę umową </w:t>
      </w:r>
      <w:r>
        <w:rPr>
          <w:sz w:val="22"/>
          <w:szCs w:val="22"/>
        </w:rPr>
        <w:t>w przypadku braku zapłaty lub nieterminowej zapłaty wynagrodzenia należnego podwykonawcom z tytułu zmiany wysokości wynagrodzenia, o której mowa w § 8 umowy – w wysokości 10% zmiany wynagrodzenia, dokonanej w wyniku waloryzacji.</w:t>
      </w:r>
    </w:p>
    <w:p w14:paraId="293CF267" w14:textId="77777777" w:rsidR="00B23D3A" w:rsidRDefault="00B23D3A" w:rsidP="00B23D3A">
      <w:pPr>
        <w:ind w:left="284" w:hanging="284"/>
        <w:jc w:val="both"/>
        <w:rPr>
          <w:iCs/>
          <w:sz w:val="22"/>
          <w:szCs w:val="22"/>
        </w:rPr>
      </w:pPr>
      <w:r>
        <w:rPr>
          <w:rFonts w:eastAsia="Arial Unicode MS"/>
          <w:sz w:val="22"/>
          <w:szCs w:val="22"/>
        </w:rPr>
        <w:t>8. Jeżeli kary umowne nie pokryją rzeczywistej szkody Zamawiającego, to przysługuje mu prawo żądania odszkodowania na zasadach ogólnych Kodeksu cywilnego.</w:t>
      </w:r>
    </w:p>
    <w:p w14:paraId="222C1909" w14:textId="77777777" w:rsidR="00B23D3A" w:rsidRDefault="00B23D3A" w:rsidP="00B23D3A">
      <w:pPr>
        <w:tabs>
          <w:tab w:val="left" w:pos="355"/>
        </w:tabs>
        <w:suppressAutoHyphens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9. Łączna maksymalna wysokość kar umownych, których mogą dochodzić Strony nie może przekroczyć 20% maksymalnego wynagrodzenia brutto, o którym mowa w § 3 ust. 1 umowy.</w:t>
      </w:r>
    </w:p>
    <w:p w14:paraId="1D4E4BAC" w14:textId="77777777" w:rsidR="001A1C15" w:rsidRPr="00184210" w:rsidRDefault="001A1C15" w:rsidP="00184210">
      <w:pPr>
        <w:jc w:val="center"/>
        <w:rPr>
          <w:sz w:val="22"/>
          <w:szCs w:val="22"/>
        </w:rPr>
      </w:pPr>
    </w:p>
    <w:p w14:paraId="5FB9D8BA" w14:textId="77777777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5</w:t>
      </w:r>
    </w:p>
    <w:p w14:paraId="209BF387" w14:textId="77777777" w:rsidR="00B23D3A" w:rsidRDefault="00B23D3A" w:rsidP="00B23D3A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14:paraId="19DA481B" w14:textId="77777777" w:rsidR="00B23D3A" w:rsidRDefault="00B23D3A" w:rsidP="00B23D3A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Wykonawca zapłaci Zamawiającemu kary umowne: </w:t>
      </w:r>
    </w:p>
    <w:p w14:paraId="355D9C75" w14:textId="77777777" w:rsidR="00B23D3A" w:rsidRDefault="00B23D3A" w:rsidP="00B23D3A">
      <w:pPr>
        <w:pStyle w:val="Akapitzlist"/>
        <w:numPr>
          <w:ilvl w:val="0"/>
          <w:numId w:val="21"/>
        </w:numPr>
        <w:tabs>
          <w:tab w:val="clear" w:pos="1435"/>
          <w:tab w:val="num" w:pos="1134"/>
        </w:tabs>
        <w:ind w:left="709" w:hanging="283"/>
        <w:jc w:val="both"/>
      </w:pPr>
      <w:r w:rsidRPr="00B23D3A">
        <w:t xml:space="preserve">za zwłokę w wykonaniu zleconych każdorazowo prac, w wysokości </w:t>
      </w:r>
      <w:r w:rsidRPr="00B23D3A">
        <w:rPr>
          <w:b/>
        </w:rPr>
        <w:t>5%</w:t>
      </w:r>
      <w:r w:rsidRPr="00B23D3A">
        <w:t xml:space="preserve"> ich wartości, za każdy dzień zwłoki liczony od dnia, w którym prace miały być wykonane;</w:t>
      </w:r>
      <w:bookmarkStart w:id="5" w:name="_GoBack"/>
      <w:bookmarkEnd w:id="5"/>
    </w:p>
    <w:p w14:paraId="171D5830" w14:textId="33F411DA" w:rsidR="00B23D3A" w:rsidRPr="00B23D3A" w:rsidRDefault="00B23D3A" w:rsidP="00B23D3A">
      <w:pPr>
        <w:pStyle w:val="Akapitzlist"/>
        <w:numPr>
          <w:ilvl w:val="0"/>
          <w:numId w:val="21"/>
        </w:numPr>
        <w:tabs>
          <w:tab w:val="clear" w:pos="1435"/>
          <w:tab w:val="num" w:pos="1134"/>
        </w:tabs>
        <w:ind w:left="709" w:hanging="283"/>
        <w:jc w:val="both"/>
      </w:pPr>
      <w:r w:rsidRPr="00B23D3A">
        <w:t xml:space="preserve"> z tytułu wypowiedzenia umowy z winy Wykonawcy wysokości </w:t>
      </w:r>
      <w:r w:rsidRPr="00B23D3A">
        <w:rPr>
          <w:b/>
        </w:rPr>
        <w:t>10%</w:t>
      </w:r>
      <w:r w:rsidRPr="00B23D3A">
        <w:t xml:space="preserve"> wynagrodzenia określonego w § 3 ust. 1.</w:t>
      </w:r>
    </w:p>
    <w:p w14:paraId="5BCCE17C" w14:textId="77777777" w:rsidR="00B23D3A" w:rsidRDefault="00B23D3A" w:rsidP="00B23D3A">
      <w:pPr>
        <w:tabs>
          <w:tab w:val="center" w:pos="4536"/>
          <w:tab w:val="right" w:pos="9072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3. Zamawiający potrąci Wykonawcy kary umowne odliczając je od kwoty wystawionej na  fakturze VAT.</w:t>
      </w:r>
    </w:p>
    <w:p w14:paraId="5DF326CA" w14:textId="77777777" w:rsidR="00B23D3A" w:rsidRDefault="00B23D3A" w:rsidP="00B23D3A">
      <w:pPr>
        <w:tabs>
          <w:tab w:val="center" w:pos="4536"/>
          <w:tab w:val="right" w:pos="9072"/>
        </w:tabs>
        <w:ind w:left="284" w:hanging="284"/>
        <w:jc w:val="both"/>
        <w:rPr>
          <w:sz w:val="32"/>
          <w:szCs w:val="24"/>
        </w:rPr>
      </w:pPr>
      <w:r>
        <w:rPr>
          <w:sz w:val="22"/>
          <w:szCs w:val="18"/>
        </w:rPr>
        <w:t>4. Zastrzeżenia co do kar umownych pozostają w mocy w całości lub w części, pomimo oświadczenia o odstąpieniu od umowy.</w:t>
      </w:r>
    </w:p>
    <w:p w14:paraId="5423FDEE" w14:textId="77777777" w:rsidR="00B23D3A" w:rsidRDefault="00B23D3A" w:rsidP="00B23D3A">
      <w:pPr>
        <w:pStyle w:val="Tekstpodstawowy"/>
        <w:spacing w:line="276" w:lineRule="auto"/>
        <w:ind w:right="-47"/>
        <w:jc w:val="both"/>
        <w:rPr>
          <w:sz w:val="22"/>
          <w:szCs w:val="18"/>
        </w:rPr>
      </w:pPr>
      <w:r>
        <w:rPr>
          <w:sz w:val="22"/>
          <w:szCs w:val="18"/>
        </w:rPr>
        <w:t>5. Kara umowna będzie płatna w terminie 14 dni od wystąpienia przez Zamawiającego z żądaniem zapłaty.</w:t>
      </w:r>
    </w:p>
    <w:p w14:paraId="03D1788B" w14:textId="77777777" w:rsidR="00B23D3A" w:rsidRDefault="00B23D3A" w:rsidP="00B23D3A">
      <w:pPr>
        <w:pStyle w:val="Tekstpodstawowy"/>
        <w:spacing w:line="276" w:lineRule="auto"/>
        <w:ind w:right="-47"/>
        <w:jc w:val="both"/>
        <w:rPr>
          <w:sz w:val="22"/>
          <w:szCs w:val="18"/>
        </w:rPr>
      </w:pPr>
      <w:r>
        <w:rPr>
          <w:sz w:val="22"/>
          <w:szCs w:val="18"/>
        </w:rPr>
        <w:t>6. Wykonawca wyraża zgodę na potrącenie wymagalnych kar umownych z przysługującemu mu wynagrodzenia.</w:t>
      </w:r>
    </w:p>
    <w:p w14:paraId="3DD7825A" w14:textId="77777777" w:rsidR="001A1C15" w:rsidRPr="00184210" w:rsidRDefault="001A1C15" w:rsidP="00184210">
      <w:pPr>
        <w:rPr>
          <w:sz w:val="22"/>
          <w:szCs w:val="22"/>
        </w:rPr>
      </w:pPr>
    </w:p>
    <w:p w14:paraId="0FB08453" w14:textId="77777777" w:rsidR="001A1C15" w:rsidRPr="00184210" w:rsidRDefault="001A1C15" w:rsidP="00184210">
      <w:pPr>
        <w:ind w:left="360"/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6</w:t>
      </w:r>
    </w:p>
    <w:p w14:paraId="01D11E87" w14:textId="77777777" w:rsidR="001A1C15" w:rsidRPr="00184210" w:rsidRDefault="001A1C15" w:rsidP="00184210">
      <w:pPr>
        <w:tabs>
          <w:tab w:val="center" w:pos="4536"/>
          <w:tab w:val="right" w:pos="9072"/>
        </w:tabs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1.</w:t>
      </w:r>
      <w:r w:rsidR="00D10C1B" w:rsidRPr="00184210">
        <w:rPr>
          <w:sz w:val="22"/>
          <w:szCs w:val="22"/>
        </w:rPr>
        <w:t xml:space="preserve"> </w:t>
      </w:r>
      <w:r w:rsidRPr="00184210">
        <w:rPr>
          <w:sz w:val="22"/>
          <w:szCs w:val="22"/>
        </w:rPr>
        <w:t>Zleceniodawca może wypowiedzieć umowę w razie wystąpienia trzykrotnej zwłoki w realizacji zamówienia częściowego.</w:t>
      </w:r>
    </w:p>
    <w:p w14:paraId="4E8CC143" w14:textId="77777777" w:rsidR="001A1C15" w:rsidRPr="00184210" w:rsidRDefault="001A1C15" w:rsidP="00184210">
      <w:pPr>
        <w:tabs>
          <w:tab w:val="center" w:pos="4536"/>
          <w:tab w:val="right" w:pos="9072"/>
        </w:tabs>
        <w:ind w:left="284" w:hanging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7E6A3E61" w14:textId="77777777" w:rsidR="001A1C15" w:rsidRPr="00184210" w:rsidRDefault="001A1C1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7</w:t>
      </w:r>
    </w:p>
    <w:p w14:paraId="4CE81908" w14:textId="77777777" w:rsidR="001A1C15" w:rsidRPr="00184210" w:rsidRDefault="001A1C15" w:rsidP="00184210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F15233E" w14:textId="77777777" w:rsidR="001A1C15" w:rsidRPr="00184210" w:rsidRDefault="001A1C15" w:rsidP="00184210">
      <w:pPr>
        <w:tabs>
          <w:tab w:val="left" w:pos="360"/>
        </w:tabs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 xml:space="preserve">2. </w:t>
      </w:r>
      <w:r w:rsidR="00D10C1B" w:rsidRPr="00184210">
        <w:rPr>
          <w:color w:val="000000"/>
          <w:kern w:val="2"/>
          <w:sz w:val="22"/>
          <w:szCs w:val="22"/>
        </w:rPr>
        <w:t xml:space="preserve"> </w:t>
      </w:r>
      <w:r w:rsidRPr="00184210">
        <w:rPr>
          <w:color w:val="000000"/>
          <w:kern w:val="2"/>
          <w:sz w:val="22"/>
          <w:szCs w:val="22"/>
        </w:rPr>
        <w:t xml:space="preserve">Zmiany Umowy, o których mowa w ust. 1 muszą być dokonywane z zachowaniem przepisu art. 454 oraz 455 ustawy Prawo zamówień publicznych.  </w:t>
      </w:r>
    </w:p>
    <w:p w14:paraId="68F5EB78" w14:textId="48E36DF7" w:rsidR="001A1C15" w:rsidRPr="00184210" w:rsidRDefault="001A1C15" w:rsidP="00184210">
      <w:pPr>
        <w:suppressAutoHyphens/>
        <w:ind w:left="284" w:right="-189" w:hanging="284"/>
        <w:jc w:val="both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184210">
        <w:rPr>
          <w:color w:val="000000"/>
          <w:kern w:val="2"/>
          <w:sz w:val="22"/>
          <w:szCs w:val="22"/>
        </w:rPr>
        <w:br/>
      </w:r>
      <w:r w:rsidRPr="00184210">
        <w:rPr>
          <w:color w:val="000000"/>
          <w:kern w:val="2"/>
          <w:sz w:val="22"/>
          <w:szCs w:val="22"/>
        </w:rPr>
        <w:t xml:space="preserve">w następującym zakresie: </w:t>
      </w:r>
    </w:p>
    <w:p w14:paraId="3D5754CD" w14:textId="77777777" w:rsidR="001A1C15" w:rsidRPr="00184210" w:rsidRDefault="001A1C15" w:rsidP="00184210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b/>
          <w:color w:val="000000"/>
          <w:kern w:val="2"/>
          <w:sz w:val="22"/>
          <w:szCs w:val="22"/>
        </w:rPr>
        <w:t>terminu realizacji przedmiotu zamówienia</w:t>
      </w:r>
      <w:r w:rsidRPr="00184210">
        <w:rPr>
          <w:color w:val="000000"/>
          <w:kern w:val="2"/>
          <w:sz w:val="22"/>
          <w:szCs w:val="22"/>
        </w:rPr>
        <w:t>, gdy jest ona spowodowana:</w:t>
      </w:r>
    </w:p>
    <w:p w14:paraId="5A5D2020" w14:textId="77777777" w:rsidR="001A1C15" w:rsidRPr="00184210" w:rsidRDefault="001A1C15" w:rsidP="00184210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41A65BCB" w14:textId="77777777" w:rsidR="001A1C15" w:rsidRPr="00184210" w:rsidRDefault="001A1C15" w:rsidP="00184210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 xml:space="preserve">następstwem okoliczności leżących po stronie Zleceniodawcy lub przeszkodami dającymi się przypisać Zleceniodawcy, </w:t>
      </w:r>
    </w:p>
    <w:p w14:paraId="261C515D" w14:textId="77777777" w:rsidR="001A1C15" w:rsidRPr="00184210" w:rsidRDefault="001A1C15" w:rsidP="00184210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309BEB5A" w14:textId="77777777" w:rsidR="001A1C15" w:rsidRPr="00184210" w:rsidRDefault="001A1C15" w:rsidP="00184210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68A099CF" w14:textId="77777777" w:rsidR="001A1C15" w:rsidRPr="00184210" w:rsidRDefault="001A1C15" w:rsidP="00184210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E7B2EE5" w14:textId="77777777" w:rsidR="001A1C15" w:rsidRPr="00184210" w:rsidRDefault="001A1C15" w:rsidP="00184210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184210">
        <w:rPr>
          <w:color w:val="000000"/>
          <w:kern w:val="2"/>
          <w:sz w:val="22"/>
          <w:szCs w:val="22"/>
        </w:rPr>
        <w:lastRenderedPageBreak/>
        <w:t>ograniczenia zakresu prac objętych niniejszą umową w przypadku stwierdzenia braku  konieczności wykonywania części zamówienia.</w:t>
      </w:r>
    </w:p>
    <w:p w14:paraId="36C2E454" w14:textId="77777777" w:rsidR="001A1C15" w:rsidRPr="00184210" w:rsidRDefault="001A1C15" w:rsidP="00184210">
      <w:pPr>
        <w:suppressAutoHyphens/>
        <w:ind w:left="284" w:right="-189" w:hanging="284"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184210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6DBE3BE3" w14:textId="77777777" w:rsidR="001A1C15" w:rsidRPr="00184210" w:rsidRDefault="001A1C15" w:rsidP="00184210">
      <w:pPr>
        <w:jc w:val="center"/>
        <w:rPr>
          <w:sz w:val="22"/>
          <w:szCs w:val="22"/>
        </w:rPr>
      </w:pPr>
    </w:p>
    <w:p w14:paraId="79CC7BA4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8</w:t>
      </w:r>
    </w:p>
    <w:p w14:paraId="7A7B9A61" w14:textId="77777777" w:rsidR="00306F5F" w:rsidRDefault="00306F5F" w:rsidP="00306F5F">
      <w:pPr>
        <w:jc w:val="both"/>
        <w:rPr>
          <w:sz w:val="22"/>
          <w:szCs w:val="22"/>
        </w:rPr>
      </w:pPr>
      <w:r>
        <w:rPr>
          <w:sz w:val="22"/>
          <w:szCs w:val="22"/>
        </w:rPr>
        <w:t>1. Strony przewidują możliwość zmiany poziomu maksymalnego wynagrodzenia, o którym mowa w § 4 ust. 1 i 2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2DE7F2F" w14:textId="77777777" w:rsidR="00306F5F" w:rsidRDefault="00306F5F" w:rsidP="00306F5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przez zmianę wysokości wynagrodzenia rozumie się jego podwyższenie, jak i obniżenie;</w:t>
      </w:r>
    </w:p>
    <w:p w14:paraId="5CC22954" w14:textId="77777777" w:rsidR="00306F5F" w:rsidRDefault="00306F5F" w:rsidP="00306F5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1FB87414" w14:textId="77777777" w:rsidR="00306F5F" w:rsidRDefault="00306F5F" w:rsidP="00306F5F">
      <w:pPr>
        <w:numPr>
          <w:ilvl w:val="0"/>
          <w:numId w:val="41"/>
        </w:numPr>
        <w:jc w:val="both"/>
        <w:rPr>
          <w:sz w:val="22"/>
          <w:szCs w:val="22"/>
        </w:rPr>
      </w:pPr>
      <w:bookmarkStart w:id="6" w:name="_Hlk153287805"/>
      <w:bookmarkEnd w:id="6"/>
      <w:r>
        <w:rPr>
          <w:sz w:val="22"/>
          <w:szCs w:val="22"/>
        </w:rPr>
        <w:t>Waloryzacja wynagrodzenia Wykonawcy w oparciu o wskaźnik podany w lit. b) może nastąpić jednorazowo, nie wcześniej niż po upływie 6 miesięcy od dnia zawarcia niniejszej umowy;</w:t>
      </w:r>
    </w:p>
    <w:p w14:paraId="0249E0B6" w14:textId="77777777" w:rsidR="00306F5F" w:rsidRDefault="00306F5F" w:rsidP="00306F5F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73E577E" w14:textId="77777777" w:rsidR="00306F5F" w:rsidRDefault="00306F5F" w:rsidP="00306F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Zmiana wynagrodzenia, może zostać wprowadzona na wniosek Stron, zgodnie z poniższymi zasadami: </w:t>
      </w:r>
    </w:p>
    <w:p w14:paraId="5DAF7183" w14:textId="77777777" w:rsidR="00306F5F" w:rsidRDefault="00306F5F" w:rsidP="00306F5F">
      <w:pPr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EA29F49" w14:textId="77777777" w:rsidR="00306F5F" w:rsidRDefault="00306F5F" w:rsidP="00306F5F">
      <w:pPr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waloryzacja wynagrodzenia Wykonawcy będzie dotyczyła tylko niezrealizowanej części zamówienia,</w:t>
      </w:r>
    </w:p>
    <w:p w14:paraId="2FC56E31" w14:textId="77777777" w:rsidR="00306F5F" w:rsidRDefault="00306F5F" w:rsidP="00306F5F">
      <w:pPr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łączna maksymalna wartość zmiany wynagrodzenia w efekcie zastosowania postanowień dotyczących w/w waloryzacji, nie może prze kroczyć 5 % wysokości wynagrodzenia wykonawcy, o którym mowa w § 4 ust. 1 niniejszej Umowy, </w:t>
      </w:r>
    </w:p>
    <w:p w14:paraId="442109E5" w14:textId="77777777" w:rsidR="00306F5F" w:rsidRDefault="00306F5F" w:rsidP="00306F5F">
      <w:pPr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CBCAC22" w14:textId="77777777" w:rsidR="00191955" w:rsidRPr="00184210" w:rsidRDefault="00191955" w:rsidP="00184210">
      <w:pPr>
        <w:rPr>
          <w:rFonts w:eastAsia="Calibri"/>
          <w:sz w:val="22"/>
          <w:szCs w:val="22"/>
          <w:lang w:eastAsia="en-US"/>
        </w:rPr>
      </w:pPr>
    </w:p>
    <w:p w14:paraId="4D247FB9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9</w:t>
      </w:r>
    </w:p>
    <w:p w14:paraId="0C44C137" w14:textId="77777777" w:rsidR="00191955" w:rsidRPr="00184210" w:rsidRDefault="00191955" w:rsidP="00184210">
      <w:pPr>
        <w:ind w:left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Wykonawca może posługiwać się podwykonawcami, przy czym za ich działanie ponosi odpowiedzialność, na zasadach określonych Umową, jak za działanie własne.</w:t>
      </w:r>
    </w:p>
    <w:p w14:paraId="44B508C3" w14:textId="77777777" w:rsidR="00191955" w:rsidRPr="00184210" w:rsidRDefault="00191955" w:rsidP="00184210">
      <w:pPr>
        <w:rPr>
          <w:sz w:val="22"/>
          <w:szCs w:val="22"/>
        </w:rPr>
      </w:pPr>
    </w:p>
    <w:p w14:paraId="701DFA00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10</w:t>
      </w:r>
    </w:p>
    <w:p w14:paraId="490CD80C" w14:textId="77777777" w:rsidR="00191955" w:rsidRPr="00184210" w:rsidRDefault="00191955" w:rsidP="00184210">
      <w:pPr>
        <w:ind w:left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0CC91C8E" w14:textId="77777777" w:rsidR="00191955" w:rsidRPr="00184210" w:rsidRDefault="00191955" w:rsidP="00184210">
      <w:pPr>
        <w:jc w:val="center"/>
        <w:rPr>
          <w:sz w:val="22"/>
          <w:szCs w:val="22"/>
        </w:rPr>
      </w:pPr>
    </w:p>
    <w:p w14:paraId="1A591F0C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11</w:t>
      </w:r>
    </w:p>
    <w:p w14:paraId="6808D052" w14:textId="77777777" w:rsidR="00191955" w:rsidRPr="00184210" w:rsidRDefault="00191955" w:rsidP="00184210">
      <w:pPr>
        <w:ind w:left="284"/>
        <w:jc w:val="both"/>
        <w:rPr>
          <w:sz w:val="22"/>
          <w:szCs w:val="22"/>
        </w:rPr>
      </w:pPr>
      <w:r w:rsidRPr="00184210">
        <w:rPr>
          <w:sz w:val="22"/>
          <w:szCs w:val="22"/>
        </w:rPr>
        <w:t>W sprawach nieuregulowanych w niniejszej umowie stosuje się przepisy kodeksu cywilnego i ustawy prawo zamówień publicznych.</w:t>
      </w:r>
    </w:p>
    <w:p w14:paraId="352CC623" w14:textId="77777777" w:rsidR="00191955" w:rsidRPr="00184210" w:rsidRDefault="00191955" w:rsidP="00184210">
      <w:pPr>
        <w:jc w:val="center"/>
        <w:rPr>
          <w:sz w:val="22"/>
          <w:szCs w:val="22"/>
        </w:rPr>
      </w:pPr>
    </w:p>
    <w:p w14:paraId="11B9F938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12</w:t>
      </w:r>
    </w:p>
    <w:p w14:paraId="269A9E48" w14:textId="77777777" w:rsidR="00191955" w:rsidRPr="00184210" w:rsidRDefault="00191955" w:rsidP="00184210">
      <w:pPr>
        <w:ind w:firstLine="284"/>
        <w:rPr>
          <w:sz w:val="22"/>
          <w:szCs w:val="22"/>
        </w:rPr>
      </w:pPr>
      <w:r w:rsidRPr="00184210">
        <w:rPr>
          <w:sz w:val="22"/>
          <w:szCs w:val="22"/>
        </w:rPr>
        <w:t>Wszelkie załączniki stanowią integralną część niniejszej umowy.</w:t>
      </w:r>
    </w:p>
    <w:p w14:paraId="14B6E7D5" w14:textId="77777777" w:rsidR="00191955" w:rsidRPr="00184210" w:rsidRDefault="00191955" w:rsidP="00184210">
      <w:pPr>
        <w:jc w:val="center"/>
        <w:rPr>
          <w:sz w:val="22"/>
          <w:szCs w:val="22"/>
        </w:rPr>
      </w:pPr>
    </w:p>
    <w:p w14:paraId="47E88848" w14:textId="77777777" w:rsidR="00191955" w:rsidRPr="00184210" w:rsidRDefault="00191955" w:rsidP="00184210">
      <w:pPr>
        <w:jc w:val="center"/>
        <w:rPr>
          <w:sz w:val="22"/>
          <w:szCs w:val="22"/>
        </w:rPr>
      </w:pPr>
      <w:r w:rsidRPr="00184210">
        <w:rPr>
          <w:sz w:val="22"/>
          <w:szCs w:val="22"/>
        </w:rPr>
        <w:t>§ 13</w:t>
      </w:r>
    </w:p>
    <w:p w14:paraId="3EC10AF2" w14:textId="77777777" w:rsidR="00191955" w:rsidRPr="00184210" w:rsidRDefault="00191955" w:rsidP="00184210">
      <w:pPr>
        <w:ind w:left="284"/>
        <w:rPr>
          <w:sz w:val="22"/>
          <w:szCs w:val="22"/>
        </w:rPr>
      </w:pPr>
      <w:r w:rsidRPr="00184210">
        <w:rPr>
          <w:sz w:val="22"/>
          <w:szCs w:val="22"/>
        </w:rPr>
        <w:t xml:space="preserve">Umowę sporządzono w 2 jednobrzmiących egzemplarzach,  po1 dla każdej ze stron. </w:t>
      </w:r>
    </w:p>
    <w:p w14:paraId="0ECDC91F" w14:textId="77777777" w:rsidR="00191955" w:rsidRPr="00184210" w:rsidRDefault="00191955" w:rsidP="00184210">
      <w:pPr>
        <w:rPr>
          <w:sz w:val="22"/>
          <w:szCs w:val="22"/>
        </w:rPr>
      </w:pPr>
    </w:p>
    <w:p w14:paraId="07A970A0" w14:textId="77777777" w:rsidR="00191955" w:rsidRPr="00184210" w:rsidRDefault="00191955" w:rsidP="00184210">
      <w:pPr>
        <w:rPr>
          <w:sz w:val="22"/>
          <w:szCs w:val="22"/>
        </w:rPr>
      </w:pPr>
    </w:p>
    <w:p w14:paraId="0A524CBF" w14:textId="77777777" w:rsidR="00191955" w:rsidRPr="00184210" w:rsidRDefault="00191955" w:rsidP="00184210">
      <w:pPr>
        <w:rPr>
          <w:b/>
          <w:sz w:val="22"/>
          <w:szCs w:val="22"/>
        </w:rPr>
      </w:pPr>
      <w:r w:rsidRPr="00184210">
        <w:rPr>
          <w:b/>
          <w:sz w:val="22"/>
          <w:szCs w:val="22"/>
        </w:rPr>
        <w:lastRenderedPageBreak/>
        <w:t xml:space="preserve">   Za Zleceniodawcę                                                                                </w:t>
      </w:r>
      <w:r w:rsidRPr="00184210">
        <w:rPr>
          <w:b/>
          <w:sz w:val="22"/>
          <w:szCs w:val="22"/>
        </w:rPr>
        <w:tab/>
      </w:r>
      <w:r w:rsidRPr="00184210">
        <w:rPr>
          <w:b/>
          <w:sz w:val="22"/>
          <w:szCs w:val="22"/>
        </w:rPr>
        <w:tab/>
        <w:t>Za Zleceniobiorcę</w:t>
      </w:r>
    </w:p>
    <w:p w14:paraId="2B9DAB64" w14:textId="77777777" w:rsidR="00191955" w:rsidRPr="00184210" w:rsidRDefault="00191955" w:rsidP="00184210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4E1E6566" w14:textId="77777777" w:rsidR="00191955" w:rsidRPr="00184210" w:rsidRDefault="00191955" w:rsidP="00184210">
      <w:pPr>
        <w:rPr>
          <w:sz w:val="22"/>
          <w:szCs w:val="22"/>
        </w:rPr>
      </w:pPr>
      <w:r w:rsidRPr="00184210">
        <w:rPr>
          <w:sz w:val="22"/>
          <w:szCs w:val="22"/>
        </w:rPr>
        <w:t>......................................</w:t>
      </w:r>
      <w:r w:rsidRPr="00184210">
        <w:rPr>
          <w:sz w:val="22"/>
          <w:szCs w:val="22"/>
        </w:rPr>
        <w:tab/>
      </w:r>
      <w:r w:rsidRPr="00184210">
        <w:rPr>
          <w:sz w:val="22"/>
          <w:szCs w:val="22"/>
        </w:rPr>
        <w:tab/>
      </w:r>
      <w:r w:rsidRPr="00184210">
        <w:rPr>
          <w:sz w:val="22"/>
          <w:szCs w:val="22"/>
        </w:rPr>
        <w:tab/>
        <w:t xml:space="preserve">                                                                  ………………………….</w:t>
      </w:r>
    </w:p>
    <w:p w14:paraId="7F24E69F" w14:textId="77777777" w:rsidR="00191955" w:rsidRPr="00184210" w:rsidRDefault="00191955" w:rsidP="00184210">
      <w:pPr>
        <w:tabs>
          <w:tab w:val="left" w:pos="7050"/>
        </w:tabs>
        <w:rPr>
          <w:i/>
          <w:iCs/>
          <w:sz w:val="22"/>
          <w:szCs w:val="22"/>
        </w:rPr>
      </w:pPr>
      <w:r w:rsidRPr="00184210">
        <w:rPr>
          <w:i/>
          <w:iCs/>
          <w:sz w:val="22"/>
          <w:szCs w:val="22"/>
        </w:rPr>
        <w:t xml:space="preserve">       (data i podpis)</w:t>
      </w:r>
      <w:r w:rsidRPr="00184210">
        <w:rPr>
          <w:i/>
          <w:iCs/>
          <w:sz w:val="22"/>
          <w:szCs w:val="22"/>
        </w:rPr>
        <w:tab/>
        <w:t>(data i podpis)</w:t>
      </w:r>
    </w:p>
    <w:p w14:paraId="31B599C4" w14:textId="77777777" w:rsidR="00191955" w:rsidRPr="00184210" w:rsidRDefault="00191955" w:rsidP="00184210">
      <w:pPr>
        <w:tabs>
          <w:tab w:val="left" w:pos="7050"/>
        </w:tabs>
        <w:rPr>
          <w:i/>
          <w:iCs/>
          <w:sz w:val="22"/>
          <w:szCs w:val="22"/>
        </w:rPr>
      </w:pPr>
      <w:bookmarkStart w:id="7" w:name="_Hlk104894231"/>
    </w:p>
    <w:p w14:paraId="1ED8C1E8" w14:textId="68B5188B" w:rsidR="00191955" w:rsidRDefault="00184210" w:rsidP="00184210">
      <w:pPr>
        <w:tabs>
          <w:tab w:val="left" w:pos="7050"/>
        </w:tabs>
        <w:rPr>
          <w:b/>
          <w:iCs/>
          <w:sz w:val="22"/>
          <w:szCs w:val="22"/>
        </w:rPr>
      </w:pPr>
      <w:r w:rsidRPr="00184210">
        <w:rPr>
          <w:b/>
          <w:iCs/>
          <w:sz w:val="22"/>
          <w:szCs w:val="22"/>
        </w:rPr>
        <w:t>Kontrasygnata finansowa</w:t>
      </w:r>
    </w:p>
    <w:p w14:paraId="067B727A" w14:textId="77777777" w:rsidR="00184210" w:rsidRPr="00184210" w:rsidRDefault="00184210" w:rsidP="00184210">
      <w:pPr>
        <w:tabs>
          <w:tab w:val="left" w:pos="7050"/>
        </w:tabs>
        <w:rPr>
          <w:b/>
          <w:iCs/>
          <w:sz w:val="22"/>
          <w:szCs w:val="22"/>
        </w:rPr>
      </w:pPr>
    </w:p>
    <w:p w14:paraId="5A5968B3" w14:textId="77777777" w:rsidR="00184210" w:rsidRPr="00184210" w:rsidRDefault="00184210" w:rsidP="00184210">
      <w:pPr>
        <w:rPr>
          <w:sz w:val="22"/>
          <w:szCs w:val="22"/>
        </w:rPr>
      </w:pPr>
      <w:r w:rsidRPr="00184210">
        <w:rPr>
          <w:sz w:val="22"/>
          <w:szCs w:val="22"/>
        </w:rPr>
        <w:t>………………………….</w:t>
      </w:r>
    </w:p>
    <w:p w14:paraId="331293BD" w14:textId="6ABA8509" w:rsidR="00184210" w:rsidRPr="00184210" w:rsidRDefault="00184210" w:rsidP="00184210">
      <w:pPr>
        <w:tabs>
          <w:tab w:val="left" w:pos="7050"/>
        </w:tabs>
        <w:rPr>
          <w:i/>
          <w:iCs/>
          <w:sz w:val="22"/>
          <w:szCs w:val="22"/>
        </w:rPr>
      </w:pPr>
      <w:r w:rsidRPr="00184210">
        <w:rPr>
          <w:i/>
          <w:iCs/>
          <w:sz w:val="22"/>
          <w:szCs w:val="22"/>
        </w:rPr>
        <w:t xml:space="preserve">       (data i podpis)</w:t>
      </w:r>
      <w:r w:rsidRPr="00184210">
        <w:rPr>
          <w:i/>
          <w:iCs/>
          <w:sz w:val="22"/>
          <w:szCs w:val="22"/>
        </w:rPr>
        <w:tab/>
      </w:r>
    </w:p>
    <w:p w14:paraId="41BF733F" w14:textId="77777777" w:rsidR="00184210" w:rsidRPr="00184210" w:rsidRDefault="00184210" w:rsidP="00184210">
      <w:pPr>
        <w:tabs>
          <w:tab w:val="left" w:pos="7050"/>
        </w:tabs>
        <w:rPr>
          <w:i/>
          <w:iCs/>
          <w:sz w:val="22"/>
          <w:szCs w:val="22"/>
        </w:rPr>
      </w:pPr>
    </w:p>
    <w:p w14:paraId="7C93A29E" w14:textId="4CB8CD6B" w:rsidR="00191955" w:rsidRPr="00184210" w:rsidRDefault="00191955" w:rsidP="00184210">
      <w:pPr>
        <w:tabs>
          <w:tab w:val="left" w:pos="7050"/>
        </w:tabs>
        <w:rPr>
          <w:i/>
          <w:iCs/>
          <w:sz w:val="22"/>
          <w:szCs w:val="22"/>
        </w:rPr>
      </w:pPr>
      <w:r w:rsidRPr="00184210">
        <w:rPr>
          <w:i/>
          <w:iCs/>
          <w:sz w:val="22"/>
          <w:szCs w:val="22"/>
        </w:rPr>
        <w:t>Załączniki do umowy</w:t>
      </w:r>
      <w:r w:rsidR="00184210" w:rsidRPr="00184210">
        <w:rPr>
          <w:i/>
          <w:iCs/>
          <w:sz w:val="22"/>
          <w:szCs w:val="22"/>
        </w:rPr>
        <w:t>:</w:t>
      </w:r>
    </w:p>
    <w:p w14:paraId="5CFF6BF7" w14:textId="12E79925" w:rsidR="00E2093C" w:rsidRPr="00184210" w:rsidRDefault="00191955" w:rsidP="00184210">
      <w:pPr>
        <w:tabs>
          <w:tab w:val="left" w:pos="7050"/>
        </w:tabs>
        <w:rPr>
          <w:i/>
          <w:iCs/>
          <w:sz w:val="22"/>
          <w:szCs w:val="22"/>
        </w:rPr>
      </w:pPr>
      <w:r w:rsidRPr="00184210">
        <w:rPr>
          <w:i/>
          <w:iCs/>
          <w:sz w:val="22"/>
          <w:szCs w:val="22"/>
        </w:rPr>
        <w:t>1) Oświadczenie dla celów podatkowych dotyczące podmiotów powiązany</w:t>
      </w:r>
      <w:r w:rsidR="00332D48" w:rsidRPr="00184210">
        <w:rPr>
          <w:i/>
          <w:iCs/>
          <w:sz w:val="22"/>
          <w:szCs w:val="22"/>
        </w:rPr>
        <w:t>ch</w:t>
      </w:r>
    </w:p>
    <w:p w14:paraId="1883E323" w14:textId="77777777" w:rsidR="00191955" w:rsidRPr="00184210" w:rsidRDefault="00191955" w:rsidP="00184210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Załącznik nr 1 do umowy</w:t>
      </w:r>
    </w:p>
    <w:p w14:paraId="16AD7901" w14:textId="77777777" w:rsidR="00191955" w:rsidRPr="00184210" w:rsidRDefault="00191955" w:rsidP="001842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1807D330" w14:textId="77777777" w:rsidR="00191955" w:rsidRPr="00184210" w:rsidRDefault="00191955" w:rsidP="001842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7F3D9846" w14:textId="77777777" w:rsidR="00191955" w:rsidRPr="00184210" w:rsidRDefault="00191955" w:rsidP="001842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.....................................… </w:t>
      </w:r>
    </w:p>
    <w:p w14:paraId="7907AC56" w14:textId="77777777" w:rsidR="00191955" w:rsidRPr="00184210" w:rsidRDefault="00191955" w:rsidP="00184210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Nazwa Wykonawcy</w:t>
      </w:r>
    </w:p>
    <w:p w14:paraId="366B69A3" w14:textId="77777777" w:rsidR="00191955" w:rsidRPr="00184210" w:rsidRDefault="00191955" w:rsidP="0018421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51C05892" w14:textId="77777777" w:rsidR="00191955" w:rsidRPr="00184210" w:rsidRDefault="00191955" w:rsidP="00184210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.....................................…</w:t>
      </w:r>
    </w:p>
    <w:p w14:paraId="5B12C862" w14:textId="77777777" w:rsidR="00191955" w:rsidRPr="00184210" w:rsidRDefault="00191955" w:rsidP="00184210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NIP</w:t>
      </w:r>
      <w:r w:rsidRPr="00184210">
        <w:rPr>
          <w:sz w:val="22"/>
          <w:szCs w:val="22"/>
        </w:rPr>
        <w:tab/>
        <w:t> </w:t>
      </w:r>
    </w:p>
    <w:p w14:paraId="5382524A" w14:textId="77777777" w:rsidR="00191955" w:rsidRPr="00184210" w:rsidRDefault="00191955" w:rsidP="001842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99BCD74" w14:textId="77777777" w:rsidR="00191955" w:rsidRPr="00184210" w:rsidRDefault="00191955" w:rsidP="001842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84210">
        <w:rPr>
          <w:b/>
          <w:bCs/>
          <w:sz w:val="22"/>
          <w:szCs w:val="22"/>
        </w:rPr>
        <w:t>OŚWIADCZENIE DLA CELÓW PODATKOWYCH</w:t>
      </w:r>
    </w:p>
    <w:p w14:paraId="7925BC8B" w14:textId="77777777" w:rsidR="00191955" w:rsidRPr="00184210" w:rsidRDefault="00191955" w:rsidP="001842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184210">
        <w:rPr>
          <w:b/>
          <w:bCs/>
          <w:sz w:val="22"/>
          <w:szCs w:val="22"/>
        </w:rPr>
        <w:t xml:space="preserve">DOTYCZĄCE PODMIOTÓW POWIĄZANYCH </w:t>
      </w:r>
    </w:p>
    <w:p w14:paraId="37BF25CB" w14:textId="77777777" w:rsidR="00191955" w:rsidRPr="00184210" w:rsidRDefault="00191955" w:rsidP="00184210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3B19BBFB" w14:textId="77777777" w:rsidR="00191955" w:rsidRPr="00184210" w:rsidRDefault="00191955" w:rsidP="00184210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184210">
        <w:rPr>
          <w:sz w:val="22"/>
          <w:szCs w:val="22"/>
        </w:rPr>
        <w:t>Działając w imieniu ………………………………, (dalej jako: „</w:t>
      </w:r>
      <w:r w:rsidRPr="00184210">
        <w:rPr>
          <w:b/>
          <w:bCs/>
          <w:sz w:val="22"/>
          <w:szCs w:val="22"/>
        </w:rPr>
        <w:t>Podmiot</w:t>
      </w:r>
      <w:r w:rsidRPr="00184210">
        <w:rPr>
          <w:sz w:val="22"/>
          <w:szCs w:val="22"/>
        </w:rPr>
        <w:t>”) niniejszym oświadcza, że Podmiot:</w:t>
      </w:r>
    </w:p>
    <w:p w14:paraId="654D60DA" w14:textId="77777777" w:rsidR="00191955" w:rsidRPr="00184210" w:rsidRDefault="00191955" w:rsidP="00184210">
      <w:pPr>
        <w:widowControl w:val="0"/>
        <w:numPr>
          <w:ilvl w:val="0"/>
          <w:numId w:val="32"/>
        </w:numPr>
        <w:autoSpaceDE w:val="0"/>
        <w:autoSpaceDN w:val="0"/>
        <w:spacing w:after="200"/>
        <w:contextualSpacing/>
        <w:jc w:val="both"/>
        <w:textAlignment w:val="baseline"/>
        <w:rPr>
          <w:sz w:val="22"/>
          <w:szCs w:val="22"/>
        </w:rPr>
      </w:pPr>
      <w:r w:rsidRPr="00184210">
        <w:rPr>
          <w:b/>
          <w:bCs/>
          <w:sz w:val="22"/>
          <w:szCs w:val="22"/>
        </w:rPr>
        <w:t>jest / nie jest</w:t>
      </w:r>
      <w:r w:rsidRPr="00184210">
        <w:rPr>
          <w:sz w:val="22"/>
          <w:szCs w:val="22"/>
          <w:vertAlign w:val="superscript"/>
        </w:rPr>
        <w:footnoteReference w:id="1"/>
      </w:r>
      <w:r w:rsidRPr="00184210">
        <w:rPr>
          <w:sz w:val="22"/>
          <w:szCs w:val="22"/>
        </w:rPr>
        <w:t xml:space="preserve"> podmiotem powiązanym z Akademią Górniczo-Hutniczą </w:t>
      </w:r>
      <w:r w:rsidRPr="00184210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184210">
        <w:rPr>
          <w:sz w:val="22"/>
          <w:szCs w:val="22"/>
          <w:vertAlign w:val="superscript"/>
        </w:rPr>
        <w:footnoteReference w:id="2"/>
      </w:r>
      <w:r w:rsidRPr="00184210">
        <w:rPr>
          <w:sz w:val="22"/>
          <w:szCs w:val="22"/>
        </w:rPr>
        <w:t>;</w:t>
      </w:r>
    </w:p>
    <w:p w14:paraId="64896EC6" w14:textId="77777777" w:rsidR="00191955" w:rsidRPr="00184210" w:rsidRDefault="00191955" w:rsidP="00184210">
      <w:pPr>
        <w:widowControl w:val="0"/>
        <w:numPr>
          <w:ilvl w:val="0"/>
          <w:numId w:val="32"/>
        </w:numPr>
        <w:autoSpaceDE w:val="0"/>
        <w:autoSpaceDN w:val="0"/>
        <w:spacing w:after="200"/>
        <w:contextualSpacing/>
        <w:jc w:val="both"/>
        <w:textAlignment w:val="baseline"/>
        <w:rPr>
          <w:sz w:val="22"/>
          <w:szCs w:val="22"/>
        </w:rPr>
      </w:pPr>
      <w:r w:rsidRPr="00184210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184210">
        <w:rPr>
          <w:rFonts w:eastAsia="Calibri"/>
          <w:sz w:val="22"/>
          <w:szCs w:val="22"/>
          <w:lang w:eastAsia="en-US"/>
        </w:rPr>
        <w:t xml:space="preserve"> </w:t>
      </w:r>
      <w:r w:rsidRPr="00184210">
        <w:rPr>
          <w:rFonts w:eastAsia="Calibri"/>
          <w:b/>
          <w:bCs/>
          <w:sz w:val="22"/>
          <w:szCs w:val="22"/>
          <w:lang w:eastAsia="en-US"/>
        </w:rPr>
        <w:t>jest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18421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184210">
        <w:rPr>
          <w:rFonts w:eastAsia="Calibri"/>
          <w:sz w:val="22"/>
          <w:szCs w:val="22"/>
          <w:lang w:eastAsia="en-US"/>
        </w:rPr>
        <w:t xml:space="preserve"> </w:t>
      </w:r>
    </w:p>
    <w:p w14:paraId="076B8B22" w14:textId="77777777" w:rsidR="00191955" w:rsidRPr="00184210" w:rsidRDefault="00191955" w:rsidP="00184210">
      <w:pPr>
        <w:widowControl w:val="0"/>
        <w:numPr>
          <w:ilvl w:val="0"/>
          <w:numId w:val="32"/>
        </w:numPr>
        <w:autoSpaceDE w:val="0"/>
        <w:autoSpaceDN w:val="0"/>
        <w:spacing w:after="200"/>
        <w:contextualSpacing/>
        <w:jc w:val="both"/>
        <w:textAlignment w:val="baseline"/>
        <w:rPr>
          <w:sz w:val="22"/>
          <w:szCs w:val="22"/>
        </w:rPr>
      </w:pPr>
      <w:r w:rsidRPr="00184210">
        <w:rPr>
          <w:rFonts w:eastAsia="Calibri"/>
          <w:sz w:val="22"/>
          <w:szCs w:val="22"/>
          <w:lang w:eastAsia="en-US"/>
        </w:rPr>
        <w:lastRenderedPageBreak/>
        <w:t>rzeczywisty właściciel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184210">
        <w:rPr>
          <w:rFonts w:eastAsia="Calibri"/>
          <w:sz w:val="22"/>
          <w:szCs w:val="22"/>
          <w:lang w:eastAsia="en-US"/>
        </w:rPr>
        <w:t xml:space="preserve"> Podmiotu </w:t>
      </w:r>
      <w:r w:rsidRPr="00184210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184210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184210">
        <w:rPr>
          <w:rFonts w:eastAsia="Calibri"/>
          <w:sz w:val="22"/>
          <w:szCs w:val="22"/>
          <w:lang w:eastAsia="en-US"/>
        </w:rPr>
        <w:t xml:space="preserve"> </w:t>
      </w:r>
    </w:p>
    <w:p w14:paraId="43C54BBA" w14:textId="77777777" w:rsidR="00191955" w:rsidRPr="00184210" w:rsidRDefault="00191955" w:rsidP="00184210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rFonts w:eastAsia="Calibri"/>
          <w:sz w:val="22"/>
          <w:szCs w:val="22"/>
          <w:lang w:eastAsia="en-US"/>
        </w:rPr>
        <w:t xml:space="preserve">Podmiot </w:t>
      </w:r>
      <w:r w:rsidRPr="00184210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184210">
        <w:rPr>
          <w:sz w:val="22"/>
          <w:szCs w:val="22"/>
          <w:vertAlign w:val="superscript"/>
        </w:rPr>
        <w:footnoteReference w:id="7"/>
      </w:r>
      <w:r w:rsidRPr="00184210">
        <w:rPr>
          <w:sz w:val="22"/>
          <w:szCs w:val="22"/>
        </w:rPr>
        <w:t xml:space="preserve"> </w:t>
      </w:r>
      <w:r w:rsidRPr="0018421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184210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184210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184210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02F6F724" w14:textId="77777777" w:rsidR="00191955" w:rsidRPr="00184210" w:rsidRDefault="00191955" w:rsidP="00184210">
      <w:pPr>
        <w:spacing w:after="200"/>
        <w:ind w:left="780"/>
        <w:contextualSpacing/>
        <w:textAlignment w:val="baseline"/>
        <w:rPr>
          <w:sz w:val="22"/>
          <w:szCs w:val="22"/>
        </w:rPr>
      </w:pPr>
    </w:p>
    <w:p w14:paraId="5773C804" w14:textId="57F168BF" w:rsidR="00191955" w:rsidRPr="00184210" w:rsidRDefault="00191955" w:rsidP="00184210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184210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FCD142E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98BE135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64B8673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A71953C" w14:textId="77777777" w:rsidR="00191955" w:rsidRPr="00184210" w:rsidRDefault="00191955" w:rsidP="00184210">
      <w:pPr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76"/>
      </w:tblGrid>
      <w:tr w:rsidR="00191955" w:rsidRPr="00184210" w14:paraId="74ED902C" w14:textId="77777777" w:rsidTr="000A1429">
        <w:tc>
          <w:tcPr>
            <w:tcW w:w="4105" w:type="dxa"/>
            <w:shd w:val="clear" w:color="auto" w:fill="auto"/>
          </w:tcPr>
          <w:p w14:paraId="22770620" w14:textId="77777777" w:rsidR="00191955" w:rsidRPr="00184210" w:rsidRDefault="00191955" w:rsidP="00184210">
            <w:pPr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184210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</w:t>
            </w:r>
          </w:p>
          <w:p w14:paraId="4B32BF9C" w14:textId="77777777" w:rsidR="00191955" w:rsidRPr="00184210" w:rsidRDefault="00191955" w:rsidP="00184210">
            <w:pPr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1842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1842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184210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58C0D348" w14:textId="77777777" w:rsidR="00191955" w:rsidRPr="00184210" w:rsidRDefault="00191955" w:rsidP="00184210">
      <w:pPr>
        <w:contextualSpacing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78764F30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DC8E310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EBBDC1D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7F835C1" w14:textId="77777777" w:rsidR="00191955" w:rsidRPr="00184210" w:rsidRDefault="00191955" w:rsidP="0018421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bookmarkEnd w:id="7"/>
    <w:p w14:paraId="2832F233" w14:textId="77777777" w:rsidR="00191955" w:rsidRPr="00184210" w:rsidRDefault="00191955" w:rsidP="00184210">
      <w:pPr>
        <w:tabs>
          <w:tab w:val="left" w:pos="7050"/>
        </w:tabs>
        <w:rPr>
          <w:i/>
          <w:iCs/>
          <w:sz w:val="22"/>
          <w:szCs w:val="22"/>
        </w:rPr>
      </w:pPr>
    </w:p>
    <w:p w14:paraId="45825423" w14:textId="77777777" w:rsidR="00191955" w:rsidRPr="00184210" w:rsidRDefault="00191955" w:rsidP="00184210">
      <w:pPr>
        <w:tabs>
          <w:tab w:val="left" w:pos="495"/>
        </w:tabs>
        <w:rPr>
          <w:sz w:val="22"/>
          <w:szCs w:val="22"/>
        </w:rPr>
      </w:pPr>
    </w:p>
    <w:p w14:paraId="33E292BD" w14:textId="77777777" w:rsidR="00191955" w:rsidRPr="00184210" w:rsidRDefault="00191955" w:rsidP="00184210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43365BE7" w14:textId="77777777" w:rsidR="007007FD" w:rsidRPr="00184210" w:rsidRDefault="007007FD" w:rsidP="00184210">
      <w:pPr>
        <w:jc w:val="center"/>
        <w:rPr>
          <w:sz w:val="22"/>
          <w:szCs w:val="22"/>
        </w:rPr>
      </w:pPr>
    </w:p>
    <w:sectPr w:rsidR="007007FD" w:rsidRPr="00184210" w:rsidSect="00062A62">
      <w:pgSz w:w="11906" w:h="16838"/>
      <w:pgMar w:top="993" w:right="1152" w:bottom="993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3F6DF" w14:textId="77777777" w:rsidR="00C56E24" w:rsidRDefault="00C56E24">
      <w:r>
        <w:separator/>
      </w:r>
    </w:p>
  </w:endnote>
  <w:endnote w:type="continuationSeparator" w:id="0">
    <w:p w14:paraId="6B2EF89A" w14:textId="77777777" w:rsidR="00C56E24" w:rsidRDefault="00C5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D535E" w14:textId="77777777" w:rsidR="00C56E24" w:rsidRDefault="00C56E24">
      <w:r>
        <w:separator/>
      </w:r>
    </w:p>
  </w:footnote>
  <w:footnote w:type="continuationSeparator" w:id="0">
    <w:p w14:paraId="1C0C2231" w14:textId="77777777" w:rsidR="00C56E24" w:rsidRDefault="00C56E24">
      <w:r>
        <w:continuationSeparator/>
      </w:r>
    </w:p>
  </w:footnote>
  <w:footnote w:id="1">
    <w:p w14:paraId="16243634" w14:textId="77777777" w:rsidR="00191955" w:rsidRPr="001A7899" w:rsidRDefault="00191955" w:rsidP="0019195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401EB1" w14:textId="77777777" w:rsidR="00191955" w:rsidRPr="00011950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E62FCF" w14:textId="77777777" w:rsidR="00191955" w:rsidRPr="00011950" w:rsidRDefault="00191955" w:rsidP="00191955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C50B49" w14:textId="77777777" w:rsidR="00191955" w:rsidRPr="00011950" w:rsidRDefault="00191955" w:rsidP="00191955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4EEFB9" w14:textId="77777777" w:rsidR="00191955" w:rsidRPr="00011950" w:rsidRDefault="00191955" w:rsidP="00191955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4F5DF4" w14:textId="77777777" w:rsidR="00191955" w:rsidRPr="00011950" w:rsidRDefault="00191955" w:rsidP="00191955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43A00" w14:textId="77777777" w:rsidR="00191955" w:rsidRPr="00011950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9C1DC1A" w14:textId="77777777" w:rsidR="00191955" w:rsidRPr="00011950" w:rsidRDefault="00191955" w:rsidP="00191955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D25C3EF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DA96A5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D2044B" w14:textId="77777777" w:rsidR="00191955" w:rsidRPr="00011950" w:rsidRDefault="00191955" w:rsidP="00191955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FB8E9C" w14:textId="77777777" w:rsidR="00191955" w:rsidRPr="00011950" w:rsidRDefault="00191955" w:rsidP="00191955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9AB696" w14:textId="77777777" w:rsidR="00191955" w:rsidRPr="005F4BFA" w:rsidRDefault="00191955" w:rsidP="0019195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65B7002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5CE4DC8F" w14:textId="77777777" w:rsidR="00191955" w:rsidRPr="001A7899" w:rsidRDefault="00191955" w:rsidP="0019195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2EE4000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91A28FA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A2C4A8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E5F1F99" w14:textId="77777777" w:rsidR="00191955" w:rsidRPr="001A7899" w:rsidRDefault="00191955" w:rsidP="00191955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24BFDC2" w14:textId="77777777" w:rsidR="00191955" w:rsidRPr="001A7899" w:rsidRDefault="00191955" w:rsidP="00191955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852D8C4" w14:textId="77777777" w:rsidR="00191955" w:rsidRPr="001A7899" w:rsidRDefault="00191955" w:rsidP="0019195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D529027" w14:textId="77777777" w:rsidR="00191955" w:rsidRPr="001A7899" w:rsidRDefault="00191955" w:rsidP="0019195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370DD71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0BEC1783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B4EBFCC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720F2B1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60B3442" w14:textId="77777777" w:rsidR="00191955" w:rsidRPr="001A7899" w:rsidRDefault="00191955" w:rsidP="0019195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6E0BE83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6F98F12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EF25319" w14:textId="77777777" w:rsidR="00191955" w:rsidRPr="001A7899" w:rsidRDefault="00191955" w:rsidP="0019195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EE7A830E"/>
    <w:lvl w:ilvl="0" w:tplc="445E4CD0">
      <w:start w:val="1"/>
      <w:numFmt w:val="lowerLetter"/>
      <w:lvlText w:val="%1)"/>
      <w:lvlJc w:val="left"/>
      <w:pPr>
        <w:tabs>
          <w:tab w:val="num" w:pos="1435"/>
        </w:tabs>
        <w:ind w:left="143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35"/>
        </w:tabs>
        <w:ind w:left="143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55"/>
        </w:tabs>
        <w:ind w:left="215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75"/>
        </w:tabs>
        <w:ind w:left="287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95"/>
        </w:tabs>
        <w:ind w:left="359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15"/>
        </w:tabs>
        <w:ind w:left="431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35"/>
        </w:tabs>
        <w:ind w:left="503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55"/>
        </w:tabs>
        <w:ind w:left="575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75"/>
        </w:tabs>
        <w:ind w:left="6475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6190A23"/>
    <w:multiLevelType w:val="hybridMultilevel"/>
    <w:tmpl w:val="ABCC380C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A24FEB"/>
    <w:multiLevelType w:val="hybridMultilevel"/>
    <w:tmpl w:val="2AD232F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6"/>
  </w:num>
  <w:num w:numId="3">
    <w:abstractNumId w:val="4"/>
  </w:num>
  <w:num w:numId="4">
    <w:abstractNumId w:val="22"/>
  </w:num>
  <w:num w:numId="5">
    <w:abstractNumId w:val="28"/>
  </w:num>
  <w:num w:numId="6">
    <w:abstractNumId w:val="21"/>
  </w:num>
  <w:num w:numId="7">
    <w:abstractNumId w:val="33"/>
  </w:num>
  <w:num w:numId="8">
    <w:abstractNumId w:val="23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0"/>
  </w:num>
  <w:num w:numId="16">
    <w:abstractNumId w:val="30"/>
  </w:num>
  <w:num w:numId="17">
    <w:abstractNumId w:val="0"/>
  </w:num>
  <w:num w:numId="18">
    <w:abstractNumId w:val="11"/>
  </w:num>
  <w:num w:numId="19">
    <w:abstractNumId w:val="17"/>
  </w:num>
  <w:num w:numId="20">
    <w:abstractNumId w:val="34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0"/>
  </w:num>
  <w:num w:numId="25">
    <w:abstractNumId w:val="5"/>
  </w:num>
  <w:num w:numId="26">
    <w:abstractNumId w:val="32"/>
  </w:num>
  <w:num w:numId="27">
    <w:abstractNumId w:val="35"/>
  </w:num>
  <w:num w:numId="28">
    <w:abstractNumId w:val="16"/>
  </w:num>
  <w:num w:numId="29">
    <w:abstractNumId w:val="10"/>
  </w:num>
  <w:num w:numId="30">
    <w:abstractNumId w:val="2"/>
  </w:num>
  <w:num w:numId="31">
    <w:abstractNumId w:val="7"/>
  </w:num>
  <w:num w:numId="32">
    <w:abstractNumId w:val="15"/>
  </w:num>
  <w:num w:numId="33">
    <w:abstractNumId w:val="9"/>
  </w:num>
  <w:num w:numId="34">
    <w:abstractNumId w:val="31"/>
  </w:num>
  <w:num w:numId="35">
    <w:abstractNumId w:val="25"/>
  </w:num>
  <w:num w:numId="36">
    <w:abstractNumId w:val="24"/>
  </w:num>
  <w:num w:numId="37">
    <w:abstractNumId w:val="19"/>
  </w:num>
  <w:num w:numId="38">
    <w:abstractNumId w:val="27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940"/>
    <w:rsid w:val="00043971"/>
    <w:rsid w:val="00062A62"/>
    <w:rsid w:val="00073A29"/>
    <w:rsid w:val="000B6493"/>
    <w:rsid w:val="000E6EAF"/>
    <w:rsid w:val="001577C5"/>
    <w:rsid w:val="001804BC"/>
    <w:rsid w:val="001836C1"/>
    <w:rsid w:val="00184210"/>
    <w:rsid w:val="00191955"/>
    <w:rsid w:val="001A1C15"/>
    <w:rsid w:val="001B682A"/>
    <w:rsid w:val="001D70D6"/>
    <w:rsid w:val="00226A6B"/>
    <w:rsid w:val="00264632"/>
    <w:rsid w:val="002958D1"/>
    <w:rsid w:val="002C0511"/>
    <w:rsid w:val="002D18D6"/>
    <w:rsid w:val="002D5E0A"/>
    <w:rsid w:val="00306F5F"/>
    <w:rsid w:val="00312449"/>
    <w:rsid w:val="00332D48"/>
    <w:rsid w:val="00446B8D"/>
    <w:rsid w:val="00451B18"/>
    <w:rsid w:val="004973AF"/>
    <w:rsid w:val="004A0F0D"/>
    <w:rsid w:val="004C1054"/>
    <w:rsid w:val="0050385D"/>
    <w:rsid w:val="005264B1"/>
    <w:rsid w:val="00537BF7"/>
    <w:rsid w:val="00553E0D"/>
    <w:rsid w:val="00557D7C"/>
    <w:rsid w:val="005928CA"/>
    <w:rsid w:val="005A1ADF"/>
    <w:rsid w:val="005D69AA"/>
    <w:rsid w:val="005E0A0A"/>
    <w:rsid w:val="005F19F4"/>
    <w:rsid w:val="00691104"/>
    <w:rsid w:val="006B53DD"/>
    <w:rsid w:val="006D0F7E"/>
    <w:rsid w:val="007007FD"/>
    <w:rsid w:val="007613A2"/>
    <w:rsid w:val="00774622"/>
    <w:rsid w:val="007858A8"/>
    <w:rsid w:val="00790370"/>
    <w:rsid w:val="008832DF"/>
    <w:rsid w:val="00892E0C"/>
    <w:rsid w:val="008C634A"/>
    <w:rsid w:val="00976B68"/>
    <w:rsid w:val="009D554D"/>
    <w:rsid w:val="009E1539"/>
    <w:rsid w:val="00A326F9"/>
    <w:rsid w:val="00A43FBB"/>
    <w:rsid w:val="00A82F98"/>
    <w:rsid w:val="00A8393F"/>
    <w:rsid w:val="00AE506E"/>
    <w:rsid w:val="00AF42D3"/>
    <w:rsid w:val="00B034BD"/>
    <w:rsid w:val="00B03C1D"/>
    <w:rsid w:val="00B10B61"/>
    <w:rsid w:val="00B23D3A"/>
    <w:rsid w:val="00B46AF2"/>
    <w:rsid w:val="00B75500"/>
    <w:rsid w:val="00B8264E"/>
    <w:rsid w:val="00B93047"/>
    <w:rsid w:val="00BA314F"/>
    <w:rsid w:val="00BC3FF7"/>
    <w:rsid w:val="00BE37B4"/>
    <w:rsid w:val="00C56E24"/>
    <w:rsid w:val="00D10C1B"/>
    <w:rsid w:val="00D15551"/>
    <w:rsid w:val="00D268EA"/>
    <w:rsid w:val="00D30C0A"/>
    <w:rsid w:val="00D32940"/>
    <w:rsid w:val="00D679EB"/>
    <w:rsid w:val="00D67DB9"/>
    <w:rsid w:val="00DA1BE1"/>
    <w:rsid w:val="00DB133F"/>
    <w:rsid w:val="00DE288D"/>
    <w:rsid w:val="00E2093C"/>
    <w:rsid w:val="00E32983"/>
    <w:rsid w:val="00E411A8"/>
    <w:rsid w:val="00E71F7B"/>
    <w:rsid w:val="00E73A2C"/>
    <w:rsid w:val="00ED2BA1"/>
    <w:rsid w:val="00F0460C"/>
    <w:rsid w:val="00F16EC6"/>
    <w:rsid w:val="00F20D4C"/>
    <w:rsid w:val="00F54208"/>
    <w:rsid w:val="00F9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3A091EC"/>
  <w15:docId w15:val="{B00EC735-C324-4423-8963-1D121EC8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qFormat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qFormat/>
    <w:rsid w:val="00312449"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B034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7ED35-2A81-47D1-9EBD-7DCBBEC14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2262</Words>
  <Characters>14521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2024-03-28T10:23:00Z</cp:lastPrinted>
  <dcterms:created xsi:type="dcterms:W3CDTF">2024-03-28T10:23:00Z</dcterms:created>
  <dcterms:modified xsi:type="dcterms:W3CDTF">2024-03-28T10:23:00Z</dcterms:modified>
</cp:coreProperties>
</file>