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DBCEE" w14:textId="77777777" w:rsidR="00D665F5" w:rsidRDefault="007B014F" w:rsidP="00D665F5">
      <w:pPr>
        <w:spacing w:after="240"/>
        <w:jc w:val="right"/>
        <w:rPr>
          <w:sz w:val="22"/>
          <w:szCs w:val="22"/>
        </w:rPr>
      </w:pPr>
      <w:r w:rsidRPr="007B01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B014F">
        <w:rPr>
          <w:sz w:val="22"/>
          <w:szCs w:val="22"/>
        </w:rPr>
        <w:t>2024-04-04</w:t>
      </w:r>
    </w:p>
    <w:p w14:paraId="3F75D49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668C446" w14:textId="77777777" w:rsidR="007B014F" w:rsidRPr="007B014F" w:rsidRDefault="007B014F" w:rsidP="00577BC6">
      <w:pPr>
        <w:spacing w:after="40"/>
        <w:rPr>
          <w:b/>
          <w:bCs/>
          <w:sz w:val="22"/>
          <w:szCs w:val="22"/>
        </w:rPr>
      </w:pPr>
      <w:r w:rsidRPr="007B014F">
        <w:rPr>
          <w:b/>
          <w:bCs/>
          <w:sz w:val="22"/>
          <w:szCs w:val="22"/>
        </w:rPr>
        <w:t>Akademia Górniczo - Hutnicza</w:t>
      </w:r>
    </w:p>
    <w:p w14:paraId="1C3E861A" w14:textId="77777777" w:rsidR="007B014F" w:rsidRPr="007B014F" w:rsidRDefault="007B014F" w:rsidP="00577BC6">
      <w:pPr>
        <w:spacing w:after="40"/>
        <w:rPr>
          <w:b/>
          <w:bCs/>
          <w:sz w:val="22"/>
          <w:szCs w:val="22"/>
        </w:rPr>
      </w:pPr>
      <w:r w:rsidRPr="007B014F">
        <w:rPr>
          <w:b/>
          <w:bCs/>
          <w:sz w:val="22"/>
          <w:szCs w:val="22"/>
        </w:rPr>
        <w:t>im. Stanisława Staszica w Krakowie</w:t>
      </w:r>
    </w:p>
    <w:p w14:paraId="25AB50AA" w14:textId="77777777" w:rsidR="00D665F5" w:rsidRPr="00D91931" w:rsidRDefault="007B014F" w:rsidP="00577BC6">
      <w:pPr>
        <w:spacing w:after="40"/>
        <w:rPr>
          <w:b/>
          <w:bCs/>
          <w:sz w:val="22"/>
          <w:szCs w:val="22"/>
        </w:rPr>
      </w:pPr>
      <w:r w:rsidRPr="007B014F">
        <w:rPr>
          <w:b/>
          <w:bCs/>
          <w:sz w:val="22"/>
          <w:szCs w:val="22"/>
        </w:rPr>
        <w:t>Dział Zamówień Publicznych</w:t>
      </w:r>
    </w:p>
    <w:p w14:paraId="38424C98" w14:textId="77777777" w:rsidR="00D665F5" w:rsidRPr="00BD5546" w:rsidRDefault="007B014F" w:rsidP="00D665F5">
      <w:pPr>
        <w:rPr>
          <w:sz w:val="22"/>
          <w:szCs w:val="22"/>
        </w:rPr>
      </w:pPr>
      <w:r w:rsidRPr="007B01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B014F">
        <w:rPr>
          <w:sz w:val="22"/>
          <w:szCs w:val="22"/>
        </w:rPr>
        <w:t>30</w:t>
      </w:r>
    </w:p>
    <w:p w14:paraId="62813DF5" w14:textId="77777777" w:rsidR="00D665F5" w:rsidRPr="00BD5546" w:rsidRDefault="007B014F" w:rsidP="00D665F5">
      <w:pPr>
        <w:rPr>
          <w:sz w:val="22"/>
          <w:szCs w:val="22"/>
        </w:rPr>
      </w:pPr>
      <w:r w:rsidRPr="007B01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B014F">
        <w:rPr>
          <w:sz w:val="22"/>
          <w:szCs w:val="22"/>
        </w:rPr>
        <w:t>Kraków</w:t>
      </w:r>
    </w:p>
    <w:p w14:paraId="1332B89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014F" w:rsidRPr="007B014F">
        <w:rPr>
          <w:b/>
          <w:sz w:val="22"/>
          <w:szCs w:val="22"/>
        </w:rPr>
        <w:t>DE.dzp.272-74/24</w:t>
      </w:r>
      <w:r w:rsidR="00A80738">
        <w:rPr>
          <w:sz w:val="24"/>
        </w:rPr>
        <w:tab/>
        <w:t xml:space="preserve"> </w:t>
      </w:r>
    </w:p>
    <w:p w14:paraId="1BDF87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57E7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5249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D5A2C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D230B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3A3AB7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014F" w:rsidRPr="007B014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8F56C36" w14:textId="77777777" w:rsidR="00A80738" w:rsidRPr="00577BC6" w:rsidRDefault="007B01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014F">
        <w:rPr>
          <w:b/>
          <w:sz w:val="22"/>
          <w:szCs w:val="22"/>
        </w:rPr>
        <w:t>dostawa zestawu komputerowego wraz z zasilaczem - DE.dzp.272-74/24</w:t>
      </w:r>
    </w:p>
    <w:p w14:paraId="7A45431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7B014F" w:rsidRPr="007B014F">
        <w:rPr>
          <w:sz w:val="22"/>
          <w:szCs w:val="22"/>
        </w:rPr>
        <w:t>(t.j.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E2C6DC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014F" w:rsidRPr="007B014F">
        <w:rPr>
          <w:sz w:val="22"/>
          <w:szCs w:val="22"/>
        </w:rPr>
        <w:t>03/04/2024</w:t>
      </w:r>
      <w:r w:rsidR="00FF4AB1" w:rsidRPr="00577BC6">
        <w:rPr>
          <w:sz w:val="22"/>
          <w:szCs w:val="22"/>
        </w:rPr>
        <w:t xml:space="preserve"> o godz. </w:t>
      </w:r>
      <w:r w:rsidR="007B014F" w:rsidRPr="007B014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60CCE90" w14:textId="77777777" w:rsidTr="003F57CD">
        <w:tc>
          <w:tcPr>
            <w:tcW w:w="993" w:type="dxa"/>
            <w:shd w:val="clear" w:color="auto" w:fill="auto"/>
            <w:vAlign w:val="center"/>
          </w:tcPr>
          <w:p w14:paraId="197D293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1A2F15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209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014F" w:rsidRPr="00493F8C" w14:paraId="296E5D95" w14:textId="77777777" w:rsidTr="0072673F">
        <w:tc>
          <w:tcPr>
            <w:tcW w:w="993" w:type="dxa"/>
            <w:shd w:val="clear" w:color="auto" w:fill="auto"/>
            <w:vAlign w:val="center"/>
          </w:tcPr>
          <w:p w14:paraId="245D2C8D" w14:textId="77777777" w:rsidR="007B014F" w:rsidRPr="00490DC0" w:rsidRDefault="007B014F" w:rsidP="0072673F">
            <w:pPr>
              <w:spacing w:before="120" w:after="120"/>
              <w:jc w:val="center"/>
            </w:pPr>
            <w:r w:rsidRPr="007B014F">
              <w:t>1</w:t>
            </w:r>
          </w:p>
        </w:tc>
        <w:tc>
          <w:tcPr>
            <w:tcW w:w="5244" w:type="dxa"/>
            <w:shd w:val="clear" w:color="auto" w:fill="auto"/>
          </w:tcPr>
          <w:p w14:paraId="2582E694" w14:textId="77777777" w:rsidR="007B014F" w:rsidRPr="00490DC0" w:rsidRDefault="007B014F" w:rsidP="0072673F">
            <w:pPr>
              <w:spacing w:before="40"/>
            </w:pPr>
            <w:r w:rsidRPr="007B014F">
              <w:t>MESco Sp. z o.o.</w:t>
            </w:r>
          </w:p>
          <w:p w14:paraId="29D48EF0" w14:textId="77777777" w:rsidR="007B014F" w:rsidRPr="00490DC0" w:rsidRDefault="007B014F" w:rsidP="0072673F">
            <w:r w:rsidRPr="007B014F">
              <w:t>Al. Legionów</w:t>
            </w:r>
            <w:r w:rsidRPr="00490DC0">
              <w:t xml:space="preserve"> </w:t>
            </w:r>
            <w:r w:rsidRPr="007B014F">
              <w:t>4</w:t>
            </w:r>
            <w:r w:rsidRPr="00490DC0">
              <w:t xml:space="preserve"> </w:t>
            </w:r>
          </w:p>
          <w:p w14:paraId="5A7C587D" w14:textId="77777777" w:rsidR="007B014F" w:rsidRPr="00490DC0" w:rsidRDefault="007B014F" w:rsidP="0072673F">
            <w:pPr>
              <w:spacing w:after="40"/>
              <w:jc w:val="both"/>
            </w:pPr>
            <w:r w:rsidRPr="007B014F">
              <w:t>41-902</w:t>
            </w:r>
            <w:r w:rsidRPr="00490DC0">
              <w:t xml:space="preserve"> </w:t>
            </w:r>
            <w:r w:rsidRPr="007B014F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5BA24D" w14:textId="77777777" w:rsidR="007B014F" w:rsidRPr="00490DC0" w:rsidRDefault="007B014F" w:rsidP="0072673F">
            <w:pPr>
              <w:spacing w:before="120" w:after="120"/>
              <w:jc w:val="both"/>
            </w:pPr>
            <w:r w:rsidRPr="007B014F">
              <w:t>26 731.59 zł</w:t>
            </w:r>
          </w:p>
        </w:tc>
      </w:tr>
      <w:tr w:rsidR="007B014F" w:rsidRPr="00493F8C" w14:paraId="49A49607" w14:textId="77777777" w:rsidTr="0072673F">
        <w:tc>
          <w:tcPr>
            <w:tcW w:w="993" w:type="dxa"/>
            <w:shd w:val="clear" w:color="auto" w:fill="auto"/>
            <w:vAlign w:val="center"/>
          </w:tcPr>
          <w:p w14:paraId="0A08EF7B" w14:textId="77777777" w:rsidR="007B014F" w:rsidRPr="00490DC0" w:rsidRDefault="007B014F" w:rsidP="0072673F">
            <w:pPr>
              <w:spacing w:before="120" w:after="120"/>
              <w:jc w:val="center"/>
            </w:pPr>
            <w:r w:rsidRPr="007B014F">
              <w:t>2</w:t>
            </w:r>
          </w:p>
        </w:tc>
        <w:tc>
          <w:tcPr>
            <w:tcW w:w="5244" w:type="dxa"/>
            <w:shd w:val="clear" w:color="auto" w:fill="auto"/>
          </w:tcPr>
          <w:p w14:paraId="13D7E6B4" w14:textId="77777777" w:rsidR="007B014F" w:rsidRPr="00490DC0" w:rsidRDefault="007B014F" w:rsidP="0072673F">
            <w:pPr>
              <w:spacing w:before="40"/>
            </w:pPr>
            <w:r w:rsidRPr="007B014F">
              <w:t>NKK SYSTEM Spółka z ograniczoną odpowiedzialnością</w:t>
            </w:r>
          </w:p>
          <w:p w14:paraId="5CBA3086" w14:textId="77777777" w:rsidR="007B014F" w:rsidRPr="00490DC0" w:rsidRDefault="007B014F" w:rsidP="0072673F">
            <w:r w:rsidRPr="007B014F">
              <w:t>Tatarska</w:t>
            </w:r>
            <w:r w:rsidRPr="00490DC0">
              <w:t xml:space="preserve"> </w:t>
            </w:r>
            <w:r w:rsidRPr="007B014F">
              <w:t>5</w:t>
            </w:r>
            <w:r w:rsidRPr="00490DC0">
              <w:t xml:space="preserve"> </w:t>
            </w:r>
          </w:p>
          <w:p w14:paraId="6DE47A2A" w14:textId="77777777" w:rsidR="007B014F" w:rsidRPr="00490DC0" w:rsidRDefault="007B014F" w:rsidP="0072673F">
            <w:pPr>
              <w:spacing w:after="40"/>
              <w:jc w:val="both"/>
            </w:pPr>
            <w:r w:rsidRPr="007B014F">
              <w:t>30-103</w:t>
            </w:r>
            <w:r w:rsidRPr="00490DC0">
              <w:t xml:space="preserve"> </w:t>
            </w:r>
            <w:r w:rsidRPr="007B014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F9644" w14:textId="77777777" w:rsidR="007B014F" w:rsidRPr="00490DC0" w:rsidRDefault="007B014F" w:rsidP="0072673F">
            <w:pPr>
              <w:spacing w:before="120" w:after="120"/>
              <w:jc w:val="both"/>
            </w:pPr>
            <w:r w:rsidRPr="007B014F">
              <w:t>32 742.60 zł</w:t>
            </w:r>
          </w:p>
        </w:tc>
      </w:tr>
      <w:tr w:rsidR="007B014F" w:rsidRPr="00493F8C" w14:paraId="1309AC9B" w14:textId="77777777" w:rsidTr="0072673F">
        <w:tc>
          <w:tcPr>
            <w:tcW w:w="993" w:type="dxa"/>
            <w:shd w:val="clear" w:color="auto" w:fill="auto"/>
            <w:vAlign w:val="center"/>
          </w:tcPr>
          <w:p w14:paraId="4A1C76F7" w14:textId="77777777" w:rsidR="007B014F" w:rsidRPr="00490DC0" w:rsidRDefault="007B014F" w:rsidP="0072673F">
            <w:pPr>
              <w:spacing w:before="120" w:after="120"/>
              <w:jc w:val="center"/>
            </w:pPr>
            <w:r w:rsidRPr="007B014F">
              <w:t>3</w:t>
            </w:r>
          </w:p>
        </w:tc>
        <w:tc>
          <w:tcPr>
            <w:tcW w:w="5244" w:type="dxa"/>
            <w:shd w:val="clear" w:color="auto" w:fill="auto"/>
          </w:tcPr>
          <w:p w14:paraId="410CB533" w14:textId="77777777" w:rsidR="007B014F" w:rsidRPr="00490DC0" w:rsidRDefault="007B014F" w:rsidP="0072673F">
            <w:pPr>
              <w:spacing w:before="40"/>
            </w:pPr>
            <w:r w:rsidRPr="007B014F">
              <w:t>PRO-COM MARIUSZ FARON</w:t>
            </w:r>
          </w:p>
          <w:p w14:paraId="1F904CB5" w14:textId="77777777" w:rsidR="007B014F" w:rsidRPr="00490DC0" w:rsidRDefault="007B014F" w:rsidP="0072673F">
            <w:r w:rsidRPr="007B014F">
              <w:t>STEFANA ŻEROMSKIEGO</w:t>
            </w:r>
            <w:r w:rsidRPr="00490DC0">
              <w:t xml:space="preserve"> </w:t>
            </w:r>
            <w:r w:rsidRPr="007B014F">
              <w:t>31/10</w:t>
            </w:r>
            <w:r w:rsidRPr="00490DC0">
              <w:t xml:space="preserve"> </w:t>
            </w:r>
          </w:p>
          <w:p w14:paraId="7DDB73CC" w14:textId="77777777" w:rsidR="007B014F" w:rsidRPr="00490DC0" w:rsidRDefault="007B014F" w:rsidP="0072673F">
            <w:pPr>
              <w:spacing w:after="40"/>
              <w:jc w:val="both"/>
            </w:pPr>
            <w:r w:rsidRPr="007B014F">
              <w:t>96-500</w:t>
            </w:r>
            <w:r w:rsidRPr="00490DC0">
              <w:t xml:space="preserve"> </w:t>
            </w:r>
            <w:r w:rsidRPr="007B014F">
              <w:t>SOCHACZEW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F65437" w14:textId="77777777" w:rsidR="007B014F" w:rsidRPr="00490DC0" w:rsidRDefault="007B014F" w:rsidP="0072673F">
            <w:pPr>
              <w:spacing w:before="120" w:after="120"/>
              <w:jc w:val="both"/>
            </w:pPr>
            <w:r w:rsidRPr="007B014F">
              <w:t>38 548.20 zł</w:t>
            </w:r>
          </w:p>
        </w:tc>
      </w:tr>
      <w:tr w:rsidR="007B014F" w:rsidRPr="00493F8C" w14:paraId="57EC528E" w14:textId="77777777" w:rsidTr="0072673F">
        <w:tc>
          <w:tcPr>
            <w:tcW w:w="993" w:type="dxa"/>
            <w:shd w:val="clear" w:color="auto" w:fill="auto"/>
            <w:vAlign w:val="center"/>
          </w:tcPr>
          <w:p w14:paraId="752F7BFD" w14:textId="77777777" w:rsidR="007B014F" w:rsidRPr="00490DC0" w:rsidRDefault="007B014F" w:rsidP="0072673F">
            <w:pPr>
              <w:spacing w:before="120" w:after="120"/>
              <w:jc w:val="center"/>
            </w:pPr>
            <w:r w:rsidRPr="007B014F">
              <w:t>4</w:t>
            </w:r>
          </w:p>
        </w:tc>
        <w:tc>
          <w:tcPr>
            <w:tcW w:w="5244" w:type="dxa"/>
            <w:shd w:val="clear" w:color="auto" w:fill="auto"/>
          </w:tcPr>
          <w:p w14:paraId="39B49644" w14:textId="77777777" w:rsidR="007B014F" w:rsidRPr="00490DC0" w:rsidRDefault="007B014F" w:rsidP="0072673F">
            <w:pPr>
              <w:spacing w:before="40"/>
            </w:pPr>
            <w:r w:rsidRPr="007B014F">
              <w:t>PROGRESS Systemy Komputerowe Sp. z o.o.</w:t>
            </w:r>
          </w:p>
          <w:p w14:paraId="5FF58432" w14:textId="77777777" w:rsidR="007B014F" w:rsidRPr="00490DC0" w:rsidRDefault="007B014F" w:rsidP="0072673F">
            <w:r w:rsidRPr="007B014F">
              <w:t>Al. Mickiewicza</w:t>
            </w:r>
            <w:r w:rsidRPr="00490DC0">
              <w:t xml:space="preserve"> </w:t>
            </w:r>
            <w:r w:rsidRPr="007B014F">
              <w:t>27</w:t>
            </w:r>
            <w:r w:rsidRPr="00490DC0">
              <w:t xml:space="preserve"> </w:t>
            </w:r>
          </w:p>
          <w:p w14:paraId="68DD55AB" w14:textId="77777777" w:rsidR="007B014F" w:rsidRPr="00490DC0" w:rsidRDefault="007B014F" w:rsidP="0072673F">
            <w:pPr>
              <w:spacing w:after="40"/>
              <w:jc w:val="both"/>
            </w:pPr>
            <w:r w:rsidRPr="007B014F">
              <w:t>31-120</w:t>
            </w:r>
            <w:r w:rsidRPr="00490DC0">
              <w:t xml:space="preserve"> </w:t>
            </w:r>
            <w:r w:rsidRPr="007B014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2C635B" w14:textId="177FECF3" w:rsidR="007B014F" w:rsidRPr="00490DC0" w:rsidRDefault="007B014F" w:rsidP="0072673F">
            <w:pPr>
              <w:spacing w:before="120" w:after="120"/>
              <w:jc w:val="both"/>
            </w:pPr>
            <w:r w:rsidRPr="007B014F">
              <w:t>27 638.10 zł</w:t>
            </w:r>
          </w:p>
        </w:tc>
      </w:tr>
    </w:tbl>
    <w:p w14:paraId="2027E9C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A127E" w14:textId="77777777" w:rsidR="00E32B0F" w:rsidRDefault="00E32B0F">
      <w:r>
        <w:separator/>
      </w:r>
    </w:p>
  </w:endnote>
  <w:endnote w:type="continuationSeparator" w:id="0">
    <w:p w14:paraId="49B5EC4B" w14:textId="77777777" w:rsidR="00E32B0F" w:rsidRDefault="00E32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BD3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CA10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CEB1C" w14:textId="77777777" w:rsidR="009F189D" w:rsidRDefault="00AF366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6DF7B8">
        <v:line id="_x0000_s1025" style="position:absolute;left:0;text-align:left;z-index:251657728" from="-3.85pt,8.7pt" to="455.15pt,8.7pt"/>
      </w:pict>
    </w:r>
  </w:p>
  <w:p w14:paraId="43C45F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FAF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E806D0" w14:textId="77777777" w:rsidR="009F189D" w:rsidRDefault="009F189D">
    <w:pPr>
      <w:pStyle w:val="Stopka"/>
      <w:tabs>
        <w:tab w:val="clear" w:pos="4536"/>
      </w:tabs>
      <w:jc w:val="center"/>
    </w:pPr>
  </w:p>
  <w:p w14:paraId="3F5A54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1C4DC" w14:textId="77777777" w:rsidR="00E32B0F" w:rsidRDefault="00E32B0F">
      <w:r>
        <w:separator/>
      </w:r>
    </w:p>
  </w:footnote>
  <w:footnote w:type="continuationSeparator" w:id="0">
    <w:p w14:paraId="3AF1DB92" w14:textId="77777777" w:rsidR="00E32B0F" w:rsidRDefault="00E32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5FB9C" w14:textId="77777777" w:rsidR="007B014F" w:rsidRDefault="007B01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8793A" w14:textId="77777777" w:rsidR="007B014F" w:rsidRDefault="007B01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8BDA1" w14:textId="77777777" w:rsidR="007B014F" w:rsidRDefault="007B01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B0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73323E"/>
    <w:rsid w:val="007965DC"/>
    <w:rsid w:val="007B014F"/>
    <w:rsid w:val="00843263"/>
    <w:rsid w:val="00861E75"/>
    <w:rsid w:val="009D19BD"/>
    <w:rsid w:val="009F189D"/>
    <w:rsid w:val="00A120F7"/>
    <w:rsid w:val="00A67C20"/>
    <w:rsid w:val="00A80738"/>
    <w:rsid w:val="00AF3661"/>
    <w:rsid w:val="00C236D3"/>
    <w:rsid w:val="00C659E2"/>
    <w:rsid w:val="00CB0802"/>
    <w:rsid w:val="00D20908"/>
    <w:rsid w:val="00D665F5"/>
    <w:rsid w:val="00D7128F"/>
    <w:rsid w:val="00E32B0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030590"/>
  <w15:chartTrackingRefBased/>
  <w15:docId w15:val="{BDA288EA-AE6A-477D-8E07-2B1F9917F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2024-04-04T07:01:00Z</dcterms:created>
  <dcterms:modified xsi:type="dcterms:W3CDTF">2024-04-04T07:41:00Z</dcterms:modified>
</cp:coreProperties>
</file>