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6C29" w14:textId="77777777" w:rsidR="009432A1" w:rsidRPr="00D815E8" w:rsidRDefault="00C17DD3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815E8">
        <w:rPr>
          <w:rFonts w:ascii="Arial Narrow" w:hAnsi="Arial Narrow" w:cs="Arial"/>
          <w:sz w:val="24"/>
          <w:szCs w:val="24"/>
        </w:rPr>
        <w:t>Bydgoszcz</w:t>
      </w:r>
      <w:r w:rsidR="009432A1" w:rsidRPr="00D815E8">
        <w:rPr>
          <w:rFonts w:ascii="Arial Narrow" w:hAnsi="Arial Narrow" w:cs="Arial"/>
          <w:sz w:val="24"/>
          <w:szCs w:val="24"/>
        </w:rPr>
        <w:t xml:space="preserve"> dnia: </w:t>
      </w:r>
      <w:r w:rsidRPr="00D815E8">
        <w:rPr>
          <w:rFonts w:ascii="Arial Narrow" w:hAnsi="Arial Narrow" w:cs="Arial"/>
          <w:sz w:val="24"/>
          <w:szCs w:val="24"/>
        </w:rPr>
        <w:t>2024-04-04</w:t>
      </w:r>
    </w:p>
    <w:p w14:paraId="74D1437F" w14:textId="77777777" w:rsidR="009432A1" w:rsidRPr="00D815E8" w:rsidRDefault="00C17DD3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815E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B1760D7" w14:textId="77777777" w:rsidR="009432A1" w:rsidRPr="00D815E8" w:rsidRDefault="00C17DD3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815E8">
        <w:rPr>
          <w:rFonts w:ascii="Arial Narrow" w:hAnsi="Arial Narrow" w:cs="Arial"/>
          <w:sz w:val="24"/>
          <w:szCs w:val="24"/>
        </w:rPr>
        <w:t>Powstańców Warszawy</w:t>
      </w:r>
      <w:r w:rsidR="009432A1" w:rsidRPr="00D815E8">
        <w:rPr>
          <w:rFonts w:ascii="Arial Narrow" w:hAnsi="Arial Narrow" w:cs="Arial"/>
          <w:sz w:val="24"/>
          <w:szCs w:val="24"/>
        </w:rPr>
        <w:t xml:space="preserve"> </w:t>
      </w:r>
      <w:r w:rsidRPr="00D815E8">
        <w:rPr>
          <w:rFonts w:ascii="Arial Narrow" w:hAnsi="Arial Narrow" w:cs="Arial"/>
          <w:sz w:val="24"/>
          <w:szCs w:val="24"/>
        </w:rPr>
        <w:t>5</w:t>
      </w:r>
    </w:p>
    <w:p w14:paraId="6AEADBC3" w14:textId="77777777" w:rsidR="009432A1" w:rsidRPr="00D815E8" w:rsidRDefault="00C17DD3" w:rsidP="009432A1">
      <w:pPr>
        <w:rPr>
          <w:rFonts w:ascii="Arial Narrow" w:hAnsi="Arial Narrow" w:cs="Arial"/>
          <w:sz w:val="24"/>
          <w:szCs w:val="24"/>
        </w:rPr>
      </w:pPr>
      <w:r w:rsidRPr="00D815E8">
        <w:rPr>
          <w:rFonts w:ascii="Arial Narrow" w:hAnsi="Arial Narrow" w:cs="Arial"/>
          <w:sz w:val="24"/>
          <w:szCs w:val="24"/>
        </w:rPr>
        <w:t>85-681</w:t>
      </w:r>
      <w:r w:rsidR="009432A1" w:rsidRPr="00D815E8">
        <w:rPr>
          <w:rFonts w:ascii="Arial Narrow" w:hAnsi="Arial Narrow" w:cs="Arial"/>
          <w:sz w:val="24"/>
          <w:szCs w:val="24"/>
        </w:rPr>
        <w:t xml:space="preserve"> </w:t>
      </w:r>
      <w:r w:rsidRPr="00D815E8">
        <w:rPr>
          <w:rFonts w:ascii="Arial Narrow" w:hAnsi="Arial Narrow" w:cs="Arial"/>
          <w:sz w:val="24"/>
          <w:szCs w:val="24"/>
        </w:rPr>
        <w:t>Bydgoszcz</w:t>
      </w:r>
    </w:p>
    <w:p w14:paraId="4EFDC8DE" w14:textId="77777777" w:rsidR="009432A1" w:rsidRPr="00D815E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15E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90FBE64" w14:textId="77777777" w:rsidR="009432A1" w:rsidRPr="00D815E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815E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815E8" w14:paraId="1768ADF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08090C" w14:textId="77777777" w:rsidR="009432A1" w:rsidRPr="00D815E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815E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B5001FB" w14:textId="77777777" w:rsidR="009432A1" w:rsidRPr="00D815E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815E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5E67D8D" w14:textId="77777777" w:rsidR="00A80738" w:rsidRPr="00D815E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815E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66B5321" w14:textId="77777777" w:rsidR="009432A1" w:rsidRPr="00D815E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815E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815E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815E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815E8" w14:paraId="7C43E216" w14:textId="77777777" w:rsidTr="00A652DF">
        <w:tc>
          <w:tcPr>
            <w:tcW w:w="2269" w:type="dxa"/>
            <w:shd w:val="clear" w:color="auto" w:fill="auto"/>
          </w:tcPr>
          <w:p w14:paraId="2E60E8B7" w14:textId="77777777" w:rsidR="009432A1" w:rsidRPr="00D815E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15E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CC7225" w14:textId="77777777" w:rsidR="009432A1" w:rsidRPr="00D815E8" w:rsidRDefault="00C17DD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815E8">
              <w:rPr>
                <w:rFonts w:ascii="Arial Narrow" w:hAnsi="Arial Narrow" w:cs="Arial"/>
                <w:bCs/>
                <w:sz w:val="24"/>
                <w:szCs w:val="24"/>
              </w:rPr>
              <w:t>Usługi serwisu sprzętu endoskopowego firmy Olympus</w:t>
            </w:r>
            <w:r w:rsidR="009432A1" w:rsidRPr="00D815E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17DD3" w:rsidRPr="00D815E8" w14:paraId="319E0AC6" w14:textId="77777777" w:rsidTr="00B16772">
        <w:tc>
          <w:tcPr>
            <w:tcW w:w="2269" w:type="dxa"/>
            <w:shd w:val="clear" w:color="auto" w:fill="auto"/>
          </w:tcPr>
          <w:p w14:paraId="53454E5E" w14:textId="77777777" w:rsidR="00C17DD3" w:rsidRPr="00D815E8" w:rsidRDefault="00C17DD3" w:rsidP="00B167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815E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DC470A" w14:textId="77777777" w:rsidR="00C17DD3" w:rsidRPr="00D815E8" w:rsidRDefault="00C17DD3" w:rsidP="00B167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815E8">
              <w:rPr>
                <w:rFonts w:ascii="Arial Narrow" w:hAnsi="Arial Narrow" w:cs="Arial"/>
                <w:bCs/>
                <w:sz w:val="24"/>
                <w:szCs w:val="24"/>
              </w:rPr>
              <w:t>23/2024</w:t>
            </w:r>
          </w:p>
        </w:tc>
      </w:tr>
    </w:tbl>
    <w:p w14:paraId="171013FE" w14:textId="77777777" w:rsidR="00890B92" w:rsidRPr="00D815E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815E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815E8">
        <w:rPr>
          <w:rFonts w:ascii="Arial Narrow" w:hAnsi="Arial Narrow" w:cs="Arial"/>
          <w:sz w:val="24"/>
          <w:szCs w:val="24"/>
        </w:rPr>
        <w:t>22</w:t>
      </w:r>
      <w:r w:rsidR="0043158A" w:rsidRPr="00D815E8">
        <w:rPr>
          <w:rFonts w:ascii="Arial Narrow" w:hAnsi="Arial Narrow" w:cs="Arial"/>
          <w:sz w:val="24"/>
          <w:szCs w:val="24"/>
        </w:rPr>
        <w:t>2</w:t>
      </w:r>
      <w:r w:rsidRPr="00D815E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815E8">
        <w:rPr>
          <w:rFonts w:ascii="Arial Narrow" w:hAnsi="Arial Narrow" w:cs="Arial"/>
          <w:sz w:val="24"/>
          <w:szCs w:val="24"/>
        </w:rPr>
        <w:t>4</w:t>
      </w:r>
      <w:r w:rsidRPr="00D815E8">
        <w:rPr>
          <w:rFonts w:ascii="Arial Narrow" w:hAnsi="Arial Narrow" w:cs="Arial"/>
          <w:sz w:val="24"/>
          <w:szCs w:val="24"/>
        </w:rPr>
        <w:t xml:space="preserve"> </w:t>
      </w:r>
      <w:r w:rsidR="00890B92" w:rsidRPr="00D815E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815E8">
        <w:rPr>
          <w:rFonts w:ascii="Arial Narrow" w:hAnsi="Arial Narrow" w:cs="Arial"/>
          <w:sz w:val="24"/>
          <w:szCs w:val="24"/>
        </w:rPr>
        <w:t xml:space="preserve"> </w:t>
      </w:r>
      <w:r w:rsidR="00C17DD3" w:rsidRPr="00D815E8">
        <w:rPr>
          <w:rFonts w:ascii="Arial Narrow" w:hAnsi="Arial Narrow" w:cs="Arial"/>
          <w:sz w:val="24"/>
          <w:szCs w:val="24"/>
        </w:rPr>
        <w:t>(</w:t>
      </w:r>
      <w:proofErr w:type="spellStart"/>
      <w:r w:rsidR="00C17DD3" w:rsidRPr="00D815E8">
        <w:rPr>
          <w:rFonts w:ascii="Arial Narrow" w:hAnsi="Arial Narrow" w:cs="Arial"/>
          <w:sz w:val="24"/>
          <w:szCs w:val="24"/>
        </w:rPr>
        <w:t>t.j</w:t>
      </w:r>
      <w:proofErr w:type="spellEnd"/>
      <w:r w:rsidR="00C17DD3" w:rsidRPr="00D815E8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D815E8">
        <w:rPr>
          <w:rFonts w:ascii="Arial Narrow" w:hAnsi="Arial Narrow" w:cs="Arial"/>
          <w:sz w:val="24"/>
          <w:szCs w:val="24"/>
        </w:rPr>
        <w:t xml:space="preserve"> </w:t>
      </w:r>
      <w:r w:rsidR="00890B92" w:rsidRPr="00D815E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5EDBA461" w14:textId="77777777" w:rsidR="0069085C" w:rsidRPr="00D815E8" w:rsidRDefault="00C17DD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815E8">
        <w:rPr>
          <w:rFonts w:ascii="Arial Narrow" w:hAnsi="Arial Narrow" w:cs="Arial"/>
          <w:b/>
          <w:sz w:val="24"/>
          <w:szCs w:val="24"/>
        </w:rPr>
        <w:t>1 270 080.00</w:t>
      </w:r>
      <w:r w:rsidR="00890B92" w:rsidRPr="00D815E8">
        <w:rPr>
          <w:rFonts w:ascii="Arial Narrow" w:hAnsi="Arial Narrow" w:cs="Arial"/>
          <w:sz w:val="24"/>
          <w:szCs w:val="24"/>
        </w:rPr>
        <w:t xml:space="preserve"> zł brutto.</w:t>
      </w:r>
    </w:p>
    <w:p w14:paraId="2B3E046B" w14:textId="77777777" w:rsidR="00890B92" w:rsidRPr="00D815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53C34EC" w14:textId="77777777" w:rsidR="00890B92" w:rsidRPr="00D815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1C6F01D" w14:textId="77777777" w:rsidR="00890B92" w:rsidRPr="00D815E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7F67315" w14:textId="77777777" w:rsidR="00A80738" w:rsidRPr="00D815E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815E8">
        <w:rPr>
          <w:rFonts w:ascii="Arial Narrow" w:hAnsi="Arial Narrow" w:cs="Arial"/>
          <w:i/>
          <w:szCs w:val="24"/>
        </w:rPr>
        <w:t>Zamawiający</w:t>
      </w:r>
    </w:p>
    <w:p w14:paraId="7B1F5DDD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440539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542A80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4E79EA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00771D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99AF8B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6ECD42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86F995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990DC2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3A72F9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1F07D3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AACC74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CA37AF" w14:textId="77777777" w:rsidR="00D815E8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C661C7" w14:textId="22C6E248" w:rsidR="00D815E8" w:rsidRPr="000605ED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50A1E430" w14:textId="77777777" w:rsidR="00D815E8" w:rsidRPr="000605ED" w:rsidRDefault="00D815E8" w:rsidP="00D815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6DBBD78E" w14:textId="77777777" w:rsidR="00D815E8" w:rsidRPr="000605ED" w:rsidRDefault="00D815E8" w:rsidP="00D815E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44A9D1DB" w14:textId="79CCDEA4" w:rsidR="00C236D3" w:rsidRPr="00D815E8" w:rsidRDefault="00D815E8" w:rsidP="00D815E8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04.04.2024 r.</w:t>
      </w:r>
    </w:p>
    <w:sectPr w:rsidR="00C236D3" w:rsidRPr="00D815E8" w:rsidSect="00D815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34FD3" w14:textId="77777777" w:rsidR="00AC0195" w:rsidRDefault="00AC0195">
      <w:r>
        <w:separator/>
      </w:r>
    </w:p>
  </w:endnote>
  <w:endnote w:type="continuationSeparator" w:id="0">
    <w:p w14:paraId="2F8D0185" w14:textId="77777777" w:rsidR="00AC0195" w:rsidRDefault="00AC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A39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AAC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77F1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526F7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7E6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77E7C" w14:textId="77777777" w:rsidR="009F189D" w:rsidRDefault="009F189D">
    <w:pPr>
      <w:pStyle w:val="Stopka"/>
      <w:tabs>
        <w:tab w:val="clear" w:pos="4536"/>
      </w:tabs>
      <w:jc w:val="center"/>
    </w:pPr>
  </w:p>
  <w:p w14:paraId="47EC1E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FAE3D" w14:textId="77777777" w:rsidR="00AC0195" w:rsidRDefault="00AC0195">
      <w:r>
        <w:separator/>
      </w:r>
    </w:p>
  </w:footnote>
  <w:footnote w:type="continuationSeparator" w:id="0">
    <w:p w14:paraId="2CD9AB54" w14:textId="77777777" w:rsidR="00AC0195" w:rsidRDefault="00AC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7B42" w14:textId="77777777" w:rsidR="00C17DD3" w:rsidRDefault="00C17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39EB7" w14:textId="77777777" w:rsidR="00C17DD3" w:rsidRDefault="00C17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B084C" w14:textId="77777777" w:rsidR="00C17DD3" w:rsidRDefault="00C17D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19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C0195"/>
    <w:rsid w:val="00B426D2"/>
    <w:rsid w:val="00C17DD3"/>
    <w:rsid w:val="00C236D3"/>
    <w:rsid w:val="00C659E2"/>
    <w:rsid w:val="00CB0802"/>
    <w:rsid w:val="00D7128F"/>
    <w:rsid w:val="00D815E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BE8867"/>
  <w15:chartTrackingRefBased/>
  <w15:docId w15:val="{C305B6AD-FB04-4636-8910-12A40748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15E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81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2024-04-04T05:49:00Z</dcterms:created>
  <dcterms:modified xsi:type="dcterms:W3CDTF">2024-04-04T05:51:00Z</dcterms:modified>
</cp:coreProperties>
</file>