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E319B" w14:textId="0A6624B1" w:rsidR="008D2AB8" w:rsidRPr="00A52270" w:rsidRDefault="008D2AB8" w:rsidP="00A52270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b w:val="0"/>
          <w:sz w:val="20"/>
          <w:szCs w:val="20"/>
        </w:rPr>
        <w:tab/>
      </w:r>
      <w:r w:rsidRPr="00A52270">
        <w:rPr>
          <w:rFonts w:ascii="Verdana" w:hAnsi="Verdana"/>
          <w:b w:val="0"/>
          <w:sz w:val="20"/>
          <w:szCs w:val="20"/>
        </w:rPr>
        <w:tab/>
      </w:r>
      <w:r w:rsidRPr="00A52270">
        <w:rPr>
          <w:rFonts w:ascii="Verdana" w:hAnsi="Verdana"/>
          <w:b w:val="0"/>
          <w:sz w:val="20"/>
          <w:szCs w:val="20"/>
        </w:rPr>
        <w:tab/>
      </w:r>
      <w:r w:rsidRPr="00A52270">
        <w:rPr>
          <w:rFonts w:ascii="Verdana" w:hAnsi="Verdana"/>
          <w:b w:val="0"/>
          <w:sz w:val="20"/>
          <w:szCs w:val="20"/>
        </w:rPr>
        <w:tab/>
      </w:r>
      <w:r w:rsidRPr="00A52270">
        <w:rPr>
          <w:rFonts w:ascii="Verdana" w:hAnsi="Verdana"/>
          <w:b w:val="0"/>
          <w:sz w:val="20"/>
          <w:szCs w:val="20"/>
        </w:rPr>
        <w:tab/>
      </w:r>
      <w:r w:rsidRPr="00A52270">
        <w:rPr>
          <w:rFonts w:ascii="Verdana" w:hAnsi="Verdana"/>
          <w:b w:val="0"/>
          <w:sz w:val="20"/>
          <w:szCs w:val="20"/>
        </w:rPr>
        <w:tab/>
      </w:r>
      <w:r w:rsidRPr="00A52270">
        <w:rPr>
          <w:rFonts w:ascii="Verdana" w:hAnsi="Verdana"/>
          <w:b w:val="0"/>
          <w:sz w:val="20"/>
          <w:szCs w:val="20"/>
        </w:rPr>
        <w:tab/>
      </w:r>
      <w:r w:rsidRPr="00A52270">
        <w:rPr>
          <w:rFonts w:ascii="Verdana" w:hAnsi="Verdana"/>
          <w:sz w:val="20"/>
          <w:szCs w:val="20"/>
        </w:rPr>
        <w:t xml:space="preserve">Załącznik nr </w:t>
      </w:r>
      <w:r w:rsidR="00012286" w:rsidRPr="00A52270">
        <w:rPr>
          <w:rFonts w:ascii="Verdana" w:hAnsi="Verdana"/>
          <w:sz w:val="20"/>
          <w:szCs w:val="20"/>
        </w:rPr>
        <w:t>1</w:t>
      </w:r>
    </w:p>
    <w:p w14:paraId="5AB1EE2F" w14:textId="77777777" w:rsidR="008D2AB8" w:rsidRPr="00A52270" w:rsidRDefault="008D2AB8" w:rsidP="00A5227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70B69F9" w14:textId="77777777" w:rsidR="008D2AB8" w:rsidRPr="00A52270" w:rsidRDefault="008D2AB8" w:rsidP="00A5227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A52270">
        <w:rPr>
          <w:rFonts w:ascii="Verdana" w:hAnsi="Verdana"/>
          <w:b/>
          <w:sz w:val="20"/>
          <w:szCs w:val="20"/>
        </w:rPr>
        <w:t>FORMULARZ OFERTY</w:t>
      </w:r>
    </w:p>
    <w:p w14:paraId="0BED5AB0" w14:textId="77777777" w:rsidR="008D2AB8" w:rsidRPr="00A52270" w:rsidRDefault="008D2AB8" w:rsidP="00A52270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BBCD4B3" w14:textId="77777777" w:rsidR="008D2AB8" w:rsidRPr="00A52270" w:rsidRDefault="008D2AB8" w:rsidP="00A5227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638AACD" w14:textId="7F5DEB03" w:rsidR="008D2AB8" w:rsidRPr="00A52270" w:rsidRDefault="008D2AB8" w:rsidP="00A5227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sz w:val="20"/>
          <w:szCs w:val="20"/>
        </w:rPr>
        <w:t>FORMA PROWADZONEJ DZIAŁALNOŚCI: .....................................................</w:t>
      </w:r>
    </w:p>
    <w:p w14:paraId="46FD30CC" w14:textId="77777777" w:rsidR="008D2AB8" w:rsidRPr="00A52270" w:rsidRDefault="008D2AB8" w:rsidP="00A5227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A45D008" w14:textId="77777777" w:rsidR="008D2AB8" w:rsidRPr="00A52270" w:rsidRDefault="008D2AB8" w:rsidP="00A5227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634ABF83" w14:textId="77777777" w:rsidR="008D2AB8" w:rsidRPr="00A52270" w:rsidRDefault="008D2AB8" w:rsidP="00A5227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A52270">
        <w:rPr>
          <w:rFonts w:ascii="Verdana" w:hAnsi="Verdana"/>
          <w:sz w:val="20"/>
          <w:szCs w:val="20"/>
          <w:lang w:val="de-DE"/>
        </w:rPr>
        <w:t>TEL.</w:t>
      </w:r>
      <w:r w:rsidRPr="00A5227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45A1E120" w14:textId="77777777" w:rsidR="008D2AB8" w:rsidRPr="00A52270" w:rsidRDefault="008D2AB8" w:rsidP="00A5227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A52270">
        <w:rPr>
          <w:rFonts w:ascii="Verdana" w:hAnsi="Verdana"/>
          <w:sz w:val="20"/>
          <w:szCs w:val="20"/>
          <w:lang w:val="de-DE"/>
        </w:rPr>
        <w:t xml:space="preserve">FAX </w:t>
      </w:r>
      <w:r w:rsidRPr="00A52270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6E466EF9" w14:textId="77777777" w:rsidR="008D2AB8" w:rsidRPr="00A52270" w:rsidRDefault="008D2AB8" w:rsidP="00A52270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A52270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F1C4B4F" w14:textId="77777777" w:rsidR="008D2AB8" w:rsidRPr="00A52270" w:rsidRDefault="008D2AB8" w:rsidP="00A5227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A52270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B81CB20" w14:textId="77777777" w:rsidR="008D2AB8" w:rsidRPr="00A52270" w:rsidRDefault="008D2AB8" w:rsidP="00A52270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2EBA67B" w14:textId="77777777" w:rsidR="00A52270" w:rsidRDefault="00A52270" w:rsidP="00A52270">
      <w:pPr>
        <w:rPr>
          <w:rFonts w:ascii="Verdana" w:hAnsi="Verdana"/>
          <w:sz w:val="20"/>
          <w:szCs w:val="20"/>
        </w:rPr>
      </w:pPr>
    </w:p>
    <w:p w14:paraId="547475E2" w14:textId="12DB3DF7" w:rsidR="00A52270" w:rsidRPr="00A52270" w:rsidRDefault="008D2AB8" w:rsidP="00A52270">
      <w:pPr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sz w:val="20"/>
          <w:szCs w:val="20"/>
        </w:rPr>
        <w:t>Do: Nazwa i siedziba Zamawiającego:</w:t>
      </w:r>
    </w:p>
    <w:p w14:paraId="06B876C1" w14:textId="23EF202D" w:rsidR="00B60356" w:rsidRPr="00A52270" w:rsidRDefault="00B60356" w:rsidP="00A52270">
      <w:pPr>
        <w:ind w:right="-110"/>
        <w:rPr>
          <w:rFonts w:ascii="Verdana" w:hAnsi="Verdana"/>
          <w:b/>
          <w:sz w:val="20"/>
          <w:szCs w:val="20"/>
        </w:rPr>
      </w:pPr>
      <w:r w:rsidRPr="00A52270">
        <w:rPr>
          <w:rFonts w:ascii="Verdana" w:hAnsi="Verdana"/>
          <w:b/>
          <w:sz w:val="20"/>
          <w:szCs w:val="20"/>
        </w:rPr>
        <w:t xml:space="preserve">Akademia Górniczo </w:t>
      </w:r>
      <w:r w:rsidR="00A52270">
        <w:rPr>
          <w:rFonts w:ascii="Verdana" w:hAnsi="Verdana"/>
          <w:b/>
          <w:sz w:val="20"/>
          <w:szCs w:val="20"/>
        </w:rPr>
        <w:t>–</w:t>
      </w:r>
      <w:r w:rsidRPr="00A52270">
        <w:rPr>
          <w:rFonts w:ascii="Verdana" w:hAnsi="Verdana"/>
          <w:b/>
          <w:sz w:val="20"/>
          <w:szCs w:val="20"/>
        </w:rPr>
        <w:t xml:space="preserve"> Hutnicza</w:t>
      </w:r>
      <w:r w:rsidR="00A52270">
        <w:rPr>
          <w:rFonts w:ascii="Verdana" w:hAnsi="Verdana"/>
          <w:b/>
          <w:sz w:val="20"/>
          <w:szCs w:val="20"/>
        </w:rPr>
        <w:t xml:space="preserve"> </w:t>
      </w:r>
      <w:r w:rsidRPr="00A52270">
        <w:rPr>
          <w:rFonts w:ascii="Verdana" w:hAnsi="Verdana"/>
          <w:b/>
          <w:sz w:val="20"/>
          <w:szCs w:val="20"/>
        </w:rPr>
        <w:t>im. Stanisława Staszica w Krakowie</w:t>
      </w:r>
    </w:p>
    <w:p w14:paraId="6DB0872D" w14:textId="77777777" w:rsidR="008D2AB8" w:rsidRPr="00A52270" w:rsidRDefault="00B60356" w:rsidP="00A52270">
      <w:pPr>
        <w:ind w:right="-110"/>
        <w:rPr>
          <w:rFonts w:ascii="Verdana" w:hAnsi="Verdana"/>
          <w:b/>
          <w:sz w:val="20"/>
          <w:szCs w:val="20"/>
        </w:rPr>
      </w:pPr>
      <w:r w:rsidRPr="00A52270">
        <w:rPr>
          <w:rFonts w:ascii="Verdana" w:hAnsi="Verdana"/>
          <w:b/>
          <w:sz w:val="20"/>
          <w:szCs w:val="20"/>
        </w:rPr>
        <w:t>Dział Zamówień Publicznych</w:t>
      </w:r>
      <w:r w:rsidR="008D2AB8" w:rsidRPr="00A52270">
        <w:rPr>
          <w:rFonts w:ascii="Verdana" w:hAnsi="Verdana"/>
          <w:b/>
          <w:sz w:val="20"/>
          <w:szCs w:val="20"/>
        </w:rPr>
        <w:t xml:space="preserve">  </w:t>
      </w:r>
    </w:p>
    <w:p w14:paraId="0BFD9597" w14:textId="1D0E1086" w:rsidR="008D2AB8" w:rsidRPr="00A52270" w:rsidRDefault="00B60356" w:rsidP="00A52270">
      <w:pPr>
        <w:ind w:right="-110"/>
        <w:rPr>
          <w:rFonts w:ascii="Verdana" w:hAnsi="Verdana"/>
          <w:b/>
          <w:sz w:val="20"/>
          <w:szCs w:val="20"/>
        </w:rPr>
      </w:pPr>
      <w:r w:rsidRPr="00A52270">
        <w:rPr>
          <w:rFonts w:ascii="Verdana" w:hAnsi="Verdana"/>
          <w:b/>
          <w:sz w:val="20"/>
          <w:szCs w:val="20"/>
        </w:rPr>
        <w:t>Al. Mickiewicza</w:t>
      </w:r>
      <w:r w:rsidR="008D2AB8" w:rsidRPr="00A52270">
        <w:rPr>
          <w:rFonts w:ascii="Verdana" w:hAnsi="Verdana"/>
          <w:b/>
          <w:sz w:val="20"/>
          <w:szCs w:val="20"/>
        </w:rPr>
        <w:t xml:space="preserve"> </w:t>
      </w:r>
      <w:r w:rsidRPr="00A52270">
        <w:rPr>
          <w:rFonts w:ascii="Verdana" w:hAnsi="Verdana"/>
          <w:b/>
          <w:sz w:val="20"/>
          <w:szCs w:val="20"/>
        </w:rPr>
        <w:t>30</w:t>
      </w:r>
      <w:r w:rsidR="00A52270">
        <w:rPr>
          <w:rFonts w:ascii="Verdana" w:hAnsi="Verdana"/>
          <w:b/>
          <w:sz w:val="20"/>
          <w:szCs w:val="20"/>
        </w:rPr>
        <w:t xml:space="preserve">, </w:t>
      </w:r>
      <w:r w:rsidRPr="00A52270">
        <w:rPr>
          <w:rFonts w:ascii="Verdana" w:hAnsi="Verdana"/>
          <w:b/>
          <w:sz w:val="20"/>
          <w:szCs w:val="20"/>
        </w:rPr>
        <w:t>30-059</w:t>
      </w:r>
      <w:r w:rsidR="008D2AB8" w:rsidRPr="00A52270">
        <w:rPr>
          <w:rFonts w:ascii="Verdana" w:hAnsi="Verdana"/>
          <w:b/>
          <w:sz w:val="20"/>
          <w:szCs w:val="20"/>
        </w:rPr>
        <w:t xml:space="preserve"> </w:t>
      </w:r>
      <w:r w:rsidRPr="00A52270">
        <w:rPr>
          <w:rFonts w:ascii="Verdana" w:hAnsi="Verdana"/>
          <w:b/>
          <w:sz w:val="20"/>
          <w:szCs w:val="20"/>
        </w:rPr>
        <w:t>Kraków</w:t>
      </w:r>
      <w:r w:rsidR="008D2AB8" w:rsidRPr="00A52270">
        <w:rPr>
          <w:rFonts w:ascii="Verdana" w:hAnsi="Verdana"/>
          <w:b/>
          <w:sz w:val="20"/>
          <w:szCs w:val="20"/>
        </w:rPr>
        <w:t xml:space="preserve">,  </w:t>
      </w:r>
    </w:p>
    <w:p w14:paraId="1A60813F" w14:textId="77777777" w:rsidR="008D2AB8" w:rsidRPr="00A52270" w:rsidRDefault="008D2AB8" w:rsidP="00A52270">
      <w:pPr>
        <w:ind w:firstLine="3969"/>
        <w:rPr>
          <w:rFonts w:ascii="Verdana" w:hAnsi="Verdana"/>
          <w:b/>
          <w:sz w:val="20"/>
          <w:szCs w:val="20"/>
        </w:rPr>
      </w:pPr>
    </w:p>
    <w:p w14:paraId="034B1AFE" w14:textId="76691DFC" w:rsidR="008D2AB8" w:rsidRPr="00A52270" w:rsidRDefault="008D2AB8" w:rsidP="00A5227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B60356" w:rsidRPr="00A52270">
        <w:rPr>
          <w:rFonts w:ascii="Verdana" w:hAnsi="Verdana"/>
          <w:b/>
          <w:sz w:val="20"/>
          <w:szCs w:val="20"/>
        </w:rPr>
        <w:t>dostawa</w:t>
      </w:r>
      <w:r w:rsidR="00A52270">
        <w:rPr>
          <w:rFonts w:ascii="Verdana" w:hAnsi="Verdana"/>
          <w:b/>
          <w:sz w:val="20"/>
          <w:szCs w:val="20"/>
        </w:rPr>
        <w:t xml:space="preserve"> </w:t>
      </w:r>
      <w:r w:rsidR="00B60356" w:rsidRPr="00A52270">
        <w:rPr>
          <w:rFonts w:ascii="Verdana" w:hAnsi="Verdana"/>
          <w:b/>
          <w:sz w:val="20"/>
          <w:szCs w:val="20"/>
        </w:rPr>
        <w:t>2 mikroskopów do laboratorium astrobiologii dla CTK - DE-dzp.272-141/24</w:t>
      </w:r>
      <w:r w:rsidRPr="00A52270">
        <w:rPr>
          <w:rFonts w:ascii="Verdana" w:hAnsi="Verdana"/>
          <w:b/>
          <w:sz w:val="20"/>
          <w:szCs w:val="20"/>
        </w:rPr>
        <w:t xml:space="preserve">, </w:t>
      </w:r>
      <w:r w:rsidRPr="00A52270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619F8613" w14:textId="77777777" w:rsidR="00A52270" w:rsidRDefault="00A52270" w:rsidP="00A52270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7357323A" w14:textId="2EDFFAA6" w:rsidR="008D2AB8" w:rsidRPr="00A52270" w:rsidRDefault="00A52270" w:rsidP="00A52270">
      <w:pPr>
        <w:tabs>
          <w:tab w:val="right" w:pos="9000"/>
        </w:tabs>
        <w:rPr>
          <w:rFonts w:ascii="Verdana" w:hAnsi="Verdana"/>
          <w:b/>
          <w:bCs/>
          <w:color w:val="FF0000"/>
          <w:sz w:val="20"/>
          <w:szCs w:val="20"/>
        </w:rPr>
      </w:pPr>
      <w:r w:rsidRPr="00A52270">
        <w:rPr>
          <w:rFonts w:ascii="Verdana" w:hAnsi="Verdana"/>
          <w:b/>
          <w:bCs/>
          <w:color w:val="FF0000"/>
          <w:sz w:val="20"/>
          <w:szCs w:val="20"/>
        </w:rPr>
        <w:t>Zadanie nr 1</w:t>
      </w:r>
    </w:p>
    <w:p w14:paraId="732EBE80" w14:textId="77777777" w:rsidR="008D2AB8" w:rsidRPr="00A52270" w:rsidRDefault="008D2AB8" w:rsidP="00A52270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A52270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634F26C4" w14:textId="77777777" w:rsidR="008D2AB8" w:rsidRPr="00A52270" w:rsidRDefault="008D2AB8" w:rsidP="00A52270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6E8F0731" w14:textId="77777777" w:rsidR="008D2AB8" w:rsidRPr="00A52270" w:rsidRDefault="008D2AB8" w:rsidP="00A52270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A52270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0013C26A" w14:textId="77777777" w:rsidR="008D2AB8" w:rsidRPr="00A52270" w:rsidRDefault="008D2AB8" w:rsidP="00A5227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116074C" w14:textId="7B347703" w:rsidR="008D2AB8" w:rsidRPr="00A52270" w:rsidRDefault="008D2AB8" w:rsidP="00A5227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sz w:val="20"/>
          <w:szCs w:val="20"/>
        </w:rPr>
        <w:t>Słownie brutto :......................................................................</w:t>
      </w:r>
    </w:p>
    <w:p w14:paraId="1522973A" w14:textId="77777777" w:rsidR="008D2AB8" w:rsidRPr="00A52270" w:rsidRDefault="008D2AB8" w:rsidP="00A5227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B103812" w14:textId="5E5FD3F5" w:rsidR="008D2AB8" w:rsidRPr="00A52270" w:rsidRDefault="008D2AB8" w:rsidP="00A52270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sz w:val="20"/>
          <w:szCs w:val="20"/>
        </w:rPr>
        <w:t>Powyższa cena zawiera podatek VAT w wysokości .......... % tj.………………PLN</w:t>
      </w:r>
    </w:p>
    <w:p w14:paraId="6843F46E" w14:textId="2A696C07" w:rsidR="00FE545C" w:rsidRPr="00A52270" w:rsidRDefault="00A52270" w:rsidP="00A52270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FE545C" w:rsidRPr="00A52270">
        <w:rPr>
          <w:rFonts w:ascii="Verdana" w:hAnsi="Verdana"/>
          <w:sz w:val="20"/>
          <w:szCs w:val="20"/>
        </w:rPr>
        <w:t xml:space="preserve">roducent/model zaoferowanego </w:t>
      </w:r>
      <w:r>
        <w:rPr>
          <w:rFonts w:ascii="Verdana" w:hAnsi="Verdana"/>
          <w:sz w:val="20"/>
          <w:szCs w:val="20"/>
        </w:rPr>
        <w:t>urządzenia</w:t>
      </w:r>
      <w:r w:rsidR="00FE545C" w:rsidRPr="00A52270">
        <w:rPr>
          <w:rFonts w:ascii="Verdana" w:hAnsi="Verdana"/>
          <w:sz w:val="20"/>
          <w:szCs w:val="20"/>
        </w:rPr>
        <w:t xml:space="preserve"> </w:t>
      </w:r>
      <w:r w:rsidR="00FE545C" w:rsidRPr="00A52270"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12050B56" w14:textId="5FC67330" w:rsidR="008D2AB8" w:rsidRPr="00A52270" w:rsidRDefault="008D2AB8" w:rsidP="00A5227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A52270">
        <w:rPr>
          <w:rFonts w:ascii="Verdana" w:hAnsi="Verdana"/>
          <w:b/>
          <w:sz w:val="20"/>
          <w:szCs w:val="20"/>
        </w:rPr>
        <w:t xml:space="preserve">Termin realizacji umowy: </w:t>
      </w:r>
      <w:r w:rsidRPr="00A52270">
        <w:rPr>
          <w:rFonts w:ascii="Verdana" w:hAnsi="Verdana"/>
          <w:sz w:val="20"/>
          <w:szCs w:val="20"/>
        </w:rPr>
        <w:t>…………</w:t>
      </w:r>
      <w:r w:rsidR="00A52270">
        <w:rPr>
          <w:rFonts w:ascii="Verdana" w:hAnsi="Verdana"/>
          <w:sz w:val="20"/>
          <w:szCs w:val="20"/>
        </w:rPr>
        <w:t xml:space="preserve"> dni od daty podpisania umowy</w:t>
      </w:r>
    </w:p>
    <w:p w14:paraId="6690A0E1" w14:textId="4C4ED058" w:rsidR="008D2AB8" w:rsidRPr="00A52270" w:rsidRDefault="008D2AB8" w:rsidP="00A5227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A52270">
        <w:rPr>
          <w:rFonts w:ascii="Verdana" w:hAnsi="Verdana"/>
          <w:b/>
          <w:sz w:val="20"/>
          <w:szCs w:val="20"/>
        </w:rPr>
        <w:t>Okres udzielonej gwarancji wynosi:</w:t>
      </w:r>
      <w:r w:rsidRPr="00A52270">
        <w:rPr>
          <w:rFonts w:ascii="Verdana" w:hAnsi="Verdana"/>
          <w:sz w:val="20"/>
          <w:szCs w:val="20"/>
        </w:rPr>
        <w:t xml:space="preserve"> …………</w:t>
      </w:r>
      <w:r w:rsidR="00A52270" w:rsidRPr="009062F7">
        <w:rPr>
          <w:rFonts w:ascii="Verdana" w:hAnsi="Verdana"/>
          <w:b/>
          <w:bCs/>
          <w:sz w:val="20"/>
          <w:szCs w:val="20"/>
        </w:rPr>
        <w:t>miesięcy</w:t>
      </w:r>
      <w:r w:rsidR="00A52270">
        <w:rPr>
          <w:rFonts w:ascii="Verdana" w:hAnsi="Verdana"/>
          <w:sz w:val="20"/>
          <w:szCs w:val="20"/>
        </w:rPr>
        <w:t xml:space="preserve"> </w:t>
      </w:r>
      <w:r w:rsidRPr="00A52270">
        <w:rPr>
          <w:rFonts w:ascii="Verdana" w:hAnsi="Verdana"/>
          <w:sz w:val="20"/>
          <w:szCs w:val="20"/>
        </w:rPr>
        <w:t>(</w:t>
      </w:r>
      <w:r w:rsidRPr="00A52270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7585D690" w14:textId="77777777" w:rsidR="009062F7" w:rsidRPr="006535DA" w:rsidRDefault="009062F7" w:rsidP="009062F7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 w:rsidRPr="006535DA">
        <w:rPr>
          <w:rFonts w:ascii="Verdana" w:hAnsi="Verdana"/>
          <w:bCs/>
          <w:i/>
          <w:sz w:val="16"/>
          <w:szCs w:val="16"/>
        </w:rPr>
        <w:t>*W przypadku nie podania okresu gwarancji, Zamawiający przyjmie minimalny okres gwarancji tj. 36 miesięcy.</w:t>
      </w:r>
    </w:p>
    <w:p w14:paraId="2A855331" w14:textId="512A4BD4" w:rsidR="009062F7" w:rsidRDefault="009062F7" w:rsidP="009062F7">
      <w:pPr>
        <w:widowControl w:val="0"/>
        <w:jc w:val="both"/>
        <w:rPr>
          <w:rFonts w:ascii="Verdana" w:hAnsi="Verdana"/>
          <w:i/>
          <w:sz w:val="20"/>
          <w:szCs w:val="20"/>
        </w:rPr>
      </w:pPr>
      <w:r w:rsidRPr="009062F7">
        <w:rPr>
          <w:rFonts w:ascii="Verdana" w:hAnsi="Verdana"/>
          <w:b/>
          <w:sz w:val="20"/>
          <w:szCs w:val="20"/>
        </w:rPr>
        <w:t>Masa urządzenia: …</w:t>
      </w:r>
      <w:r w:rsidRPr="009062F7">
        <w:rPr>
          <w:rFonts w:ascii="Verdana" w:hAnsi="Verdana"/>
          <w:b/>
          <w:i/>
          <w:sz w:val="18"/>
          <w:szCs w:val="18"/>
        </w:rPr>
        <w:t>……kg</w:t>
      </w:r>
      <w:r>
        <w:rPr>
          <w:rFonts w:ascii="Verdana" w:hAnsi="Verdana"/>
          <w:bCs/>
          <w:i/>
          <w:sz w:val="18"/>
          <w:szCs w:val="18"/>
        </w:rPr>
        <w:t xml:space="preserve"> </w:t>
      </w:r>
      <w:r w:rsidRPr="00A52270">
        <w:rPr>
          <w:rFonts w:ascii="Verdana" w:hAnsi="Verdana"/>
          <w:sz w:val="20"/>
          <w:szCs w:val="20"/>
        </w:rPr>
        <w:t>(</w:t>
      </w:r>
      <w:r w:rsidRPr="00A52270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66661A5C" w14:textId="77777777" w:rsidR="009062F7" w:rsidRDefault="009062F7" w:rsidP="009062F7">
      <w:pPr>
        <w:widowControl w:val="0"/>
        <w:jc w:val="both"/>
        <w:rPr>
          <w:rFonts w:ascii="Verdana" w:hAnsi="Verdana"/>
          <w:i/>
          <w:sz w:val="20"/>
          <w:szCs w:val="20"/>
        </w:rPr>
      </w:pPr>
    </w:p>
    <w:p w14:paraId="4D813DAB" w14:textId="6F8FC245" w:rsidR="009062F7" w:rsidRPr="00A52270" w:rsidRDefault="009062F7" w:rsidP="009062F7">
      <w:pPr>
        <w:tabs>
          <w:tab w:val="right" w:pos="9000"/>
        </w:tabs>
        <w:rPr>
          <w:rFonts w:ascii="Verdana" w:hAnsi="Verdana"/>
          <w:b/>
          <w:bCs/>
          <w:color w:val="FF0000"/>
          <w:sz w:val="20"/>
          <w:szCs w:val="20"/>
        </w:rPr>
      </w:pPr>
      <w:r w:rsidRPr="00A52270">
        <w:rPr>
          <w:rFonts w:ascii="Verdana" w:hAnsi="Verdana"/>
          <w:b/>
          <w:bCs/>
          <w:color w:val="FF0000"/>
          <w:sz w:val="20"/>
          <w:szCs w:val="20"/>
        </w:rPr>
        <w:t xml:space="preserve">Zadanie nr </w:t>
      </w:r>
      <w:r>
        <w:rPr>
          <w:rFonts w:ascii="Verdana" w:hAnsi="Verdana"/>
          <w:b/>
          <w:bCs/>
          <w:color w:val="FF0000"/>
          <w:sz w:val="20"/>
          <w:szCs w:val="20"/>
        </w:rPr>
        <w:t>2</w:t>
      </w:r>
    </w:p>
    <w:p w14:paraId="7227A787" w14:textId="77777777" w:rsidR="009062F7" w:rsidRPr="00A52270" w:rsidRDefault="009062F7" w:rsidP="009062F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A52270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7652E126" w14:textId="77777777" w:rsidR="009062F7" w:rsidRPr="00A52270" w:rsidRDefault="009062F7" w:rsidP="009062F7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6494596D" w14:textId="77777777" w:rsidR="009062F7" w:rsidRPr="00A52270" w:rsidRDefault="009062F7" w:rsidP="009062F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A52270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2A3796B9" w14:textId="77777777" w:rsidR="009062F7" w:rsidRPr="00A52270" w:rsidRDefault="009062F7" w:rsidP="009062F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19DEECE" w14:textId="77777777" w:rsidR="009062F7" w:rsidRPr="00A52270" w:rsidRDefault="009062F7" w:rsidP="009062F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sz w:val="20"/>
          <w:szCs w:val="20"/>
        </w:rPr>
        <w:t>Słownie brutto :......................................................................</w:t>
      </w:r>
    </w:p>
    <w:p w14:paraId="12DF2623" w14:textId="77777777" w:rsidR="009062F7" w:rsidRPr="00A52270" w:rsidRDefault="009062F7" w:rsidP="009062F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5C6C344" w14:textId="77777777" w:rsidR="009062F7" w:rsidRPr="00A52270" w:rsidRDefault="009062F7" w:rsidP="009062F7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A52270">
        <w:rPr>
          <w:rFonts w:ascii="Verdana" w:hAnsi="Verdana"/>
          <w:sz w:val="20"/>
          <w:szCs w:val="20"/>
        </w:rPr>
        <w:t>Powyższa cena zawiera podatek VAT w wysokości .......... % tj.………………PLN</w:t>
      </w:r>
    </w:p>
    <w:p w14:paraId="053DC42D" w14:textId="07432401" w:rsidR="009062F7" w:rsidRDefault="009062F7" w:rsidP="009062F7">
      <w:pPr>
        <w:pStyle w:val="Tekstpodstawowy"/>
        <w:spacing w:line="240" w:lineRule="auto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Pr="00A52270">
        <w:rPr>
          <w:rFonts w:ascii="Verdana" w:hAnsi="Verdana"/>
          <w:sz w:val="20"/>
          <w:szCs w:val="20"/>
        </w:rPr>
        <w:t xml:space="preserve">roducent/model zaoferowanego </w:t>
      </w:r>
      <w:r w:rsidR="00922D5F">
        <w:rPr>
          <w:rFonts w:ascii="Verdana" w:hAnsi="Verdana"/>
          <w:sz w:val="20"/>
          <w:szCs w:val="20"/>
        </w:rPr>
        <w:t>mikroskopu</w:t>
      </w:r>
      <w:r w:rsidRPr="00A52270">
        <w:rPr>
          <w:rFonts w:ascii="Verdana" w:hAnsi="Verdana"/>
          <w:sz w:val="20"/>
          <w:szCs w:val="20"/>
        </w:rPr>
        <w:t xml:space="preserve"> </w:t>
      </w:r>
      <w:r w:rsidRPr="00A52270"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77E1FC76" w14:textId="1D8BDE81" w:rsidR="00922D5F" w:rsidRPr="00A52270" w:rsidRDefault="00922D5F" w:rsidP="00922D5F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Pr="00A52270">
        <w:rPr>
          <w:rFonts w:ascii="Verdana" w:hAnsi="Verdana"/>
          <w:sz w:val="20"/>
          <w:szCs w:val="20"/>
        </w:rPr>
        <w:t>roducent/model zaoferowane</w:t>
      </w:r>
      <w:r>
        <w:rPr>
          <w:rFonts w:ascii="Verdana" w:hAnsi="Verdana"/>
          <w:sz w:val="20"/>
          <w:szCs w:val="20"/>
        </w:rPr>
        <w:t>j kamery</w:t>
      </w:r>
      <w:r w:rsidRPr="00A52270">
        <w:rPr>
          <w:rFonts w:ascii="Verdana" w:hAnsi="Verdana"/>
          <w:sz w:val="20"/>
          <w:szCs w:val="20"/>
        </w:rPr>
        <w:t xml:space="preserve"> </w:t>
      </w:r>
      <w:r w:rsidRPr="00A52270"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2D9B95DD" w14:textId="77777777" w:rsidR="009062F7" w:rsidRPr="00A52270" w:rsidRDefault="009062F7" w:rsidP="009062F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A52270">
        <w:rPr>
          <w:rFonts w:ascii="Verdana" w:hAnsi="Verdana"/>
          <w:b/>
          <w:sz w:val="20"/>
          <w:szCs w:val="20"/>
        </w:rPr>
        <w:t xml:space="preserve">Termin realizacji umowy: </w:t>
      </w:r>
      <w:r w:rsidRPr="00A52270">
        <w:rPr>
          <w:rFonts w:ascii="Verdana" w:hAnsi="Verdana"/>
          <w:sz w:val="20"/>
          <w:szCs w:val="20"/>
        </w:rPr>
        <w:t>…………</w:t>
      </w:r>
      <w:r>
        <w:rPr>
          <w:rFonts w:ascii="Verdana" w:hAnsi="Verdana"/>
          <w:sz w:val="20"/>
          <w:szCs w:val="20"/>
        </w:rPr>
        <w:t xml:space="preserve"> dni od daty podpisania umowy</w:t>
      </w:r>
    </w:p>
    <w:p w14:paraId="44D11CDF" w14:textId="77777777" w:rsidR="009062F7" w:rsidRPr="00A52270" w:rsidRDefault="009062F7" w:rsidP="009062F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A52270">
        <w:rPr>
          <w:rFonts w:ascii="Verdana" w:hAnsi="Verdana"/>
          <w:b/>
          <w:sz w:val="20"/>
          <w:szCs w:val="20"/>
        </w:rPr>
        <w:t>Okres udzielonej gwarancji wynosi:</w:t>
      </w:r>
      <w:r w:rsidRPr="00A52270">
        <w:rPr>
          <w:rFonts w:ascii="Verdana" w:hAnsi="Verdana"/>
          <w:sz w:val="20"/>
          <w:szCs w:val="20"/>
        </w:rPr>
        <w:t xml:space="preserve"> …………</w:t>
      </w:r>
      <w:r w:rsidRPr="009062F7">
        <w:rPr>
          <w:rFonts w:ascii="Verdana" w:hAnsi="Verdana"/>
          <w:b/>
          <w:bCs/>
          <w:sz w:val="20"/>
          <w:szCs w:val="20"/>
        </w:rPr>
        <w:t>miesięcy</w:t>
      </w:r>
      <w:r>
        <w:rPr>
          <w:rFonts w:ascii="Verdana" w:hAnsi="Verdana"/>
          <w:sz w:val="20"/>
          <w:szCs w:val="20"/>
        </w:rPr>
        <w:t xml:space="preserve"> </w:t>
      </w:r>
      <w:r w:rsidRPr="00A52270">
        <w:rPr>
          <w:rFonts w:ascii="Verdana" w:hAnsi="Verdana"/>
          <w:sz w:val="20"/>
          <w:szCs w:val="20"/>
        </w:rPr>
        <w:t>(</w:t>
      </w:r>
      <w:r w:rsidRPr="00A52270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254D6BD5" w14:textId="77777777" w:rsidR="009062F7" w:rsidRPr="006535DA" w:rsidRDefault="009062F7" w:rsidP="009062F7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 w:rsidRPr="006535DA">
        <w:rPr>
          <w:rFonts w:ascii="Verdana" w:hAnsi="Verdana"/>
          <w:bCs/>
          <w:i/>
          <w:sz w:val="16"/>
          <w:szCs w:val="16"/>
        </w:rPr>
        <w:t>*W przypadku nie podania okresu gwarancji, Zamawiający przyjmie minimalny okres gwarancji tj. 36 miesięcy.</w:t>
      </w:r>
    </w:p>
    <w:p w14:paraId="16BF8C97" w14:textId="77777777" w:rsidR="009062F7" w:rsidRPr="001D5B41" w:rsidRDefault="009062F7" w:rsidP="009062F7">
      <w:pPr>
        <w:widowControl w:val="0"/>
        <w:jc w:val="both"/>
        <w:rPr>
          <w:rFonts w:ascii="Verdana" w:hAnsi="Verdana"/>
          <w:bCs/>
          <w:i/>
          <w:sz w:val="18"/>
          <w:szCs w:val="18"/>
        </w:rPr>
      </w:pPr>
    </w:p>
    <w:p w14:paraId="57D54276" w14:textId="77777777" w:rsidR="009062F7" w:rsidRDefault="009062F7" w:rsidP="009062F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1D5B41">
        <w:rPr>
          <w:rFonts w:ascii="Verdana" w:hAnsi="Verdana"/>
          <w:b/>
          <w:sz w:val="20"/>
          <w:szCs w:val="20"/>
        </w:rPr>
        <w:t xml:space="preserve"> TAK/NIE</w:t>
      </w:r>
    </w:p>
    <w:p w14:paraId="2B638388" w14:textId="77777777" w:rsidR="009062F7" w:rsidRPr="001D5B41" w:rsidRDefault="009062F7" w:rsidP="009062F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23B9CA01" w14:textId="472619AC" w:rsidR="009062F7" w:rsidRPr="001D5B41" w:rsidRDefault="009062F7" w:rsidP="009062F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Termin płatności: </w:t>
      </w:r>
      <w:r w:rsidRPr="001D5B41">
        <w:rPr>
          <w:rFonts w:ascii="Verdana" w:hAnsi="Verdana"/>
          <w:b w:val="0"/>
          <w:bCs/>
          <w:sz w:val="20"/>
          <w:szCs w:val="20"/>
        </w:rPr>
        <w:t>w terminie do 21 dni od dnia otrzymania faktury wystawionej przez Sprzedawcę po dokonaniu odbioru przedmiotu umowy potwierdzonego protokołem zdawczo - odbiorczym.</w:t>
      </w:r>
      <w:r w:rsidR="00066AB6">
        <w:rPr>
          <w:rFonts w:ascii="Verdana" w:hAnsi="Verdana"/>
          <w:b w:val="0"/>
          <w:bCs/>
          <w:sz w:val="20"/>
          <w:szCs w:val="20"/>
        </w:rPr>
        <w:t xml:space="preserve"> </w:t>
      </w:r>
      <w:r w:rsidRPr="001D5B41">
        <w:rPr>
          <w:rFonts w:ascii="Verdana" w:hAnsi="Verdana"/>
          <w:b w:val="0"/>
          <w:bCs/>
          <w:sz w:val="20"/>
          <w:szCs w:val="20"/>
        </w:rPr>
        <w:t xml:space="preserve">Zapłata wynagrodzenia nastąpi przelewem na rachunek </w:t>
      </w:r>
      <w:r w:rsidRPr="001D5B41">
        <w:rPr>
          <w:rFonts w:ascii="Verdana" w:hAnsi="Verdana"/>
          <w:b w:val="0"/>
          <w:bCs/>
          <w:sz w:val="20"/>
          <w:szCs w:val="20"/>
        </w:rPr>
        <w:lastRenderedPageBreak/>
        <w:t>Sprzedawcy zawarty na dzień zlecenia przelewu w wykazie podmiotów o których mowa w art. 96b ust. 1) Ustawy o podatku od towarów i usług.</w:t>
      </w:r>
    </w:p>
    <w:p w14:paraId="29875AC9" w14:textId="77777777" w:rsidR="009062F7" w:rsidRPr="001D5B41" w:rsidRDefault="009062F7" w:rsidP="009062F7">
      <w:pPr>
        <w:jc w:val="both"/>
        <w:rPr>
          <w:rFonts w:ascii="Verdana" w:hAnsi="Verdana"/>
          <w:sz w:val="20"/>
          <w:szCs w:val="20"/>
        </w:rPr>
      </w:pPr>
    </w:p>
    <w:p w14:paraId="48B2A35E" w14:textId="77777777" w:rsidR="009062F7" w:rsidRPr="001D5B41" w:rsidRDefault="009062F7" w:rsidP="009062F7">
      <w:pPr>
        <w:rPr>
          <w:rFonts w:ascii="Verdana" w:hAnsi="Verdana"/>
          <w:b/>
          <w:sz w:val="20"/>
          <w:szCs w:val="20"/>
          <w:u w:val="single"/>
        </w:rPr>
      </w:pPr>
      <w:r w:rsidRPr="001D5B41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8321888" w14:textId="77777777" w:rsidR="009062F7" w:rsidRPr="001D5B41" w:rsidRDefault="009062F7" w:rsidP="009062F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D5B41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04E3C28C" w14:textId="77777777" w:rsidR="009062F7" w:rsidRPr="001D5B41" w:rsidRDefault="009062F7" w:rsidP="009062F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D5B41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1D5B41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0AB1D9F" w14:textId="77777777" w:rsidR="009062F7" w:rsidRPr="00652C6A" w:rsidRDefault="009062F7" w:rsidP="009062F7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652C6A">
        <w:rPr>
          <w:rFonts w:ascii="Verdana" w:hAnsi="Verdana"/>
          <w:color w:val="000000"/>
          <w:sz w:val="20"/>
          <w:szCs w:val="20"/>
          <w:lang w:eastAsia="ar-SA"/>
        </w:rPr>
        <w:t>Oświadczamy, że zaoferowane urządzenie posiada deklarację CE</w:t>
      </w:r>
    </w:p>
    <w:p w14:paraId="2F9C2F69" w14:textId="77777777" w:rsidR="009062F7" w:rsidRPr="001D5B41" w:rsidRDefault="009062F7" w:rsidP="009062F7">
      <w:pPr>
        <w:numPr>
          <w:ilvl w:val="0"/>
          <w:numId w:val="1"/>
        </w:numPr>
        <w:tabs>
          <w:tab w:val="left" w:pos="2520"/>
          <w:tab w:val="left" w:pos="2586"/>
        </w:tabs>
        <w:ind w:left="357"/>
        <w:jc w:val="both"/>
        <w:rPr>
          <w:rFonts w:ascii="Verdana" w:hAnsi="Verdana"/>
          <w:b/>
          <w:bCs/>
          <w:sz w:val="20"/>
          <w:szCs w:val="20"/>
        </w:rPr>
      </w:pPr>
      <w:r w:rsidRPr="001D5B41">
        <w:rPr>
          <w:rFonts w:ascii="Verdana" w:hAnsi="Verdana"/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5D39009" w14:textId="77777777" w:rsidR="009062F7" w:rsidRPr="001D5B41" w:rsidRDefault="009062F7" w:rsidP="009062F7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496848" w14:textId="77777777" w:rsidR="009062F7" w:rsidRPr="009062F7" w:rsidRDefault="009062F7" w:rsidP="009062F7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9062F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328924" w14:textId="77777777" w:rsidR="009062F7" w:rsidRPr="009062F7" w:rsidRDefault="009062F7" w:rsidP="009062F7">
      <w:pPr>
        <w:ind w:left="357"/>
        <w:jc w:val="both"/>
        <w:rPr>
          <w:rFonts w:ascii="Verdana" w:hAnsi="Verdana"/>
          <w:i/>
          <w:sz w:val="18"/>
          <w:szCs w:val="18"/>
        </w:rPr>
      </w:pPr>
      <w:r w:rsidRPr="009062F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C41500" w14:textId="77777777" w:rsidR="009062F7" w:rsidRPr="001D5B41" w:rsidRDefault="009062F7" w:rsidP="009062F7">
      <w:pPr>
        <w:numPr>
          <w:ilvl w:val="0"/>
          <w:numId w:val="1"/>
        </w:numPr>
        <w:ind w:left="357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062F7" w:rsidRPr="001D5B41" w14:paraId="581A60A3" w14:textId="77777777" w:rsidTr="00E62AE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6828F" w14:textId="77777777" w:rsidR="009062F7" w:rsidRPr="001D5B41" w:rsidRDefault="009062F7" w:rsidP="00E62AE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B6E9C" w14:textId="77777777" w:rsidR="009062F7" w:rsidRPr="001D5B41" w:rsidRDefault="009062F7" w:rsidP="00E62AE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7BF1529" w14:textId="77777777" w:rsidR="009062F7" w:rsidRPr="001D5B41" w:rsidRDefault="009062F7" w:rsidP="00E62AE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9BB278" w14:textId="77777777" w:rsidR="009062F7" w:rsidRPr="001D5B41" w:rsidRDefault="009062F7" w:rsidP="00E62AE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D5B41">
              <w:rPr>
                <w:rFonts w:ascii="Verdana" w:hAnsi="Verdana"/>
                <w:sz w:val="20"/>
                <w:szCs w:val="20"/>
              </w:rPr>
              <w:t>Nazwa podwykonawcy</w:t>
            </w:r>
            <w:r w:rsidRPr="001D5B41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9062F7" w:rsidRPr="001D5B41" w14:paraId="20623CAA" w14:textId="77777777" w:rsidTr="00E62A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A2C27" w14:textId="77777777" w:rsidR="009062F7" w:rsidRPr="001D5B41" w:rsidRDefault="009062F7" w:rsidP="00E62AE4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C8CF7" w14:textId="77777777" w:rsidR="009062F7" w:rsidRPr="001D5B41" w:rsidRDefault="009062F7" w:rsidP="00E62AE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8AD6F" w14:textId="77777777" w:rsidR="009062F7" w:rsidRPr="001D5B41" w:rsidRDefault="009062F7" w:rsidP="00E62AE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9062F7" w:rsidRPr="001D5B41" w14:paraId="53B26211" w14:textId="77777777" w:rsidTr="00E62A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E0837" w14:textId="77777777" w:rsidR="009062F7" w:rsidRPr="001D5B41" w:rsidRDefault="009062F7" w:rsidP="00E62AE4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E2A9A" w14:textId="77777777" w:rsidR="009062F7" w:rsidRPr="001D5B41" w:rsidRDefault="009062F7" w:rsidP="00E62AE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54344" w14:textId="77777777" w:rsidR="009062F7" w:rsidRPr="001D5B41" w:rsidRDefault="009062F7" w:rsidP="00E62AE4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D690242" w14:textId="77777777" w:rsidR="009062F7" w:rsidRPr="001D5B41" w:rsidRDefault="009062F7" w:rsidP="009062F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088A73F" w14:textId="77777777" w:rsidR="009062F7" w:rsidRPr="001D5B41" w:rsidRDefault="009062F7" w:rsidP="009062F7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1D5B41">
        <w:rPr>
          <w:rFonts w:ascii="Verdana" w:hAnsi="Verdana" w:cs="Times New Roman"/>
          <w:sz w:val="20"/>
          <w:szCs w:val="20"/>
        </w:rPr>
        <w:tab/>
        <w:t>Imię i Nazwisko</w:t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  <w:r w:rsidRPr="001D5B41">
        <w:rPr>
          <w:rFonts w:ascii="Verdana" w:hAnsi="Verdana" w:cs="Times New Roman"/>
          <w:sz w:val="20"/>
          <w:szCs w:val="20"/>
        </w:rPr>
        <w:tab/>
      </w:r>
    </w:p>
    <w:p w14:paraId="5584ECBC" w14:textId="77777777" w:rsidR="009062F7" w:rsidRPr="001D5B41" w:rsidRDefault="009062F7" w:rsidP="009062F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D5B41">
        <w:rPr>
          <w:rFonts w:ascii="Verdana" w:hAnsi="Verdana"/>
          <w:sz w:val="20"/>
          <w:szCs w:val="20"/>
        </w:rPr>
        <w:tab/>
      </w:r>
      <w:r w:rsidRPr="001D5B41">
        <w:rPr>
          <w:rFonts w:ascii="Verdana" w:hAnsi="Verdana"/>
          <w:sz w:val="20"/>
          <w:szCs w:val="20"/>
        </w:rPr>
        <w:tab/>
      </w:r>
    </w:p>
    <w:p w14:paraId="677AC1C2" w14:textId="77777777" w:rsidR="009062F7" w:rsidRPr="001D5B41" w:rsidRDefault="009062F7" w:rsidP="009062F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D5B41">
        <w:rPr>
          <w:rFonts w:ascii="Verdana" w:hAnsi="Verdana"/>
          <w:sz w:val="20"/>
          <w:szCs w:val="20"/>
        </w:rPr>
        <w:t>ych</w:t>
      </w:r>
      <w:proofErr w:type="spellEnd"/>
      <w:r w:rsidRPr="001D5B41">
        <w:rPr>
          <w:rFonts w:ascii="Verdana" w:hAnsi="Verdana"/>
          <w:sz w:val="20"/>
          <w:szCs w:val="20"/>
        </w:rPr>
        <w:t>) dokumentu(ów)</w:t>
      </w:r>
    </w:p>
    <w:p w14:paraId="6B682B08" w14:textId="1B0C043E" w:rsidR="009062F7" w:rsidRPr="001D5B41" w:rsidRDefault="009062F7" w:rsidP="009062F7">
      <w:p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……………………………………………………...</w:t>
      </w:r>
      <w:r>
        <w:rPr>
          <w:rFonts w:ascii="Verdana" w:hAnsi="Verdana"/>
          <w:sz w:val="20"/>
          <w:szCs w:val="20"/>
        </w:rPr>
        <w:t xml:space="preserve"> </w:t>
      </w:r>
      <w:r w:rsidRPr="001D5B41">
        <w:rPr>
          <w:rFonts w:ascii="Verdana" w:hAnsi="Verdana"/>
          <w:sz w:val="20"/>
          <w:szCs w:val="20"/>
        </w:rPr>
        <w:t>które dołączamy do oferty.</w:t>
      </w:r>
    </w:p>
    <w:p w14:paraId="1647BFE7" w14:textId="77777777" w:rsidR="009062F7" w:rsidRPr="001D5B41" w:rsidRDefault="009062F7" w:rsidP="009062F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załącznikami do niniejszej oferty są:</w:t>
      </w:r>
    </w:p>
    <w:p w14:paraId="5999CD45" w14:textId="77777777" w:rsidR="009062F7" w:rsidRPr="001D5B41" w:rsidRDefault="009062F7" w:rsidP="009062F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C64AD6C" w14:textId="77777777" w:rsidR="009062F7" w:rsidRPr="001D5B41" w:rsidRDefault="009062F7" w:rsidP="009062F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3D5E14E0" w14:textId="77777777" w:rsidR="009062F7" w:rsidRPr="001D5B41" w:rsidRDefault="009062F7" w:rsidP="009062F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</w:t>
      </w:r>
    </w:p>
    <w:p w14:paraId="5D53ACF7" w14:textId="77777777" w:rsidR="009062F7" w:rsidRPr="001D5B41" w:rsidRDefault="009062F7" w:rsidP="009062F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E1F6688" w14:textId="77777777" w:rsidR="009062F7" w:rsidRPr="001D5B41" w:rsidRDefault="009062F7" w:rsidP="009062F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45AD5156" w14:textId="77777777" w:rsidR="009062F7" w:rsidRPr="001D5B41" w:rsidRDefault="009062F7" w:rsidP="009062F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1D5B41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1D5B41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0F2FD994" w14:textId="77777777" w:rsidR="00FE545C" w:rsidRPr="00A52270" w:rsidRDefault="00FE545C" w:rsidP="00A52270">
      <w:pPr>
        <w:jc w:val="right"/>
        <w:rPr>
          <w:rFonts w:ascii="Verdana" w:hAnsi="Verdana"/>
          <w:sz w:val="20"/>
          <w:szCs w:val="20"/>
        </w:rPr>
      </w:pPr>
    </w:p>
    <w:sectPr w:rsidR="00FE545C" w:rsidRPr="00A522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3120F" w14:textId="77777777" w:rsidR="00585720" w:rsidRDefault="00585720">
      <w:r>
        <w:separator/>
      </w:r>
    </w:p>
  </w:endnote>
  <w:endnote w:type="continuationSeparator" w:id="0">
    <w:p w14:paraId="03DB78C3" w14:textId="77777777" w:rsidR="00585720" w:rsidRDefault="0058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80D69" w14:textId="77777777" w:rsidR="00B60356" w:rsidRDefault="00B603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B9E6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9A55A" w14:textId="77777777" w:rsidR="00B60356" w:rsidRDefault="00B603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D2505" w14:textId="77777777" w:rsidR="00585720" w:rsidRDefault="00585720">
      <w:r>
        <w:separator/>
      </w:r>
    </w:p>
  </w:footnote>
  <w:footnote w:type="continuationSeparator" w:id="0">
    <w:p w14:paraId="11FAB45D" w14:textId="77777777" w:rsidR="00585720" w:rsidRDefault="0058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638E0" w14:textId="77777777" w:rsidR="00B60356" w:rsidRDefault="00B603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7E073" w14:textId="37887E68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E963A" w14:textId="77777777" w:rsidR="00B60356" w:rsidRDefault="00B603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02596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80561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5900391">
    <w:abstractNumId w:val="0"/>
  </w:num>
  <w:num w:numId="4" w16cid:durableId="3311783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720"/>
    <w:rsid w:val="00012286"/>
    <w:rsid w:val="00066AB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8572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062F7"/>
    <w:rsid w:val="00922D5F"/>
    <w:rsid w:val="00970FE4"/>
    <w:rsid w:val="00974585"/>
    <w:rsid w:val="00A0022B"/>
    <w:rsid w:val="00A346FE"/>
    <w:rsid w:val="00A47B4D"/>
    <w:rsid w:val="00A52270"/>
    <w:rsid w:val="00A83018"/>
    <w:rsid w:val="00B60356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13AB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2F555B"/>
  <w15:chartTrackingRefBased/>
  <w15:docId w15:val="{BECC58AA-3B48-4DFE-B61B-C65F359E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623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7</cp:revision>
  <cp:lastPrinted>1899-12-31T23:00:00Z</cp:lastPrinted>
  <dcterms:created xsi:type="dcterms:W3CDTF">2024-03-22T11:40:00Z</dcterms:created>
  <dcterms:modified xsi:type="dcterms:W3CDTF">2024-03-26T07:13:00Z</dcterms:modified>
</cp:coreProperties>
</file>