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845AA" w:rsidRPr="007845AA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45AA" w:rsidRPr="00C14101" w:rsidTr="0090164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45AA" w:rsidRPr="00C14101" w:rsidRDefault="007845AA" w:rsidP="0090164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845AA" w:rsidRPr="00C14101" w:rsidRDefault="007845AA" w:rsidP="0090164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845AA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845AA" w:rsidRPr="00C14101" w:rsidRDefault="007845AA" w:rsidP="009016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845AA" w:rsidRPr="00C14101" w:rsidRDefault="007845AA" w:rsidP="009016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845A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7845A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45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krótkoterminowego w 2024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45AA" w:rsidRPr="00D62E6E" w:rsidTr="00901643">
        <w:tc>
          <w:tcPr>
            <w:tcW w:w="2269" w:type="dxa"/>
            <w:shd w:val="clear" w:color="auto" w:fill="auto"/>
          </w:tcPr>
          <w:p w:rsidR="007845AA" w:rsidRPr="00D62E6E" w:rsidRDefault="007845AA" w:rsidP="009016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5AA" w:rsidRPr="00D62E6E" w:rsidRDefault="007845AA" w:rsidP="009016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45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FER.271.9.2024</w:t>
            </w:r>
          </w:p>
        </w:tc>
      </w:tr>
    </w:tbl>
    <w:p w:rsidR="00BC121E" w:rsidRDefault="007845A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845AA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845A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45A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766" w:rsidRDefault="00FD0766">
      <w:r>
        <w:separator/>
      </w:r>
    </w:p>
  </w:endnote>
  <w:endnote w:type="continuationSeparator" w:id="1">
    <w:p w:rsidR="00FD0766" w:rsidRDefault="00FD07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F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F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AA" w:rsidRDefault="007845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766" w:rsidRDefault="00FD0766">
      <w:r>
        <w:separator/>
      </w:r>
    </w:p>
  </w:footnote>
  <w:footnote w:type="continuationSeparator" w:id="1">
    <w:p w:rsidR="00FD0766" w:rsidRDefault="00FD07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AA" w:rsidRDefault="007845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AA" w:rsidRDefault="007845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5AA" w:rsidRDefault="007845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845A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D7F73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5AA"/>
    <w:rsid w:val="007951AD"/>
    <w:rsid w:val="007D36CE"/>
    <w:rsid w:val="008032C1"/>
    <w:rsid w:val="00844A96"/>
    <w:rsid w:val="008460DE"/>
    <w:rsid w:val="0085114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4B83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0766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51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1146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2024-04-02T12:44:00Z</cp:lastPrinted>
  <dcterms:created xsi:type="dcterms:W3CDTF">2024-04-02T12:45:00Z</dcterms:created>
  <dcterms:modified xsi:type="dcterms:W3CDTF">2024-04-02T12:45:00Z</dcterms:modified>
</cp:coreProperties>
</file>