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219B4" w:rsidRPr="001219B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219B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9B4">
        <w:rPr>
          <w:rFonts w:ascii="Arial" w:hAnsi="Arial" w:cs="Arial"/>
        </w:rPr>
        <w:t>Gmina Szerzyny</w:t>
      </w:r>
    </w:p>
    <w:p w:rsidR="006676AE" w:rsidRPr="0012157F" w:rsidRDefault="001219B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9B4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1219B4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219B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9B4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1219B4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219B4" w:rsidRPr="0012157F" w:rsidTr="00901643">
        <w:tc>
          <w:tcPr>
            <w:tcW w:w="9104" w:type="dxa"/>
            <w:shd w:val="clear" w:color="auto" w:fill="D9D9D9"/>
          </w:tcPr>
          <w:p w:rsidR="001219B4" w:rsidRPr="0012157F" w:rsidRDefault="001219B4" w:rsidP="0090164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219B4" w:rsidRPr="0012157F" w:rsidRDefault="001219B4" w:rsidP="009016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219B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219B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219B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219B4" w:rsidRPr="00612283" w:rsidRDefault="001219B4" w:rsidP="0090164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219B4" w:rsidRPr="0012157F" w:rsidRDefault="001219B4" w:rsidP="0090164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1219B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19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krótkoterminowego w 2024 r.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219B4" w:rsidRPr="00A2540E" w:rsidTr="00901643">
        <w:tc>
          <w:tcPr>
            <w:tcW w:w="2269" w:type="dxa"/>
            <w:shd w:val="clear" w:color="auto" w:fill="auto"/>
          </w:tcPr>
          <w:p w:rsidR="001219B4" w:rsidRPr="00A2540E" w:rsidRDefault="001219B4" w:rsidP="009016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19B4" w:rsidRPr="00A2540E" w:rsidRDefault="001219B4" w:rsidP="009016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19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FER.271.9.2024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219B4" w:rsidRPr="001219B4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DE2AD1">
      <w:pPr>
        <w:spacing w:before="120"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6AC" w:rsidRDefault="003406AC" w:rsidP="0038231F">
      <w:pPr>
        <w:spacing w:after="0" w:line="240" w:lineRule="auto"/>
      </w:pPr>
      <w:r>
        <w:separator/>
      </w:r>
    </w:p>
  </w:endnote>
  <w:endnote w:type="continuationSeparator" w:id="1">
    <w:p w:rsidR="003406AC" w:rsidRDefault="003406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B4" w:rsidRDefault="001219B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613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613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B4" w:rsidRDefault="001219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6AC" w:rsidRDefault="003406AC" w:rsidP="0038231F">
      <w:pPr>
        <w:spacing w:after="0" w:line="240" w:lineRule="auto"/>
      </w:pPr>
      <w:r>
        <w:separator/>
      </w:r>
    </w:p>
  </w:footnote>
  <w:footnote w:type="continuationSeparator" w:id="1">
    <w:p w:rsidR="003406AC" w:rsidRDefault="003406AC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B4" w:rsidRDefault="001219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B4" w:rsidRDefault="001219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B4" w:rsidRDefault="001219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1219B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19B4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06AC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6AD0"/>
    <w:rsid w:val="00721D87"/>
    <w:rsid w:val="0072560B"/>
    <w:rsid w:val="00726132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2AD1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2024-04-02T12:44:00Z</cp:lastPrinted>
  <dcterms:created xsi:type="dcterms:W3CDTF">2024-04-02T12:44:00Z</dcterms:created>
  <dcterms:modified xsi:type="dcterms:W3CDTF">2024-04-02T12:44:00Z</dcterms:modified>
</cp:coreProperties>
</file>