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548C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548C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548C9">
        <w:rPr>
          <w:sz w:val="22"/>
          <w:szCs w:val="22"/>
        </w:rPr>
        <w:t>2024-04-02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548C9" w:rsidRPr="00A548C9" w:rsidRDefault="00A548C9" w:rsidP="00577BC6">
      <w:pPr>
        <w:spacing w:after="40"/>
        <w:rPr>
          <w:b/>
          <w:bCs/>
          <w:sz w:val="22"/>
          <w:szCs w:val="22"/>
        </w:rPr>
      </w:pPr>
      <w:r w:rsidRPr="00A548C9">
        <w:rPr>
          <w:b/>
          <w:bCs/>
          <w:sz w:val="22"/>
          <w:szCs w:val="22"/>
        </w:rPr>
        <w:t>Akademia Górniczo - Hutnicza</w:t>
      </w:r>
    </w:p>
    <w:p w:rsidR="00A548C9" w:rsidRPr="00A548C9" w:rsidRDefault="00A548C9" w:rsidP="00577BC6">
      <w:pPr>
        <w:spacing w:after="40"/>
        <w:rPr>
          <w:b/>
          <w:bCs/>
          <w:sz w:val="22"/>
          <w:szCs w:val="22"/>
        </w:rPr>
      </w:pPr>
      <w:r w:rsidRPr="00A548C9">
        <w:rPr>
          <w:b/>
          <w:bCs/>
          <w:sz w:val="22"/>
          <w:szCs w:val="22"/>
        </w:rPr>
        <w:t>im. Stanisława Staszica w Krakowie</w:t>
      </w:r>
    </w:p>
    <w:p w:rsidR="00D665F5" w:rsidRPr="00D91931" w:rsidRDefault="00A548C9" w:rsidP="00577BC6">
      <w:pPr>
        <w:spacing w:after="40"/>
        <w:rPr>
          <w:b/>
          <w:bCs/>
          <w:sz w:val="22"/>
          <w:szCs w:val="22"/>
        </w:rPr>
      </w:pPr>
      <w:r w:rsidRPr="00A548C9">
        <w:rPr>
          <w:b/>
          <w:bCs/>
          <w:sz w:val="22"/>
          <w:szCs w:val="22"/>
        </w:rPr>
        <w:t>Dział Zamówień Publicznych</w:t>
      </w:r>
    </w:p>
    <w:p w:rsidR="00D665F5" w:rsidRPr="00BD5546" w:rsidRDefault="00A548C9" w:rsidP="00D665F5">
      <w:pPr>
        <w:rPr>
          <w:sz w:val="22"/>
          <w:szCs w:val="22"/>
        </w:rPr>
      </w:pPr>
      <w:r w:rsidRPr="00A548C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548C9">
        <w:rPr>
          <w:sz w:val="22"/>
          <w:szCs w:val="22"/>
        </w:rPr>
        <w:t>30</w:t>
      </w:r>
    </w:p>
    <w:p w:rsidR="00D665F5" w:rsidRPr="00BD5546" w:rsidRDefault="00A548C9" w:rsidP="00D665F5">
      <w:pPr>
        <w:rPr>
          <w:sz w:val="22"/>
          <w:szCs w:val="22"/>
        </w:rPr>
      </w:pPr>
      <w:r w:rsidRPr="00A548C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548C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48C9" w:rsidRPr="00A548C9">
        <w:rPr>
          <w:b/>
          <w:sz w:val="22"/>
          <w:szCs w:val="22"/>
        </w:rPr>
        <w:t>DE-dzp.272-67/24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48C9" w:rsidRPr="00A548C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548C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48C9">
        <w:rPr>
          <w:b/>
          <w:sz w:val="22"/>
          <w:szCs w:val="22"/>
        </w:rPr>
        <w:t>dostawa i montaż mebli oraz wyposażenia i urządzeń AGD do pomieszczeń na 7 piętrze w budynku D-8 AGH w Krakowie - DE-dzp.272-67/24.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548C9" w:rsidRPr="00A548C9">
        <w:rPr>
          <w:sz w:val="22"/>
          <w:szCs w:val="22"/>
        </w:rPr>
        <w:t>02/04/2024</w:t>
      </w:r>
      <w:r w:rsidR="00FF4AB1" w:rsidRPr="00577BC6">
        <w:rPr>
          <w:sz w:val="22"/>
          <w:szCs w:val="22"/>
        </w:rPr>
        <w:t xml:space="preserve"> o godz. </w:t>
      </w:r>
      <w:r w:rsidR="00A548C9" w:rsidRPr="00A548C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proofErr w:type="spellStart"/>
            <w:r w:rsidRPr="00A548C9">
              <w:t>Tronus</w:t>
            </w:r>
            <w:proofErr w:type="spellEnd"/>
            <w:r w:rsidRPr="00A548C9">
              <w:t xml:space="preserve"> Polska Sp. z o.o.</w:t>
            </w:r>
          </w:p>
          <w:p w:rsidR="00A548C9" w:rsidRPr="00CB5EDB" w:rsidRDefault="00A548C9" w:rsidP="00ED3201">
            <w:r w:rsidRPr="00A548C9">
              <w:t>Ordona</w:t>
            </w:r>
            <w:r w:rsidRPr="00CB5EDB">
              <w:t xml:space="preserve"> </w:t>
            </w:r>
            <w:r w:rsidRPr="00A548C9">
              <w:t>2a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01-237</w:t>
            </w:r>
            <w:r w:rsidRPr="00CB5EDB">
              <w:t xml:space="preserve"> </w:t>
            </w:r>
            <w:r w:rsidRPr="00A548C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220 343.65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proofErr w:type="spellStart"/>
            <w:r w:rsidRPr="00A548C9">
              <w:t>Tronus</w:t>
            </w:r>
            <w:proofErr w:type="spellEnd"/>
            <w:r w:rsidRPr="00A548C9">
              <w:t xml:space="preserve"> Polska Sp. z o.o.</w:t>
            </w:r>
          </w:p>
          <w:p w:rsidR="00A548C9" w:rsidRPr="00CB5EDB" w:rsidRDefault="00A548C9" w:rsidP="00ED3201">
            <w:r w:rsidRPr="00A548C9">
              <w:t>Ordona</w:t>
            </w:r>
            <w:r w:rsidRPr="00CB5EDB">
              <w:t xml:space="preserve"> </w:t>
            </w:r>
            <w:r w:rsidRPr="00A548C9">
              <w:t>2a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01-237</w:t>
            </w:r>
            <w:r w:rsidRPr="00CB5EDB">
              <w:t xml:space="preserve"> </w:t>
            </w:r>
            <w:r w:rsidRPr="00A548C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242 438.43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3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proofErr w:type="spellStart"/>
            <w:r w:rsidRPr="00A548C9">
              <w:t>Tronus</w:t>
            </w:r>
            <w:proofErr w:type="spellEnd"/>
            <w:r w:rsidRPr="00A548C9">
              <w:t xml:space="preserve"> Polska Sp. z o.o.</w:t>
            </w:r>
          </w:p>
          <w:p w:rsidR="00A548C9" w:rsidRPr="00CB5EDB" w:rsidRDefault="00A548C9" w:rsidP="00ED3201">
            <w:r w:rsidRPr="00A548C9">
              <w:t>Ordona</w:t>
            </w:r>
            <w:r w:rsidRPr="00CB5EDB">
              <w:t xml:space="preserve"> </w:t>
            </w:r>
            <w:r w:rsidRPr="00A548C9">
              <w:t>2a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01-237</w:t>
            </w:r>
            <w:r w:rsidRPr="00CB5EDB">
              <w:t xml:space="preserve"> </w:t>
            </w:r>
            <w:r w:rsidRPr="00A548C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25 680.00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 xml:space="preserve">KJMK Meble </w:t>
            </w:r>
            <w:proofErr w:type="spellStart"/>
            <w:r w:rsidRPr="00A548C9">
              <w:t>sp.zoo</w:t>
            </w:r>
            <w:proofErr w:type="spellEnd"/>
          </w:p>
          <w:p w:rsidR="00A548C9" w:rsidRPr="00CB5EDB" w:rsidRDefault="00A548C9" w:rsidP="00ED3201">
            <w:r w:rsidRPr="00A548C9">
              <w:t>Gliwicka</w:t>
            </w:r>
            <w:r w:rsidRPr="00CB5EDB">
              <w:t xml:space="preserve"> </w:t>
            </w:r>
            <w:r w:rsidRPr="00A548C9">
              <w:t>189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40-859</w:t>
            </w:r>
            <w:r w:rsidRPr="00CB5EDB">
              <w:t xml:space="preserve"> </w:t>
            </w:r>
            <w:r w:rsidRPr="00A548C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101 399.72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 xml:space="preserve">KJMK Meble </w:t>
            </w:r>
            <w:proofErr w:type="spellStart"/>
            <w:r w:rsidRPr="00A548C9">
              <w:t>sp.zoo</w:t>
            </w:r>
            <w:proofErr w:type="spellEnd"/>
          </w:p>
          <w:p w:rsidR="00A548C9" w:rsidRPr="00CB5EDB" w:rsidRDefault="00A548C9" w:rsidP="00ED3201">
            <w:r w:rsidRPr="00A548C9">
              <w:t>Gliwicka</w:t>
            </w:r>
            <w:r w:rsidRPr="00CB5EDB">
              <w:t xml:space="preserve"> </w:t>
            </w:r>
            <w:r w:rsidRPr="00A548C9">
              <w:t>189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40-859</w:t>
            </w:r>
            <w:r w:rsidRPr="00CB5EDB">
              <w:t xml:space="preserve"> </w:t>
            </w:r>
            <w:r w:rsidRPr="00A548C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40 946.95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Przedsiębiorstwo Produkcyjno-Handlowo-Usługowe "ALTALENA"S.C. Marek Guzik, Adam Wlazło</w:t>
            </w:r>
          </w:p>
          <w:p w:rsidR="00A548C9" w:rsidRPr="00CB5EDB" w:rsidRDefault="00A548C9" w:rsidP="00ED3201">
            <w:r w:rsidRPr="00A548C9">
              <w:t>Bagrowa</w:t>
            </w:r>
            <w:r w:rsidRPr="00CB5EDB">
              <w:t xml:space="preserve"> </w:t>
            </w:r>
            <w:r w:rsidRPr="00A548C9">
              <w:t>9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30-733</w:t>
            </w:r>
            <w:r w:rsidRPr="00CB5EDB">
              <w:t xml:space="preserve"> </w:t>
            </w:r>
            <w:r w:rsidRPr="00A548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100 466.40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Logan Spółka z o. o.</w:t>
            </w:r>
          </w:p>
          <w:p w:rsidR="00A548C9" w:rsidRPr="00CB5EDB" w:rsidRDefault="00A548C9" w:rsidP="00ED3201">
            <w:r w:rsidRPr="00A548C9">
              <w:t>Lasówka</w:t>
            </w:r>
            <w:r w:rsidRPr="00CB5EDB">
              <w:t xml:space="preserve"> </w:t>
            </w:r>
            <w:r w:rsidRPr="00A548C9">
              <w:t>42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30-718</w:t>
            </w:r>
            <w:r w:rsidRPr="00CB5EDB">
              <w:t xml:space="preserve"> </w:t>
            </w:r>
            <w:r w:rsidRPr="00A548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123 106.75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Logan Spółka z o. o.</w:t>
            </w:r>
          </w:p>
          <w:p w:rsidR="00A548C9" w:rsidRPr="00CB5EDB" w:rsidRDefault="00A548C9" w:rsidP="00ED3201">
            <w:r w:rsidRPr="00A548C9">
              <w:t>Lasówka</w:t>
            </w:r>
            <w:r w:rsidRPr="00CB5EDB">
              <w:t xml:space="preserve"> </w:t>
            </w:r>
            <w:r w:rsidRPr="00A548C9">
              <w:t>42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30-718</w:t>
            </w:r>
            <w:r w:rsidRPr="00CB5EDB">
              <w:t xml:space="preserve"> </w:t>
            </w:r>
            <w:r w:rsidRPr="00A548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68 331.38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3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Logan Spółka z o. o.</w:t>
            </w:r>
          </w:p>
          <w:p w:rsidR="00A548C9" w:rsidRPr="00CB5EDB" w:rsidRDefault="00A548C9" w:rsidP="00ED3201">
            <w:r w:rsidRPr="00A548C9">
              <w:t>Lasówka</w:t>
            </w:r>
            <w:r w:rsidRPr="00CB5EDB">
              <w:t xml:space="preserve"> </w:t>
            </w:r>
            <w:r w:rsidRPr="00A548C9">
              <w:t>42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30-718</w:t>
            </w:r>
            <w:r w:rsidRPr="00CB5EDB">
              <w:t xml:space="preserve"> </w:t>
            </w:r>
            <w:r w:rsidRPr="00A548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11 801.85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EURO-MEBLE MAŁGORZATA MASŁOŃ</w:t>
            </w:r>
          </w:p>
          <w:p w:rsidR="00A548C9" w:rsidRPr="00CB5EDB" w:rsidRDefault="00A548C9" w:rsidP="00ED3201">
            <w:r w:rsidRPr="00A548C9">
              <w:t>KS. BP. HERBERTA BEDNORZA</w:t>
            </w:r>
            <w:r w:rsidRPr="00CB5EDB">
              <w:t xml:space="preserve"> </w:t>
            </w:r>
            <w:r w:rsidRPr="00A548C9">
              <w:t>2A-6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40-384</w:t>
            </w:r>
            <w:r w:rsidRPr="00CB5EDB">
              <w:t xml:space="preserve"> </w:t>
            </w:r>
            <w:r w:rsidRPr="00A548C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98 069.13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3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Przedsiębiorstwo Zaopatrzenia Szkół "CEZAS" sp. z o.o.</w:t>
            </w:r>
          </w:p>
          <w:p w:rsidR="00A548C9" w:rsidRPr="00CB5EDB" w:rsidRDefault="00A548C9" w:rsidP="00ED3201">
            <w:r w:rsidRPr="00A548C9">
              <w:t>Aleja Solidarności</w:t>
            </w:r>
            <w:r w:rsidRPr="00CB5EDB">
              <w:t xml:space="preserve"> </w:t>
            </w:r>
            <w:r w:rsidRPr="00A548C9">
              <w:t>15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15-751</w:t>
            </w:r>
            <w:r w:rsidRPr="00CB5EDB">
              <w:t xml:space="preserve"> </w:t>
            </w:r>
            <w:r w:rsidRPr="00A548C9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12 589.05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PRZEDSIĘBIORSTWO HANDLOWO USŁUGOWE RIVAGIS PAWEŁ KRÓL</w:t>
            </w:r>
          </w:p>
          <w:p w:rsidR="00A548C9" w:rsidRPr="00CB5EDB" w:rsidRDefault="00A548C9" w:rsidP="00ED3201">
            <w:r w:rsidRPr="00A548C9">
              <w:t>KR</w:t>
            </w:r>
            <w:r w:rsidR="008E1AE9">
              <w:t>A</w:t>
            </w:r>
            <w:r w:rsidRPr="00A548C9">
              <w:t>ŃCOWA</w:t>
            </w:r>
            <w:r w:rsidRPr="00CB5EDB">
              <w:t xml:space="preserve"> </w:t>
            </w:r>
            <w:r w:rsidRPr="00A548C9">
              <w:t>1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82-500</w:t>
            </w:r>
            <w:r w:rsidRPr="00CB5EDB">
              <w:t xml:space="preserve"> </w:t>
            </w:r>
            <w:r w:rsidRPr="00A548C9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127 456.57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PRZEDSIĘBIORSTWO HANDLOWO USŁUGOWE RIVAGIS PAWEŁ KRÓL</w:t>
            </w:r>
          </w:p>
          <w:p w:rsidR="00A548C9" w:rsidRPr="00CB5EDB" w:rsidRDefault="00A548C9" w:rsidP="00ED3201">
            <w:r w:rsidRPr="00A548C9">
              <w:t>KR</w:t>
            </w:r>
            <w:r w:rsidR="008E1AE9">
              <w:t>A</w:t>
            </w:r>
            <w:r w:rsidRPr="00A548C9">
              <w:t>ŃCOWA</w:t>
            </w:r>
            <w:r w:rsidRPr="00CB5EDB">
              <w:t xml:space="preserve"> </w:t>
            </w:r>
            <w:r w:rsidRPr="00A548C9">
              <w:t>1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82-500</w:t>
            </w:r>
            <w:r w:rsidRPr="00CB5EDB">
              <w:t xml:space="preserve"> </w:t>
            </w:r>
            <w:r w:rsidRPr="00A548C9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64 781.64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3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PRZEDSIĘBIORSTWO HANDLOWO USŁUGOWE RIVAGIS PAWEŁ KRÓL</w:t>
            </w:r>
          </w:p>
          <w:p w:rsidR="00A548C9" w:rsidRPr="00CB5EDB" w:rsidRDefault="00A548C9" w:rsidP="00ED3201">
            <w:r w:rsidRPr="00A548C9">
              <w:t>KR</w:t>
            </w:r>
            <w:r w:rsidR="008E1AE9">
              <w:t>A</w:t>
            </w:r>
            <w:r w:rsidRPr="00A548C9">
              <w:t>ŃCOWA</w:t>
            </w:r>
            <w:r w:rsidRPr="00CB5EDB">
              <w:t xml:space="preserve"> </w:t>
            </w:r>
            <w:r w:rsidRPr="00A548C9">
              <w:t>1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82-500</w:t>
            </w:r>
            <w:r w:rsidRPr="00CB5EDB">
              <w:t xml:space="preserve"> </w:t>
            </w:r>
            <w:r w:rsidRPr="00A548C9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10 891.32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 xml:space="preserve">Krakowska Fabryka Mebli s.c. </w:t>
            </w:r>
            <w:proofErr w:type="spellStart"/>
            <w:r w:rsidRPr="00A548C9">
              <w:t>G.Kostrz</w:t>
            </w:r>
            <w:proofErr w:type="spellEnd"/>
            <w:r w:rsidRPr="00A548C9">
              <w:t xml:space="preserve">, </w:t>
            </w:r>
            <w:proofErr w:type="spellStart"/>
            <w:r w:rsidRPr="00A548C9">
              <w:t>M.Pieprzyca</w:t>
            </w:r>
            <w:proofErr w:type="spellEnd"/>
            <w:r w:rsidRPr="00A548C9">
              <w:t xml:space="preserve">-Ptasznik, </w:t>
            </w:r>
            <w:proofErr w:type="spellStart"/>
            <w:r w:rsidRPr="00A548C9">
              <w:t>R.Kaszowski</w:t>
            </w:r>
            <w:proofErr w:type="spellEnd"/>
          </w:p>
          <w:p w:rsidR="00A548C9" w:rsidRPr="00CB5EDB" w:rsidRDefault="00A548C9" w:rsidP="00ED3201">
            <w:r w:rsidRPr="00A548C9">
              <w:t>Barska</w:t>
            </w:r>
            <w:r w:rsidRPr="00CB5EDB">
              <w:t xml:space="preserve"> </w:t>
            </w:r>
            <w:r w:rsidRPr="00A548C9">
              <w:t>162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34-143</w:t>
            </w:r>
            <w:r w:rsidRPr="00CB5EDB">
              <w:t xml:space="preserve"> </w:t>
            </w:r>
            <w:r w:rsidRPr="00A548C9">
              <w:t>Jastrzębia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108 067.80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 xml:space="preserve">SALTAR </w:t>
            </w:r>
            <w:proofErr w:type="spellStart"/>
            <w:r w:rsidRPr="00A548C9">
              <w:t>Group</w:t>
            </w:r>
            <w:proofErr w:type="spellEnd"/>
            <w:r w:rsidRPr="00A548C9">
              <w:t xml:space="preserve"> Spółka z ograniczoną odpowiedzialnością</w:t>
            </w:r>
          </w:p>
          <w:p w:rsidR="00A548C9" w:rsidRPr="00CB5EDB" w:rsidRDefault="00A548C9" w:rsidP="00ED3201">
            <w:r w:rsidRPr="00A548C9">
              <w:t>Barwinek</w:t>
            </w:r>
            <w:r w:rsidRPr="00CB5EDB">
              <w:t xml:space="preserve"> </w:t>
            </w:r>
            <w:r w:rsidRPr="00A548C9">
              <w:t>5/26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25-150</w:t>
            </w:r>
            <w:r w:rsidRPr="00CB5EDB">
              <w:t xml:space="preserve"> </w:t>
            </w:r>
            <w:r w:rsidRPr="00A548C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77 433.62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3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 xml:space="preserve">SALTAR </w:t>
            </w:r>
            <w:proofErr w:type="spellStart"/>
            <w:r w:rsidRPr="00A548C9">
              <w:t>Group</w:t>
            </w:r>
            <w:proofErr w:type="spellEnd"/>
            <w:r w:rsidRPr="00A548C9">
              <w:t xml:space="preserve"> Spółka z ograniczoną odpowiedzialnością</w:t>
            </w:r>
          </w:p>
          <w:p w:rsidR="00A548C9" w:rsidRPr="00CB5EDB" w:rsidRDefault="00A548C9" w:rsidP="00ED3201">
            <w:r w:rsidRPr="00A548C9">
              <w:t>Barwinek</w:t>
            </w:r>
            <w:r w:rsidRPr="00CB5EDB">
              <w:t xml:space="preserve"> </w:t>
            </w:r>
            <w:r w:rsidRPr="00A548C9">
              <w:t>5/26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25-150</w:t>
            </w:r>
            <w:r w:rsidRPr="00CB5EDB">
              <w:t xml:space="preserve"> </w:t>
            </w:r>
            <w:r w:rsidRPr="00A548C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12 477.50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MACIEJ STANUSZEK F.H.U. ANEX</w:t>
            </w:r>
          </w:p>
          <w:p w:rsidR="00A548C9" w:rsidRPr="00CB5EDB" w:rsidRDefault="00A548C9" w:rsidP="00ED3201">
            <w:r w:rsidRPr="00A548C9">
              <w:t>Braci Żmudów</w:t>
            </w:r>
            <w:r w:rsidRPr="00CB5EDB">
              <w:t xml:space="preserve"> </w:t>
            </w:r>
            <w:r w:rsidRPr="00A548C9">
              <w:t>35 B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33-100</w:t>
            </w:r>
            <w:r w:rsidRPr="00CB5EDB">
              <w:t xml:space="preserve"> </w:t>
            </w:r>
            <w:r w:rsidRPr="00A548C9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128 448.90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ALNAG Barbara Wróbel</w:t>
            </w:r>
          </w:p>
          <w:p w:rsidR="00A548C9" w:rsidRPr="00CB5EDB" w:rsidRDefault="00A548C9" w:rsidP="00ED3201">
            <w:r w:rsidRPr="00A548C9">
              <w:t>Zygmunta Miłkowskiego</w:t>
            </w:r>
            <w:r w:rsidRPr="00CB5EDB">
              <w:t xml:space="preserve"> </w:t>
            </w:r>
            <w:r w:rsidRPr="00A548C9">
              <w:t>3/301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30-349</w:t>
            </w:r>
            <w:r w:rsidRPr="00CB5EDB">
              <w:t xml:space="preserve"> </w:t>
            </w:r>
            <w:r w:rsidRPr="00A548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81 290.70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ALNAG Barbara Wróbel</w:t>
            </w:r>
          </w:p>
          <w:p w:rsidR="00A548C9" w:rsidRPr="00CB5EDB" w:rsidRDefault="00A548C9" w:rsidP="00ED3201">
            <w:r w:rsidRPr="00A548C9">
              <w:t>Zygmunta Miłkowskiego</w:t>
            </w:r>
            <w:r w:rsidRPr="00CB5EDB">
              <w:t xml:space="preserve"> </w:t>
            </w:r>
            <w:r w:rsidRPr="00A548C9">
              <w:t>3/301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30-349</w:t>
            </w:r>
            <w:r w:rsidRPr="00CB5EDB">
              <w:t xml:space="preserve"> </w:t>
            </w:r>
            <w:r w:rsidRPr="00A548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51 807.60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3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ALNAG Barbara Wróbel</w:t>
            </w:r>
          </w:p>
          <w:p w:rsidR="00A548C9" w:rsidRPr="00CB5EDB" w:rsidRDefault="00A548C9" w:rsidP="00ED3201">
            <w:r w:rsidRPr="00A548C9">
              <w:t>Zygmunta Miłkowskiego</w:t>
            </w:r>
            <w:r w:rsidRPr="00CB5EDB">
              <w:t xml:space="preserve"> </w:t>
            </w:r>
            <w:r w:rsidRPr="00A548C9">
              <w:t>3/301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30-349</w:t>
            </w:r>
            <w:r w:rsidRPr="00CB5EDB">
              <w:t xml:space="preserve"> </w:t>
            </w:r>
            <w:r w:rsidRPr="00A548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18 204.00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BENER MICHAŁ BENKA</w:t>
            </w:r>
          </w:p>
          <w:p w:rsidR="00A548C9" w:rsidRPr="00CB5EDB" w:rsidRDefault="00A548C9" w:rsidP="00ED3201">
            <w:r w:rsidRPr="00A548C9">
              <w:t>WILEŃSKA</w:t>
            </w:r>
            <w:r w:rsidRPr="00CB5EDB">
              <w:t xml:space="preserve"> </w:t>
            </w:r>
            <w:r w:rsidRPr="00A548C9">
              <w:t>59B/15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80-215</w:t>
            </w:r>
            <w:r w:rsidRPr="00CB5EDB">
              <w:t xml:space="preserve"> </w:t>
            </w:r>
            <w:r w:rsidRPr="00A548C9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102 863.67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2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BENER MICHAŁ BENKA</w:t>
            </w:r>
          </w:p>
          <w:p w:rsidR="00A548C9" w:rsidRPr="00CB5EDB" w:rsidRDefault="00A548C9" w:rsidP="00ED3201">
            <w:r w:rsidRPr="00A548C9">
              <w:t>WILEŃSKA</w:t>
            </w:r>
            <w:r w:rsidRPr="00CB5EDB">
              <w:t xml:space="preserve"> </w:t>
            </w:r>
            <w:r w:rsidRPr="00A548C9">
              <w:t>59B/15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80-215</w:t>
            </w:r>
            <w:r w:rsidRPr="00CB5EDB">
              <w:t xml:space="preserve"> </w:t>
            </w:r>
            <w:r w:rsidRPr="00A548C9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42 276.58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GABI Spółka z ograniczoną odpowiedzialnością</w:t>
            </w:r>
          </w:p>
          <w:p w:rsidR="00A548C9" w:rsidRPr="00CB5EDB" w:rsidRDefault="00A548C9" w:rsidP="00ED3201">
            <w:r w:rsidRPr="00A548C9">
              <w:t>Kościuszki</w:t>
            </w:r>
            <w:r w:rsidRPr="00CB5EDB">
              <w:t xml:space="preserve"> </w:t>
            </w:r>
            <w:r w:rsidRPr="00A548C9">
              <w:t>9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36-100</w:t>
            </w:r>
            <w:r w:rsidRPr="00CB5EDB">
              <w:t xml:space="preserve"> </w:t>
            </w:r>
            <w:r w:rsidRPr="00A548C9"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118 476.06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3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>TAS Tomasz Orlikowski</w:t>
            </w:r>
          </w:p>
          <w:p w:rsidR="00A548C9" w:rsidRPr="00CB5EDB" w:rsidRDefault="00A548C9" w:rsidP="00ED3201">
            <w:r w:rsidRPr="00A548C9">
              <w:t>Grunwaldzka</w:t>
            </w:r>
            <w:r w:rsidRPr="00CB5EDB">
              <w:t xml:space="preserve"> </w:t>
            </w:r>
            <w:r w:rsidRPr="00A548C9">
              <w:t>12/83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99-300</w:t>
            </w:r>
            <w:r w:rsidRPr="00CB5EDB">
              <w:t xml:space="preserve"> </w:t>
            </w:r>
            <w:r w:rsidRPr="00A548C9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12 306.15 zł</w:t>
            </w:r>
          </w:p>
        </w:tc>
      </w:tr>
      <w:tr w:rsidR="00A548C9" w:rsidRPr="00075CD0" w:rsidTr="00ED3201">
        <w:tc>
          <w:tcPr>
            <w:tcW w:w="993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1</w:t>
            </w:r>
          </w:p>
        </w:tc>
        <w:tc>
          <w:tcPr>
            <w:tcW w:w="4110" w:type="dxa"/>
            <w:shd w:val="clear" w:color="auto" w:fill="auto"/>
          </w:tcPr>
          <w:p w:rsidR="00A548C9" w:rsidRPr="00C82837" w:rsidRDefault="00A548C9" w:rsidP="00ED3201">
            <w:pPr>
              <w:spacing w:before="40"/>
            </w:pPr>
            <w:r w:rsidRPr="00A548C9">
              <w:t xml:space="preserve">"Drzewiarz- Bis" </w:t>
            </w:r>
            <w:proofErr w:type="spellStart"/>
            <w:r w:rsidRPr="00A548C9">
              <w:t>sp</w:t>
            </w:r>
            <w:proofErr w:type="spellEnd"/>
            <w:r w:rsidRPr="00A548C9">
              <w:t xml:space="preserve"> .z o.o.</w:t>
            </w:r>
          </w:p>
          <w:p w:rsidR="00A548C9" w:rsidRPr="00CB5EDB" w:rsidRDefault="00A548C9" w:rsidP="00ED3201">
            <w:r w:rsidRPr="00A548C9">
              <w:t>Kardynała Wysz</w:t>
            </w:r>
            <w:r w:rsidR="008E1AE9">
              <w:t>y</w:t>
            </w:r>
            <w:bookmarkStart w:id="1" w:name="_GoBack"/>
            <w:bookmarkEnd w:id="1"/>
            <w:r w:rsidRPr="00A548C9">
              <w:t>ńskiego</w:t>
            </w:r>
            <w:r w:rsidRPr="00CB5EDB">
              <w:t xml:space="preserve"> </w:t>
            </w:r>
            <w:r w:rsidRPr="00A548C9">
              <w:t>46/a</w:t>
            </w:r>
            <w:r w:rsidRPr="00CB5EDB">
              <w:t xml:space="preserve"> </w:t>
            </w:r>
          </w:p>
          <w:p w:rsidR="00A548C9" w:rsidRPr="00CB5EDB" w:rsidRDefault="00A548C9" w:rsidP="00ED3201">
            <w:pPr>
              <w:spacing w:after="120"/>
              <w:jc w:val="both"/>
            </w:pPr>
            <w:r w:rsidRPr="00A548C9">
              <w:t>87-600</w:t>
            </w:r>
            <w:r w:rsidRPr="00CB5EDB">
              <w:t xml:space="preserve"> </w:t>
            </w:r>
            <w:r w:rsidRPr="00A548C9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48C9" w:rsidRPr="00CB5EDB" w:rsidRDefault="00A548C9" w:rsidP="00ED3201">
            <w:pPr>
              <w:spacing w:before="120" w:after="120"/>
              <w:jc w:val="center"/>
            </w:pPr>
            <w:r w:rsidRPr="00A548C9">
              <w:t>82 360.80 zł</w:t>
            </w:r>
          </w:p>
        </w:tc>
      </w:tr>
    </w:tbl>
    <w:p w:rsidR="00C236D3" w:rsidRPr="00561A1B" w:rsidRDefault="00561A1B" w:rsidP="00561A1B">
      <w:pPr>
        <w:pStyle w:val="Tekstpodstawowy"/>
        <w:spacing w:before="360" w:after="360" w:line="240" w:lineRule="auto"/>
        <w:ind w:left="3119" w:firstLine="425"/>
        <w:jc w:val="right"/>
        <w:rPr>
          <w:i/>
          <w:sz w:val="22"/>
          <w:szCs w:val="22"/>
        </w:rPr>
      </w:pPr>
      <w:r w:rsidRPr="00561A1B">
        <w:rPr>
          <w:i/>
          <w:sz w:val="22"/>
          <w:szCs w:val="22"/>
        </w:rPr>
        <w:t>Sekretarz komisji</w:t>
      </w:r>
    </w:p>
    <w:p w:rsidR="00561A1B" w:rsidRPr="00561A1B" w:rsidRDefault="00561A1B" w:rsidP="00561A1B">
      <w:pPr>
        <w:pStyle w:val="Tekstpodstawowy"/>
        <w:spacing w:before="360" w:after="360" w:line="240" w:lineRule="auto"/>
        <w:ind w:left="3119" w:firstLine="425"/>
        <w:jc w:val="right"/>
        <w:rPr>
          <w:i/>
          <w:sz w:val="22"/>
          <w:szCs w:val="22"/>
        </w:rPr>
      </w:pPr>
      <w:r w:rsidRPr="00561A1B">
        <w:rPr>
          <w:i/>
          <w:sz w:val="22"/>
          <w:szCs w:val="22"/>
        </w:rPr>
        <w:t>mgr Jolanta Oleksy</w:t>
      </w:r>
    </w:p>
    <w:sectPr w:rsidR="00561A1B" w:rsidRPr="00561A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E35" w:rsidRDefault="00887E35">
      <w:r>
        <w:separator/>
      </w:r>
    </w:p>
  </w:endnote>
  <w:endnote w:type="continuationSeparator" w:id="0">
    <w:p w:rsidR="00887E35" w:rsidRDefault="00887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E35" w:rsidRDefault="00887E35">
      <w:r>
        <w:separator/>
      </w:r>
    </w:p>
  </w:footnote>
  <w:footnote w:type="continuationSeparator" w:id="0">
    <w:p w:rsidR="00887E35" w:rsidRDefault="00887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8C9" w:rsidRDefault="00A548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8C9" w:rsidRDefault="00A548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8C9" w:rsidRDefault="00A548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E3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61A1B"/>
    <w:rsid w:val="00577BC6"/>
    <w:rsid w:val="0069085C"/>
    <w:rsid w:val="006B27ED"/>
    <w:rsid w:val="00843263"/>
    <w:rsid w:val="00861E75"/>
    <w:rsid w:val="00887E35"/>
    <w:rsid w:val="008E1AE9"/>
    <w:rsid w:val="009D19BD"/>
    <w:rsid w:val="009F189D"/>
    <w:rsid w:val="00A548C9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0F8670"/>
  <w15:chartTrackingRefBased/>
  <w15:docId w15:val="{7BF5F13D-0401-42F6-A70C-A173E1981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488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2024-04-02T12:55:00Z</dcterms:created>
  <dcterms:modified xsi:type="dcterms:W3CDTF">2024-04-02T13:00:00Z</dcterms:modified>
</cp:coreProperties>
</file>