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5F0C2" w14:textId="0B1F0790" w:rsidR="00F245C5" w:rsidRPr="00D629E0" w:rsidRDefault="00701C71" w:rsidP="00D629E0">
      <w:pPr>
        <w:spacing w:after="600"/>
        <w:jc w:val="right"/>
      </w:pPr>
      <w:bookmarkStart w:id="0" w:name="_Hlk53520193"/>
      <w:r w:rsidRPr="00D629E0">
        <w:t>Poznań</w:t>
      </w:r>
      <w:r w:rsidR="00F245C5" w:rsidRPr="00D629E0">
        <w:t xml:space="preserve"> dnia: </w:t>
      </w:r>
      <w:r w:rsidRPr="00D629E0">
        <w:t>2024-0</w:t>
      </w:r>
      <w:r w:rsidR="00E0607F">
        <w:t>4</w:t>
      </w:r>
      <w:r w:rsidRPr="00D629E0">
        <w:t>-</w:t>
      </w:r>
      <w:r w:rsidR="00E0607F">
        <w:t>02</w:t>
      </w:r>
    </w:p>
    <w:p w14:paraId="42E21B57" w14:textId="77777777" w:rsidR="00701C71" w:rsidRPr="00D629E0" w:rsidRDefault="00701C71" w:rsidP="00D629E0">
      <w:pPr>
        <w:ind w:right="3969"/>
        <w:rPr>
          <w:b/>
          <w:bCs/>
        </w:rPr>
      </w:pPr>
      <w:r w:rsidRPr="00D629E0">
        <w:rPr>
          <w:b/>
          <w:bCs/>
        </w:rPr>
        <w:t>Szpital Wojewódzki w Poznaniu</w:t>
      </w:r>
    </w:p>
    <w:p w14:paraId="773FC2C7" w14:textId="77777777" w:rsidR="00F245C5" w:rsidRPr="00D629E0" w:rsidRDefault="00701C71" w:rsidP="00D629E0">
      <w:pPr>
        <w:ind w:right="3969"/>
        <w:rPr>
          <w:b/>
          <w:bCs/>
        </w:rPr>
      </w:pPr>
      <w:r w:rsidRPr="00D629E0">
        <w:rPr>
          <w:b/>
          <w:bCs/>
        </w:rPr>
        <w:t>Dział Zamówień Publicznych</w:t>
      </w:r>
    </w:p>
    <w:p w14:paraId="642034E4" w14:textId="77777777" w:rsidR="00F245C5" w:rsidRPr="00D629E0" w:rsidRDefault="00701C71" w:rsidP="00D629E0">
      <w:pPr>
        <w:ind w:right="3969"/>
      </w:pPr>
      <w:r w:rsidRPr="00D629E0">
        <w:t>Juraszów</w:t>
      </w:r>
      <w:r w:rsidR="00F245C5" w:rsidRPr="00D629E0">
        <w:t xml:space="preserve"> </w:t>
      </w:r>
      <w:r w:rsidRPr="00D629E0">
        <w:t>7/19</w:t>
      </w:r>
    </w:p>
    <w:p w14:paraId="4299FE8C" w14:textId="77777777" w:rsidR="00F245C5" w:rsidRPr="00D629E0" w:rsidRDefault="00701C71" w:rsidP="00D629E0">
      <w:pPr>
        <w:ind w:right="4253"/>
      </w:pPr>
      <w:r w:rsidRPr="00D629E0">
        <w:t>60-479</w:t>
      </w:r>
      <w:r w:rsidR="00F245C5" w:rsidRPr="00D629E0">
        <w:t xml:space="preserve"> </w:t>
      </w:r>
      <w:r w:rsidRPr="00D629E0">
        <w:t>Poznań</w:t>
      </w:r>
    </w:p>
    <w:p w14:paraId="6CF0DA25" w14:textId="77777777" w:rsidR="00D30F1F" w:rsidRPr="00D629E0" w:rsidRDefault="00D30F1F" w:rsidP="00D629E0">
      <w:pPr>
        <w:tabs>
          <w:tab w:val="right" w:pos="9072"/>
        </w:tabs>
        <w:ind w:left="5670"/>
        <w:jc w:val="both"/>
        <w:rPr>
          <w:b/>
        </w:rPr>
      </w:pPr>
      <w:r w:rsidRPr="00D629E0">
        <w:rPr>
          <w:b/>
        </w:rPr>
        <w:t>WYKONAWCY</w:t>
      </w:r>
    </w:p>
    <w:p w14:paraId="6EEDB70C" w14:textId="77777777" w:rsidR="00F245C5" w:rsidRPr="00D629E0" w:rsidRDefault="00D30F1F" w:rsidP="00D629E0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D629E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D629E0" w14:paraId="14078FBE" w14:textId="77777777" w:rsidTr="002716A3">
        <w:tc>
          <w:tcPr>
            <w:tcW w:w="10065" w:type="dxa"/>
            <w:shd w:val="clear" w:color="auto" w:fill="F2F2F2"/>
            <w:hideMark/>
          </w:tcPr>
          <w:p w14:paraId="30944012" w14:textId="77777777" w:rsidR="00F245C5" w:rsidRPr="00D629E0" w:rsidRDefault="00F245C5" w:rsidP="00D629E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629E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26ABDFE" w14:textId="77777777" w:rsidR="00F245C5" w:rsidRPr="00D629E0" w:rsidRDefault="00F245C5" w:rsidP="00D629E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629E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1223708" w14:textId="77777777" w:rsidR="00F245C5" w:rsidRPr="00D629E0" w:rsidRDefault="00F245C5" w:rsidP="00D629E0">
      <w:pPr>
        <w:keepNext/>
        <w:spacing w:after="240"/>
        <w:outlineLvl w:val="0"/>
        <w:rPr>
          <w:b/>
        </w:rPr>
      </w:pPr>
    </w:p>
    <w:p w14:paraId="18A5DA91" w14:textId="77777777" w:rsidR="00F245C5" w:rsidRPr="00D629E0" w:rsidRDefault="00F245C5" w:rsidP="00D629E0">
      <w:pPr>
        <w:spacing w:after="120"/>
        <w:jc w:val="both"/>
        <w:rPr>
          <w:rFonts w:eastAsia="Calibri"/>
          <w:lang w:eastAsia="en-US"/>
        </w:rPr>
      </w:pPr>
      <w:r w:rsidRPr="00D629E0">
        <w:rPr>
          <w:rFonts w:eastAsia="Calibri"/>
          <w:lang w:eastAsia="en-US"/>
        </w:rPr>
        <w:t xml:space="preserve">Dotyczy </w:t>
      </w:r>
      <w:r w:rsidRPr="00D629E0">
        <w:t>postępowania o udzielenie zamówienia publicznego</w:t>
      </w:r>
      <w:r w:rsidRPr="00D629E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D629E0" w14:paraId="1ADDEC37" w14:textId="77777777" w:rsidTr="002716A3">
        <w:tc>
          <w:tcPr>
            <w:tcW w:w="2269" w:type="dxa"/>
            <w:shd w:val="clear" w:color="auto" w:fill="auto"/>
          </w:tcPr>
          <w:p w14:paraId="2DBEAA0B" w14:textId="77777777" w:rsidR="00F245C5" w:rsidRPr="00D629E0" w:rsidRDefault="00F245C5" w:rsidP="00D629E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629E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8E4446" w14:textId="4FC3FD90" w:rsidR="00F245C5" w:rsidRPr="00D629E0" w:rsidRDefault="00701C71" w:rsidP="00D629E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629E0">
              <w:rPr>
                <w:bCs/>
              </w:rPr>
              <w:t>Wykonywanie przeglądów i napraw wraz z częściami zamiennymi klimatyzatorów oraz wykonywanie przeglądów konserwacyjnych i napraw central wentylacyjnych, central klimatyzacyjno-grzewczych,</w:t>
            </w:r>
            <w:r w:rsidR="00D629E0">
              <w:rPr>
                <w:bCs/>
              </w:rPr>
              <w:t xml:space="preserve"> </w:t>
            </w:r>
            <w:r w:rsidRPr="00D629E0">
              <w:rPr>
                <w:bCs/>
              </w:rPr>
              <w:t>agregatów chłodniczych w obiektach Szpitala Wojewódzkiego w Poznaniu</w:t>
            </w:r>
          </w:p>
        </w:tc>
      </w:tr>
      <w:tr w:rsidR="00701C71" w:rsidRPr="00D629E0" w14:paraId="44207FF0" w14:textId="77777777" w:rsidTr="005B45B8">
        <w:tc>
          <w:tcPr>
            <w:tcW w:w="2269" w:type="dxa"/>
            <w:shd w:val="clear" w:color="auto" w:fill="auto"/>
          </w:tcPr>
          <w:p w14:paraId="4EBBAD58" w14:textId="77777777" w:rsidR="00701C71" w:rsidRPr="00D629E0" w:rsidRDefault="00701C71" w:rsidP="00D629E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629E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F5E35F" w14:textId="77777777" w:rsidR="00701C71" w:rsidRPr="00D629E0" w:rsidRDefault="00701C71" w:rsidP="00D629E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629E0">
              <w:rPr>
                <w:bCs/>
              </w:rPr>
              <w:t>SZW/DZP/2/2024</w:t>
            </w:r>
          </w:p>
        </w:tc>
      </w:tr>
    </w:tbl>
    <w:p w14:paraId="2DD8FE85" w14:textId="77777777" w:rsidR="00F245C5" w:rsidRPr="00D629E0" w:rsidRDefault="00F245C5" w:rsidP="00D629E0">
      <w:pPr>
        <w:tabs>
          <w:tab w:val="left" w:pos="708"/>
          <w:tab w:val="center" w:pos="4536"/>
          <w:tab w:val="right" w:pos="9072"/>
        </w:tabs>
      </w:pPr>
    </w:p>
    <w:p w14:paraId="78A8F01B" w14:textId="77777777" w:rsidR="00701C71" w:rsidRPr="00D629E0" w:rsidRDefault="00F245C5" w:rsidP="00D629E0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D629E0">
        <w:t xml:space="preserve">Zamawiający, </w:t>
      </w:r>
      <w:r w:rsidR="00701C71" w:rsidRPr="00D629E0">
        <w:rPr>
          <w:b/>
        </w:rPr>
        <w:t>Szpital Wojewódzki w Poznaniu</w:t>
      </w:r>
    </w:p>
    <w:p w14:paraId="04103A11" w14:textId="77777777" w:rsidR="00A02E94" w:rsidRPr="00D629E0" w:rsidRDefault="00701C71" w:rsidP="00D629E0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D629E0">
        <w:rPr>
          <w:b/>
        </w:rPr>
        <w:t>Dział Zamówień Publicznych</w:t>
      </w:r>
      <w:r w:rsidR="00F245C5" w:rsidRPr="00D629E0">
        <w:t xml:space="preserve">, działając na podstawie art. 253 ust. 1 ustawy z dnia 11 września 2019r. Prawo zamówień publicznych </w:t>
      </w:r>
      <w:r w:rsidRPr="00D629E0">
        <w:t>(</w:t>
      </w:r>
      <w:proofErr w:type="spellStart"/>
      <w:r w:rsidRPr="00D629E0">
        <w:t>t.j</w:t>
      </w:r>
      <w:proofErr w:type="spellEnd"/>
      <w:r w:rsidRPr="00D629E0">
        <w:t>. Dz. U. z 2023r. poz. 1605)</w:t>
      </w:r>
      <w:r w:rsidR="00F245C5" w:rsidRPr="00D629E0">
        <w:t xml:space="preserve">, zwanej dalej „ustawą </w:t>
      </w:r>
      <w:proofErr w:type="spellStart"/>
      <w:r w:rsidR="00F245C5" w:rsidRPr="00D629E0">
        <w:t>Pzp</w:t>
      </w:r>
      <w:proofErr w:type="spellEnd"/>
      <w:r w:rsidR="00F245C5" w:rsidRPr="00D629E0">
        <w:t>”, informuje, że w toczącym się postępowaniu o udzielenie zamówienia publicznego</w:t>
      </w:r>
      <w:r w:rsidR="00A02E94" w:rsidRPr="00D629E0">
        <w:t xml:space="preserve">, </w:t>
      </w:r>
      <w:r w:rsidR="00F245C5" w:rsidRPr="00D629E0">
        <w:t>jako najkorzystniejsza wybrana została oferta złożona przez wykonawcę</w:t>
      </w:r>
      <w:r w:rsidR="00A02E94" w:rsidRPr="00D629E0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01C71" w:rsidRPr="00D629E0" w14:paraId="3A8E607E" w14:textId="77777777" w:rsidTr="005B45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5432" w14:textId="38928DA0" w:rsidR="00701C71" w:rsidRPr="00D629E0" w:rsidRDefault="00701C71" w:rsidP="00D629E0">
            <w:pPr>
              <w:spacing w:before="120" w:after="240"/>
              <w:jc w:val="both"/>
            </w:pPr>
            <w:r w:rsidRPr="00D629E0">
              <w:rPr>
                <w:b/>
                <w:bCs/>
              </w:rPr>
              <w:t>Część nr 1</w:t>
            </w:r>
            <w:r w:rsidRPr="00D629E0">
              <w:t xml:space="preserve">: Wykonywanie przeglądów i napraw wraz z </w:t>
            </w:r>
            <w:r w:rsidR="00D629E0" w:rsidRPr="00D629E0">
              <w:t>częściami</w:t>
            </w:r>
            <w:r w:rsidRPr="00D629E0">
              <w:t xml:space="preserve"> zamiennymi klimatyzatorów w obiektach Szpitala Wojewódzkiego w Poznaniu</w:t>
            </w:r>
          </w:p>
          <w:p w14:paraId="24FB00F2" w14:textId="77777777" w:rsidR="00701C71" w:rsidRPr="00D629E0" w:rsidRDefault="00701C71" w:rsidP="00D629E0">
            <w:pPr>
              <w:spacing w:before="60"/>
              <w:jc w:val="both"/>
              <w:rPr>
                <w:b/>
              </w:rPr>
            </w:pPr>
            <w:r w:rsidRPr="00D629E0">
              <w:rPr>
                <w:b/>
              </w:rPr>
              <w:t>Technologia Plus Bartosz Błaszczyk</w:t>
            </w:r>
          </w:p>
          <w:p w14:paraId="4C600447" w14:textId="38351747" w:rsidR="00701C71" w:rsidRPr="00D629E0" w:rsidRDefault="00D629E0" w:rsidP="00D629E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1C71" w:rsidRPr="00D629E0">
              <w:rPr>
                <w:bCs/>
              </w:rPr>
              <w:t xml:space="preserve">Krotoszyńska 56 </w:t>
            </w:r>
          </w:p>
          <w:p w14:paraId="1A90F2C2" w14:textId="77777777" w:rsidR="00701C71" w:rsidRPr="00D629E0" w:rsidRDefault="00701C71" w:rsidP="00D629E0">
            <w:pPr>
              <w:spacing w:after="120"/>
              <w:jc w:val="both"/>
              <w:rPr>
                <w:bCs/>
              </w:rPr>
            </w:pPr>
            <w:r w:rsidRPr="00D629E0">
              <w:rPr>
                <w:bCs/>
              </w:rPr>
              <w:t>63-430 Odolanów</w:t>
            </w:r>
          </w:p>
          <w:p w14:paraId="45BDC395" w14:textId="77777777" w:rsidR="00701C71" w:rsidRPr="00D629E0" w:rsidRDefault="00701C71" w:rsidP="00D629E0">
            <w:pPr>
              <w:jc w:val="both"/>
              <w:rPr>
                <w:bCs/>
              </w:rPr>
            </w:pPr>
            <w:r w:rsidRPr="00D629E0">
              <w:t xml:space="preserve">za cenę wykonania przedmiotu zamówienia w wysokości </w:t>
            </w:r>
            <w:r w:rsidRPr="00D629E0">
              <w:rPr>
                <w:b/>
              </w:rPr>
              <w:t>76 506.00 zł</w:t>
            </w:r>
            <w:r w:rsidRPr="00D629E0">
              <w:t xml:space="preserve"> </w:t>
            </w:r>
            <w:r w:rsidRPr="00D629E0">
              <w:rPr>
                <w:b/>
                <w:bCs/>
              </w:rPr>
              <w:t>brutto</w:t>
            </w:r>
            <w:r w:rsidRPr="00D629E0">
              <w:rPr>
                <w:bCs/>
              </w:rPr>
              <w:t>.</w:t>
            </w:r>
          </w:p>
          <w:p w14:paraId="5616762C" w14:textId="77777777" w:rsidR="00D629E0" w:rsidRPr="00A54C41" w:rsidRDefault="00D629E0" w:rsidP="00D629E0">
            <w:pPr>
              <w:spacing w:before="120" w:line="276" w:lineRule="auto"/>
              <w:jc w:val="both"/>
              <w:rPr>
                <w:color w:val="000000"/>
              </w:rPr>
            </w:pPr>
            <w:r w:rsidRPr="00A54C41">
              <w:rPr>
                <w:b/>
                <w:bCs/>
                <w:color w:val="000000"/>
              </w:rPr>
              <w:t>Uzasadnienie wyboru</w:t>
            </w:r>
            <w:r w:rsidRPr="00A54C41">
              <w:rPr>
                <w:color w:val="000000"/>
              </w:rPr>
              <w:t>:</w:t>
            </w:r>
          </w:p>
          <w:p w14:paraId="09C736CF" w14:textId="6348D169" w:rsidR="00701C71" w:rsidRPr="00D629E0" w:rsidRDefault="00D629E0" w:rsidP="00D629E0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54C41">
              <w:t xml:space="preserve">Oferta otrzymała największą ilość punktów spośród ofert podlegających ocenie - łącznie </w:t>
            </w:r>
            <w:r w:rsidR="005E54F3">
              <w:t>9</w:t>
            </w:r>
            <w:r w:rsidRPr="00A54C41">
              <w:t xml:space="preserve">0,00 pkt. - w oparciu o określone przez Zamawiającego w SWZ kryteria oceny ofert tj. przyznano: cena oferty brutto - </w:t>
            </w:r>
            <w:r w:rsidR="005E54F3">
              <w:t>6</w:t>
            </w:r>
            <w:r w:rsidRPr="00A54C41">
              <w:t xml:space="preserve">0,00 pkt., </w:t>
            </w:r>
            <w:r w:rsidR="005E54F3">
              <w:t>g</w:t>
            </w:r>
            <w:r w:rsidR="005E54F3" w:rsidRPr="005E54F3">
              <w:t>warancja na wykonane naprawy</w:t>
            </w:r>
            <w:r w:rsidRPr="00A54C41">
              <w:t xml:space="preserve"> - </w:t>
            </w:r>
            <w:r w:rsidR="005E54F3">
              <w:t>1</w:t>
            </w:r>
            <w:r w:rsidRPr="00A54C41">
              <w:t>0,00 pkt.,</w:t>
            </w:r>
            <w:r w:rsidR="005E54F3">
              <w:t xml:space="preserve"> </w:t>
            </w:r>
            <w:r w:rsidR="005E54F3" w:rsidRPr="005E54F3">
              <w:t>Usuwanie awarii - 20.00</w:t>
            </w:r>
            <w:r w:rsidR="005E54F3">
              <w:t xml:space="preserve"> pkt.</w:t>
            </w:r>
            <w:r w:rsidRPr="00A54C41">
              <w:t xml:space="preserve"> Oferta spełnia wszystkie wymagania formalno - prawne i jest zgodna z zapisami SWZ</w:t>
            </w:r>
          </w:p>
        </w:tc>
      </w:tr>
      <w:tr w:rsidR="00701C71" w:rsidRPr="00D629E0" w14:paraId="4BD4E29E" w14:textId="77777777" w:rsidTr="005B45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8B95" w14:textId="26A035CB" w:rsidR="00701C71" w:rsidRPr="00D629E0" w:rsidRDefault="00701C71" w:rsidP="00D629E0">
            <w:pPr>
              <w:spacing w:before="120" w:after="240"/>
              <w:jc w:val="both"/>
            </w:pPr>
            <w:r w:rsidRPr="00D629E0">
              <w:rPr>
                <w:b/>
                <w:bCs/>
              </w:rPr>
              <w:lastRenderedPageBreak/>
              <w:t>Część nr 2</w:t>
            </w:r>
            <w:r w:rsidRPr="00D629E0">
              <w:t>: Wykonywanie przeglądów konserwacyjnych i napraw central wentylacyjnych, central klimatyzacyjno-grzewczych,</w:t>
            </w:r>
            <w:r w:rsidR="00D629E0">
              <w:t xml:space="preserve"> </w:t>
            </w:r>
            <w:r w:rsidRPr="00D629E0">
              <w:t>agregatów chłodniczych w obiektach Szpitala Wojewódzkiego w Poznaniu</w:t>
            </w:r>
          </w:p>
          <w:p w14:paraId="5FAF8362" w14:textId="77777777" w:rsidR="00701C71" w:rsidRPr="00D629E0" w:rsidRDefault="00701C71" w:rsidP="00D629E0">
            <w:pPr>
              <w:spacing w:before="60"/>
              <w:jc w:val="both"/>
              <w:rPr>
                <w:b/>
              </w:rPr>
            </w:pPr>
            <w:r w:rsidRPr="00D629E0">
              <w:rPr>
                <w:b/>
              </w:rPr>
              <w:t>Technologia Plus Bartosz Błaszczyk</w:t>
            </w:r>
          </w:p>
          <w:p w14:paraId="6B501F8B" w14:textId="77777777" w:rsidR="00701C71" w:rsidRPr="00D629E0" w:rsidRDefault="00701C71" w:rsidP="00D629E0">
            <w:pPr>
              <w:jc w:val="both"/>
              <w:rPr>
                <w:bCs/>
              </w:rPr>
            </w:pPr>
            <w:r w:rsidRPr="00D629E0">
              <w:rPr>
                <w:bCs/>
              </w:rPr>
              <w:t xml:space="preserve">Krotoszyńska 56 </w:t>
            </w:r>
          </w:p>
          <w:p w14:paraId="7BD6F946" w14:textId="77777777" w:rsidR="00701C71" w:rsidRPr="00D629E0" w:rsidRDefault="00701C71" w:rsidP="00D629E0">
            <w:pPr>
              <w:spacing w:after="120"/>
              <w:jc w:val="both"/>
              <w:rPr>
                <w:bCs/>
              </w:rPr>
            </w:pPr>
            <w:r w:rsidRPr="00D629E0">
              <w:rPr>
                <w:bCs/>
              </w:rPr>
              <w:t>63-430 Odolanów</w:t>
            </w:r>
          </w:p>
          <w:p w14:paraId="0125F449" w14:textId="77777777" w:rsidR="00701C71" w:rsidRPr="00D629E0" w:rsidRDefault="00701C71" w:rsidP="00D629E0">
            <w:pPr>
              <w:jc w:val="both"/>
              <w:rPr>
                <w:bCs/>
              </w:rPr>
            </w:pPr>
            <w:r w:rsidRPr="00D629E0">
              <w:t xml:space="preserve">za cenę wykonania przedmiotu zamówienia w wysokości </w:t>
            </w:r>
            <w:r w:rsidRPr="00D629E0">
              <w:rPr>
                <w:b/>
              </w:rPr>
              <w:t>79 959.00 zł</w:t>
            </w:r>
            <w:r w:rsidRPr="00D629E0">
              <w:t xml:space="preserve"> </w:t>
            </w:r>
            <w:r w:rsidRPr="00D629E0">
              <w:rPr>
                <w:b/>
                <w:bCs/>
              </w:rPr>
              <w:t>brutto</w:t>
            </w:r>
            <w:r w:rsidRPr="00D629E0">
              <w:rPr>
                <w:bCs/>
              </w:rPr>
              <w:t>.</w:t>
            </w:r>
          </w:p>
          <w:p w14:paraId="08DC3E82" w14:textId="77777777" w:rsidR="00D629E0" w:rsidRPr="00A54C41" w:rsidRDefault="00D629E0" w:rsidP="00D629E0">
            <w:pPr>
              <w:spacing w:before="120" w:line="276" w:lineRule="auto"/>
              <w:jc w:val="both"/>
              <w:rPr>
                <w:color w:val="000000"/>
              </w:rPr>
            </w:pPr>
            <w:r w:rsidRPr="00A54C41">
              <w:rPr>
                <w:b/>
                <w:bCs/>
                <w:color w:val="000000"/>
              </w:rPr>
              <w:t>Uzasadnienie wyboru</w:t>
            </w:r>
            <w:r w:rsidRPr="00A54C41">
              <w:rPr>
                <w:color w:val="000000"/>
              </w:rPr>
              <w:t>:</w:t>
            </w:r>
          </w:p>
          <w:p w14:paraId="6BAFA189" w14:textId="4E8C3BEC" w:rsidR="00701C71" w:rsidRPr="00D629E0" w:rsidRDefault="005E54F3" w:rsidP="00D629E0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54C41">
              <w:t xml:space="preserve">Oferta otrzymała największą ilość punktów spośród ofert podlegających ocenie - łącznie </w:t>
            </w:r>
            <w:r>
              <w:t>9</w:t>
            </w:r>
            <w:r w:rsidRPr="00A54C41">
              <w:t xml:space="preserve">0,00 pkt. - w oparciu o określone przez Zamawiającego w SWZ kryteria oceny ofert tj. przyznano: cena oferty brutto - </w:t>
            </w:r>
            <w:r>
              <w:t>6</w:t>
            </w:r>
            <w:r w:rsidRPr="00A54C41">
              <w:t xml:space="preserve">0,00 pkt., </w:t>
            </w:r>
            <w:r>
              <w:t>g</w:t>
            </w:r>
            <w:r w:rsidRPr="005E54F3">
              <w:t>warancja na wykonane naprawy</w:t>
            </w:r>
            <w:r w:rsidRPr="00A54C41">
              <w:t xml:space="preserve"> - </w:t>
            </w:r>
            <w:r>
              <w:t>1</w:t>
            </w:r>
            <w:r w:rsidRPr="00A54C41">
              <w:t>0,00 pkt.,</w:t>
            </w:r>
            <w:r>
              <w:t xml:space="preserve"> </w:t>
            </w:r>
            <w:r w:rsidRPr="005E54F3">
              <w:t>Usuwanie awarii - 20.00</w:t>
            </w:r>
            <w:r>
              <w:t xml:space="preserve"> pkt.</w:t>
            </w:r>
            <w:r w:rsidRPr="00A54C41">
              <w:t xml:space="preserve"> Oferta spełnia wszystkie wymagania formalno - prawne i jest zgodna z zapisami SWZ</w:t>
            </w:r>
          </w:p>
        </w:tc>
      </w:tr>
    </w:tbl>
    <w:p w14:paraId="4106A18A" w14:textId="77777777" w:rsidR="00A02E94" w:rsidRPr="00D629E0" w:rsidRDefault="00F245C5" w:rsidP="00D629E0">
      <w:pPr>
        <w:spacing w:before="360" w:after="120"/>
        <w:jc w:val="both"/>
        <w:rPr>
          <w:color w:val="000000"/>
        </w:rPr>
      </w:pPr>
      <w:r w:rsidRPr="00D629E0">
        <w:rPr>
          <w:b/>
          <w:bCs/>
          <w:color w:val="000000"/>
        </w:rPr>
        <w:t>Punktacja przyznana ofertom w każdym kryterium oceny ofert wraz z łączną punktacją</w:t>
      </w:r>
      <w:r w:rsidRPr="00D629E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2664"/>
        <w:gridCol w:w="3119"/>
        <w:gridCol w:w="1559"/>
      </w:tblGrid>
      <w:tr w:rsidR="00A02E94" w:rsidRPr="00D629E0" w14:paraId="24F7121B" w14:textId="77777777" w:rsidTr="00D629E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6FF251" w14:textId="77777777" w:rsidR="00A02E94" w:rsidRPr="00D629E0" w:rsidRDefault="00F245C5" w:rsidP="00D629E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29E0">
              <w:rPr>
                <w:bCs/>
              </w:rPr>
              <w:t>Część</w:t>
            </w:r>
            <w:r w:rsidR="00A02E94" w:rsidRPr="00D629E0">
              <w:rPr>
                <w:bCs/>
              </w:rPr>
              <w:t xml:space="preserve"> </w:t>
            </w:r>
            <w:r w:rsidR="007D7932" w:rsidRPr="00D629E0">
              <w:rPr>
                <w:bCs/>
              </w:rPr>
              <w:t>zamówienia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AFD654" w14:textId="77777777" w:rsidR="00A02E94" w:rsidRPr="00D629E0" w:rsidRDefault="007D7932" w:rsidP="00D629E0">
            <w:pPr>
              <w:spacing w:before="120" w:after="120"/>
              <w:jc w:val="center"/>
              <w:rPr>
                <w:bCs/>
              </w:rPr>
            </w:pPr>
            <w:r w:rsidRPr="00D629E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BE4A9B" w14:textId="77777777" w:rsidR="00A02E94" w:rsidRPr="00D629E0" w:rsidRDefault="007D7932" w:rsidP="00D629E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29E0">
              <w:rPr>
                <w:bCs/>
                <w:color w:val="000000"/>
              </w:rPr>
              <w:t>K</w:t>
            </w:r>
            <w:r w:rsidR="00A02E94" w:rsidRPr="00D629E0">
              <w:rPr>
                <w:bCs/>
                <w:color w:val="000000"/>
              </w:rPr>
              <w:t xml:space="preserve">ryterium - </w:t>
            </w:r>
            <w:r w:rsidRPr="00D629E0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40D9F9" w14:textId="77777777" w:rsidR="00A02E94" w:rsidRPr="00D629E0" w:rsidRDefault="00A02E94" w:rsidP="00D629E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29E0">
              <w:rPr>
                <w:bCs/>
                <w:color w:val="000000"/>
              </w:rPr>
              <w:t>Razem</w:t>
            </w:r>
          </w:p>
        </w:tc>
      </w:tr>
      <w:tr w:rsidR="00701C71" w:rsidRPr="00D629E0" w14:paraId="18CD63B6" w14:textId="77777777" w:rsidTr="00D629E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E57F9" w14:textId="08535741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1 - Wykonywanie przeglądów i napraw wraz z </w:t>
            </w:r>
            <w:r w:rsidR="00D629E0" w:rsidRPr="00D629E0">
              <w:rPr>
                <w:sz w:val="22"/>
                <w:szCs w:val="22"/>
              </w:rPr>
              <w:t>częściami</w:t>
            </w:r>
            <w:r w:rsidRPr="00D629E0">
              <w:rPr>
                <w:sz w:val="22"/>
                <w:szCs w:val="22"/>
              </w:rPr>
              <w:t xml:space="preserve"> zamiennymi klimatyzatorów w obiektach Szpitala Wojewódzkiego w Poznaniu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ADD8" w14:textId="77777777" w:rsidR="00701C71" w:rsidRPr="00D629E0" w:rsidRDefault="00701C71" w:rsidP="00D629E0">
            <w:pPr>
              <w:rPr>
                <w:b/>
                <w:bCs/>
                <w:sz w:val="22"/>
                <w:szCs w:val="22"/>
              </w:rPr>
            </w:pPr>
            <w:r w:rsidRPr="00D629E0">
              <w:rPr>
                <w:b/>
                <w:bCs/>
                <w:sz w:val="22"/>
                <w:szCs w:val="22"/>
              </w:rPr>
              <w:t>Technologia Plus Bartosz Błaszczyk</w:t>
            </w:r>
          </w:p>
          <w:p w14:paraId="1A770EC3" w14:textId="71114342" w:rsidR="00701C71" w:rsidRPr="00D629E0" w:rsidRDefault="008E7573" w:rsidP="00D62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1C71" w:rsidRPr="00D629E0">
              <w:rPr>
                <w:sz w:val="22"/>
                <w:szCs w:val="22"/>
              </w:rPr>
              <w:t>Krotoszyńska 56</w:t>
            </w:r>
          </w:p>
          <w:p w14:paraId="647E19C4" w14:textId="77777777" w:rsidR="00701C71" w:rsidRPr="00D629E0" w:rsidRDefault="00701C71" w:rsidP="00D629E0">
            <w:pPr>
              <w:spacing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63-430 Odolanów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F669E" w14:textId="77777777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1 - Cena - 60.00</w:t>
            </w:r>
          </w:p>
          <w:p w14:paraId="6800A33F" w14:textId="16BEA4BA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2 - Gwarancja na wykonane naprawy - </w:t>
            </w:r>
            <w:r w:rsidR="005E54F3">
              <w:rPr>
                <w:sz w:val="22"/>
                <w:szCs w:val="22"/>
              </w:rPr>
              <w:t>10</w:t>
            </w:r>
            <w:r w:rsidRPr="00D629E0">
              <w:rPr>
                <w:sz w:val="22"/>
                <w:szCs w:val="22"/>
              </w:rPr>
              <w:t>.00</w:t>
            </w:r>
          </w:p>
          <w:p w14:paraId="7B839EA5" w14:textId="289586CA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3 - Usuwanie awarii - </w:t>
            </w:r>
            <w:r w:rsidR="005E54F3">
              <w:rPr>
                <w:sz w:val="22"/>
                <w:szCs w:val="22"/>
              </w:rPr>
              <w:t>20</w:t>
            </w:r>
            <w:r w:rsidRPr="00D629E0">
              <w:rPr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1C54" w14:textId="64464076" w:rsidR="00701C71" w:rsidRPr="00D629E0" w:rsidRDefault="00701C71" w:rsidP="00D629E0">
            <w:pPr>
              <w:jc w:val="center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 </w:t>
            </w:r>
            <w:r w:rsidR="005E54F3">
              <w:rPr>
                <w:sz w:val="22"/>
                <w:szCs w:val="22"/>
              </w:rPr>
              <w:t>9</w:t>
            </w:r>
            <w:r w:rsidRPr="00D629E0">
              <w:rPr>
                <w:sz w:val="22"/>
                <w:szCs w:val="22"/>
              </w:rPr>
              <w:t>0,00</w:t>
            </w:r>
          </w:p>
        </w:tc>
      </w:tr>
      <w:tr w:rsidR="00701C71" w:rsidRPr="00D629E0" w14:paraId="396ADDC6" w14:textId="77777777" w:rsidTr="00D629E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0281" w14:textId="30A78F38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1 - Wykonywanie przeglądów i napraw wraz z </w:t>
            </w:r>
            <w:r w:rsidR="00D629E0" w:rsidRPr="00D629E0">
              <w:rPr>
                <w:sz w:val="22"/>
                <w:szCs w:val="22"/>
              </w:rPr>
              <w:t>częściami</w:t>
            </w:r>
            <w:r w:rsidRPr="00D629E0">
              <w:rPr>
                <w:sz w:val="22"/>
                <w:szCs w:val="22"/>
              </w:rPr>
              <w:t xml:space="preserve"> zamiennymi klimatyzatorów w obiektach Szpitala Wojewódzkiego w Poznaniu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AE73E" w14:textId="77777777" w:rsidR="008E7573" w:rsidRPr="008E7573" w:rsidRDefault="008E7573" w:rsidP="008E7573">
            <w:pPr>
              <w:rPr>
                <w:b/>
                <w:bCs/>
                <w:sz w:val="22"/>
                <w:szCs w:val="22"/>
              </w:rPr>
            </w:pPr>
            <w:r w:rsidRPr="008E7573">
              <w:rPr>
                <w:b/>
                <w:bCs/>
                <w:sz w:val="22"/>
                <w:szCs w:val="22"/>
              </w:rPr>
              <w:t xml:space="preserve">Opal House Sp. z o.o. </w:t>
            </w:r>
          </w:p>
          <w:p w14:paraId="30262492" w14:textId="77777777" w:rsidR="008E7573" w:rsidRPr="008E7573" w:rsidRDefault="008E7573" w:rsidP="008E7573">
            <w:pPr>
              <w:rPr>
                <w:sz w:val="22"/>
                <w:szCs w:val="22"/>
              </w:rPr>
            </w:pPr>
            <w:r w:rsidRPr="008E7573">
              <w:rPr>
                <w:sz w:val="22"/>
                <w:szCs w:val="22"/>
              </w:rPr>
              <w:t xml:space="preserve">ul. Żmigrodzka 41/49 </w:t>
            </w:r>
          </w:p>
          <w:p w14:paraId="47FD8F08" w14:textId="4255C6F0" w:rsidR="00701C71" w:rsidRPr="00D629E0" w:rsidRDefault="008E7573" w:rsidP="008E7573">
            <w:pPr>
              <w:spacing w:after="40"/>
              <w:rPr>
                <w:color w:val="000000"/>
                <w:sz w:val="22"/>
                <w:szCs w:val="22"/>
              </w:rPr>
            </w:pPr>
            <w:r w:rsidRPr="008E7573">
              <w:rPr>
                <w:sz w:val="22"/>
                <w:szCs w:val="22"/>
              </w:rPr>
              <w:t>30-171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F3FB" w14:textId="77777777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1 - Cena - 36.02</w:t>
            </w:r>
          </w:p>
          <w:p w14:paraId="6CF0C85C" w14:textId="059526C7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2 - Gwarancja na wykonane naprawy </w:t>
            </w:r>
            <w:r w:rsidR="005E54F3">
              <w:rPr>
                <w:sz w:val="22"/>
                <w:szCs w:val="22"/>
              </w:rPr>
              <w:t>–</w:t>
            </w:r>
            <w:r w:rsidRPr="00D629E0">
              <w:rPr>
                <w:sz w:val="22"/>
                <w:szCs w:val="22"/>
              </w:rPr>
              <w:t xml:space="preserve"> </w:t>
            </w:r>
            <w:r w:rsidR="005E54F3">
              <w:rPr>
                <w:sz w:val="22"/>
                <w:szCs w:val="22"/>
              </w:rPr>
              <w:t>20</w:t>
            </w:r>
            <w:r w:rsidRPr="00D629E0">
              <w:rPr>
                <w:sz w:val="22"/>
                <w:szCs w:val="22"/>
              </w:rPr>
              <w:t>.00</w:t>
            </w:r>
          </w:p>
          <w:p w14:paraId="6C436C01" w14:textId="70C65D44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3 - Usuwanie awarii </w:t>
            </w:r>
            <w:r w:rsidR="005E54F3">
              <w:rPr>
                <w:sz w:val="22"/>
                <w:szCs w:val="22"/>
              </w:rPr>
              <w:t>–</w:t>
            </w:r>
            <w:r w:rsidRPr="00D629E0">
              <w:rPr>
                <w:sz w:val="22"/>
                <w:szCs w:val="22"/>
              </w:rPr>
              <w:t xml:space="preserve"> </w:t>
            </w:r>
            <w:r w:rsidR="005E54F3">
              <w:rPr>
                <w:sz w:val="22"/>
                <w:szCs w:val="22"/>
              </w:rPr>
              <w:t>18.57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427E" w14:textId="25C17105" w:rsidR="00701C71" w:rsidRPr="00D629E0" w:rsidRDefault="00701C71" w:rsidP="00D629E0">
            <w:pPr>
              <w:jc w:val="center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 </w:t>
            </w:r>
            <w:r w:rsidR="005E54F3">
              <w:rPr>
                <w:sz w:val="22"/>
                <w:szCs w:val="22"/>
              </w:rPr>
              <w:t>74,59</w:t>
            </w:r>
          </w:p>
        </w:tc>
      </w:tr>
      <w:tr w:rsidR="00701C71" w:rsidRPr="00D629E0" w14:paraId="38211ED3" w14:textId="77777777" w:rsidTr="00D629E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D476" w14:textId="469A1223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2 - Wykonywanie przeglądów konserwacyjnych i napraw central wentylacyjnych, central klimatyzacyjno-grzewczych,</w:t>
            </w:r>
            <w:r w:rsidR="00D629E0">
              <w:rPr>
                <w:sz w:val="22"/>
                <w:szCs w:val="22"/>
              </w:rPr>
              <w:t xml:space="preserve"> </w:t>
            </w:r>
            <w:r w:rsidRPr="00D629E0">
              <w:rPr>
                <w:sz w:val="22"/>
                <w:szCs w:val="22"/>
              </w:rPr>
              <w:t>agregatów chłodniczych w obiektach Szpitala Wojewódzkiego w Poznaniu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A369" w14:textId="77777777" w:rsidR="00701C71" w:rsidRPr="00D629E0" w:rsidRDefault="00701C71" w:rsidP="00D629E0">
            <w:pPr>
              <w:rPr>
                <w:b/>
                <w:bCs/>
                <w:sz w:val="22"/>
                <w:szCs w:val="22"/>
              </w:rPr>
            </w:pPr>
            <w:r w:rsidRPr="00D629E0">
              <w:rPr>
                <w:b/>
                <w:bCs/>
                <w:sz w:val="22"/>
                <w:szCs w:val="22"/>
              </w:rPr>
              <w:t>Technologia Plus Bartosz Błaszczyk</w:t>
            </w:r>
          </w:p>
          <w:p w14:paraId="359AC63E" w14:textId="3611A4E1" w:rsidR="00701C71" w:rsidRPr="00D629E0" w:rsidRDefault="008E7573" w:rsidP="00D62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1C71" w:rsidRPr="00D629E0">
              <w:rPr>
                <w:sz w:val="22"/>
                <w:szCs w:val="22"/>
              </w:rPr>
              <w:t>Krotoszyńska 56</w:t>
            </w:r>
          </w:p>
          <w:p w14:paraId="0DB3FCDD" w14:textId="77777777" w:rsidR="00701C71" w:rsidRPr="00D629E0" w:rsidRDefault="00701C71" w:rsidP="00D629E0">
            <w:pPr>
              <w:spacing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63-430 Odolanów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5093" w14:textId="77777777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1 - Cena - 60.00</w:t>
            </w:r>
          </w:p>
          <w:p w14:paraId="6D37EA45" w14:textId="3C4FFB81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2 - Gwarancja na wykonane naprawy - </w:t>
            </w:r>
            <w:r w:rsidR="005E54F3">
              <w:rPr>
                <w:sz w:val="22"/>
                <w:szCs w:val="22"/>
              </w:rPr>
              <w:t>10</w:t>
            </w:r>
            <w:r w:rsidRPr="00D629E0">
              <w:rPr>
                <w:sz w:val="22"/>
                <w:szCs w:val="22"/>
              </w:rPr>
              <w:t>.00</w:t>
            </w:r>
          </w:p>
          <w:p w14:paraId="1523553A" w14:textId="01121CDB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3 - Usuwanie awarii - </w:t>
            </w:r>
            <w:r w:rsidR="005E54F3">
              <w:rPr>
                <w:sz w:val="22"/>
                <w:szCs w:val="22"/>
              </w:rPr>
              <w:t>20</w:t>
            </w:r>
            <w:r w:rsidRPr="00D629E0">
              <w:rPr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44CD" w14:textId="34B17405" w:rsidR="00701C71" w:rsidRPr="00D629E0" w:rsidRDefault="00701C71" w:rsidP="00D629E0">
            <w:pPr>
              <w:jc w:val="center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 </w:t>
            </w:r>
            <w:r w:rsidR="005E54F3">
              <w:rPr>
                <w:sz w:val="22"/>
                <w:szCs w:val="22"/>
              </w:rPr>
              <w:t>9</w:t>
            </w:r>
            <w:r w:rsidRPr="00D629E0">
              <w:rPr>
                <w:sz w:val="22"/>
                <w:szCs w:val="22"/>
              </w:rPr>
              <w:t>0,00</w:t>
            </w:r>
          </w:p>
        </w:tc>
      </w:tr>
      <w:tr w:rsidR="00701C71" w:rsidRPr="00D629E0" w14:paraId="60797E1A" w14:textId="77777777" w:rsidTr="00D629E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60E3" w14:textId="4E46927E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2 - Wykonywanie przeglądów konserwacyjnych i napraw central wentylacyjnych, central klimatyzacyjno-grzewczych,</w:t>
            </w:r>
            <w:r w:rsidR="00D629E0">
              <w:rPr>
                <w:sz w:val="22"/>
                <w:szCs w:val="22"/>
              </w:rPr>
              <w:t xml:space="preserve"> </w:t>
            </w:r>
            <w:r w:rsidRPr="00D629E0">
              <w:rPr>
                <w:sz w:val="22"/>
                <w:szCs w:val="22"/>
              </w:rPr>
              <w:t>agregatów chłodniczych w obiektach Szpitala Wojewódzkiego w Poznaniu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BA2A8" w14:textId="77777777" w:rsidR="008E7573" w:rsidRPr="008E7573" w:rsidRDefault="008E7573" w:rsidP="008E7573">
            <w:pPr>
              <w:rPr>
                <w:b/>
                <w:bCs/>
                <w:sz w:val="22"/>
                <w:szCs w:val="22"/>
              </w:rPr>
            </w:pPr>
            <w:r w:rsidRPr="008E7573">
              <w:rPr>
                <w:b/>
                <w:bCs/>
                <w:sz w:val="22"/>
                <w:szCs w:val="22"/>
              </w:rPr>
              <w:t xml:space="preserve">Opal House Sp. z o.o. </w:t>
            </w:r>
          </w:p>
          <w:p w14:paraId="67CBD3E8" w14:textId="77777777" w:rsidR="008E7573" w:rsidRPr="008E7573" w:rsidRDefault="008E7573" w:rsidP="008E7573">
            <w:pPr>
              <w:rPr>
                <w:sz w:val="22"/>
                <w:szCs w:val="22"/>
              </w:rPr>
            </w:pPr>
            <w:r w:rsidRPr="008E7573">
              <w:rPr>
                <w:sz w:val="22"/>
                <w:szCs w:val="22"/>
              </w:rPr>
              <w:t xml:space="preserve">ul. Żmigrodzka 41/49 </w:t>
            </w:r>
          </w:p>
          <w:p w14:paraId="23AD8AA0" w14:textId="118D530F" w:rsidR="00701C71" w:rsidRPr="00D629E0" w:rsidRDefault="008E7573" w:rsidP="008E7573">
            <w:pPr>
              <w:spacing w:after="40"/>
              <w:rPr>
                <w:color w:val="000000"/>
                <w:sz w:val="22"/>
                <w:szCs w:val="22"/>
              </w:rPr>
            </w:pPr>
            <w:r w:rsidRPr="008E7573">
              <w:rPr>
                <w:sz w:val="22"/>
                <w:szCs w:val="22"/>
              </w:rPr>
              <w:t>30-171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BF13E" w14:textId="77777777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>1 - Cena - 37.19</w:t>
            </w:r>
          </w:p>
          <w:p w14:paraId="0652BE8E" w14:textId="567330AC" w:rsidR="00701C71" w:rsidRPr="00D629E0" w:rsidRDefault="00701C71" w:rsidP="00D629E0">
            <w:pPr>
              <w:spacing w:before="40" w:after="4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2 - Gwarancja na wykonane naprawy - </w:t>
            </w:r>
            <w:r w:rsidR="005E54F3">
              <w:rPr>
                <w:sz w:val="22"/>
                <w:szCs w:val="22"/>
              </w:rPr>
              <w:t>20</w:t>
            </w:r>
            <w:r w:rsidRPr="00D629E0">
              <w:rPr>
                <w:sz w:val="22"/>
                <w:szCs w:val="22"/>
              </w:rPr>
              <w:t>.00</w:t>
            </w:r>
          </w:p>
          <w:p w14:paraId="2F64F7B2" w14:textId="4A86588E" w:rsidR="00701C71" w:rsidRPr="00D629E0" w:rsidRDefault="00701C71" w:rsidP="00D629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3 - Usuwanie awarii </w:t>
            </w:r>
            <w:r w:rsidR="005E54F3">
              <w:rPr>
                <w:sz w:val="22"/>
                <w:szCs w:val="22"/>
              </w:rPr>
              <w:t>–</w:t>
            </w:r>
            <w:r w:rsidRPr="00D629E0">
              <w:rPr>
                <w:sz w:val="22"/>
                <w:szCs w:val="22"/>
              </w:rPr>
              <w:t xml:space="preserve"> </w:t>
            </w:r>
            <w:r w:rsidR="005E54F3">
              <w:rPr>
                <w:sz w:val="22"/>
                <w:szCs w:val="22"/>
              </w:rPr>
              <w:t>18.57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44A6" w14:textId="54CDA42E" w:rsidR="00701C71" w:rsidRPr="00D629E0" w:rsidRDefault="00701C71" w:rsidP="00D629E0">
            <w:pPr>
              <w:jc w:val="center"/>
              <w:rPr>
                <w:color w:val="000000"/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 </w:t>
            </w:r>
            <w:r w:rsidR="005E54F3">
              <w:rPr>
                <w:sz w:val="22"/>
                <w:szCs w:val="22"/>
              </w:rPr>
              <w:t>75,76</w:t>
            </w:r>
          </w:p>
        </w:tc>
      </w:tr>
    </w:tbl>
    <w:p w14:paraId="2FE79791" w14:textId="77777777" w:rsidR="00A02E94" w:rsidRPr="00D629E0" w:rsidRDefault="00A02E94" w:rsidP="00D629E0">
      <w:pPr>
        <w:spacing w:before="120"/>
        <w:jc w:val="both"/>
        <w:rPr>
          <w:color w:val="000000"/>
        </w:rPr>
      </w:pPr>
    </w:p>
    <w:p w14:paraId="62AE73A2" w14:textId="77777777" w:rsidR="00A02E94" w:rsidRPr="00D629E0" w:rsidRDefault="00A02E94" w:rsidP="00D629E0">
      <w:pPr>
        <w:spacing w:after="120"/>
        <w:jc w:val="both"/>
        <w:rPr>
          <w:color w:val="000000"/>
        </w:rPr>
      </w:pPr>
      <w:r w:rsidRPr="00D629E0">
        <w:rPr>
          <w:b/>
          <w:bCs/>
          <w:color w:val="000000"/>
        </w:rPr>
        <w:lastRenderedPageBreak/>
        <w:t>Informacja o wykonawcach, których oferty zostały odrzucone</w:t>
      </w:r>
      <w:r w:rsidRPr="00D629E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D629E0" w14:paraId="5EA9BAC2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9970583" w14:textId="77777777" w:rsidR="00A02E94" w:rsidRPr="00D629E0" w:rsidRDefault="00A02E94" w:rsidP="00D629E0">
            <w:pPr>
              <w:spacing w:before="60" w:after="60"/>
              <w:jc w:val="center"/>
              <w:rPr>
                <w:bCs/>
              </w:rPr>
            </w:pPr>
            <w:r w:rsidRPr="00D629E0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1BB4F81" w14:textId="77777777" w:rsidR="00A02E94" w:rsidRPr="00D629E0" w:rsidRDefault="00A02E94" w:rsidP="00D629E0">
            <w:pPr>
              <w:spacing w:before="60" w:after="60"/>
              <w:jc w:val="center"/>
              <w:rPr>
                <w:bCs/>
              </w:rPr>
            </w:pPr>
            <w:r w:rsidRPr="00D629E0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9E5C454" w14:textId="77777777" w:rsidR="00A02E94" w:rsidRPr="00D629E0" w:rsidRDefault="00A02E94" w:rsidP="00D629E0">
            <w:pPr>
              <w:spacing w:before="60" w:after="60"/>
              <w:jc w:val="center"/>
              <w:rPr>
                <w:bCs/>
              </w:rPr>
            </w:pPr>
            <w:r w:rsidRPr="00D629E0">
              <w:rPr>
                <w:bCs/>
              </w:rPr>
              <w:t>Uzasadnienie odrzucenia oferty</w:t>
            </w:r>
          </w:p>
        </w:tc>
      </w:tr>
      <w:tr w:rsidR="00A02E94" w:rsidRPr="00D629E0" w14:paraId="196A6F4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6E8210" w14:textId="77777777" w:rsidR="00A02E94" w:rsidRPr="00D629E0" w:rsidRDefault="00A02E94" w:rsidP="00D629E0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8074A2" w14:textId="77777777" w:rsidR="00A02E94" w:rsidRPr="00D629E0" w:rsidRDefault="00A02E94" w:rsidP="00D629E0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4D073601" w14:textId="77777777" w:rsidR="00A02E94" w:rsidRPr="00D629E0" w:rsidRDefault="00A02E94" w:rsidP="00D629E0">
            <w:pPr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 </w:t>
            </w:r>
          </w:p>
          <w:p w14:paraId="28AFA552" w14:textId="77777777" w:rsidR="00A02E94" w:rsidRPr="00D629E0" w:rsidRDefault="00A02E94" w:rsidP="00D629E0">
            <w:pPr>
              <w:spacing w:after="6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8B4F35" w14:textId="046ECA1D" w:rsidR="00A02E94" w:rsidRPr="00D629E0" w:rsidRDefault="00A02E94" w:rsidP="00D629E0">
            <w:pPr>
              <w:spacing w:before="60"/>
              <w:rPr>
                <w:sz w:val="22"/>
                <w:szCs w:val="22"/>
              </w:rPr>
            </w:pPr>
            <w:r w:rsidRPr="00D629E0">
              <w:rPr>
                <w:sz w:val="22"/>
                <w:szCs w:val="22"/>
              </w:rPr>
              <w:t xml:space="preserve"> </w:t>
            </w:r>
          </w:p>
        </w:tc>
      </w:tr>
    </w:tbl>
    <w:p w14:paraId="233B0A00" w14:textId="77777777" w:rsidR="00A02E94" w:rsidRPr="00D629E0" w:rsidRDefault="00A02E94" w:rsidP="00D629E0">
      <w:pPr>
        <w:spacing w:before="120" w:after="120"/>
        <w:jc w:val="both"/>
        <w:rPr>
          <w:color w:val="000000"/>
          <w:sz w:val="16"/>
          <w:szCs w:val="16"/>
        </w:rPr>
      </w:pPr>
    </w:p>
    <w:p w14:paraId="2AFB5F5E" w14:textId="77777777" w:rsidR="00A02E94" w:rsidRPr="00D629E0" w:rsidRDefault="00A02E94" w:rsidP="00D629E0">
      <w:pPr>
        <w:spacing w:after="40"/>
        <w:jc w:val="both"/>
      </w:pPr>
      <w:r w:rsidRPr="00D629E0">
        <w:rPr>
          <w:b/>
          <w:bCs/>
        </w:rPr>
        <w:t>Informacja o terminie zawarcia umowy</w:t>
      </w:r>
      <w:r w:rsidRPr="00D629E0">
        <w:t>:</w:t>
      </w:r>
    </w:p>
    <w:p w14:paraId="088669ED" w14:textId="67855CCD" w:rsidR="00A02E94" w:rsidRPr="00D629E0" w:rsidRDefault="00A02E94" w:rsidP="00D629E0">
      <w:pPr>
        <w:spacing w:after="120"/>
        <w:jc w:val="both"/>
      </w:pPr>
      <w:r w:rsidRPr="00D629E0">
        <w:t xml:space="preserve">Umowa w sprawie zamówienia publicznego, zgodnie z art. 308 ust. 2 ustawy </w:t>
      </w:r>
      <w:proofErr w:type="spellStart"/>
      <w:r w:rsidRPr="00D629E0">
        <w:t>Pzp</w:t>
      </w:r>
      <w:proofErr w:type="spellEnd"/>
      <w:r w:rsidRPr="00D629E0">
        <w:t xml:space="preserve">, zostanie zawarta, z uwzględnieniem art. 577 ustawy </w:t>
      </w:r>
      <w:proofErr w:type="spellStart"/>
      <w:r w:rsidRPr="00D629E0">
        <w:t>Pzp</w:t>
      </w:r>
      <w:proofErr w:type="spellEnd"/>
      <w:r w:rsidRPr="00D629E0">
        <w:t xml:space="preserve">, w terminie </w:t>
      </w:r>
      <w:r w:rsidR="00701C71" w:rsidRPr="00D629E0">
        <w:t xml:space="preserve">nie krótszym niż </w:t>
      </w:r>
      <w:r w:rsidR="00D629E0">
        <w:t>5</w:t>
      </w:r>
      <w:r w:rsidR="00701C71" w:rsidRPr="00D629E0">
        <w:t xml:space="preserve"> dni od dnia przesłania niniejszej informacji o wyborze najkorzystniejszej oferty.</w:t>
      </w:r>
    </w:p>
    <w:p w14:paraId="279A553B" w14:textId="77777777" w:rsidR="00A02E94" w:rsidRPr="00D629E0" w:rsidRDefault="00A02E94" w:rsidP="00D629E0">
      <w:pPr>
        <w:spacing w:after="240"/>
        <w:jc w:val="both"/>
      </w:pPr>
      <w:r w:rsidRPr="00D629E0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D629E0">
        <w:t>Pzp</w:t>
      </w:r>
      <w:proofErr w:type="spellEnd"/>
      <w:r w:rsidRPr="00D629E0">
        <w:t>.</w:t>
      </w:r>
    </w:p>
    <w:p w14:paraId="66C491BF" w14:textId="77777777" w:rsidR="0013621B" w:rsidRPr="00D629E0" w:rsidRDefault="0013621B" w:rsidP="00D629E0">
      <w:pPr>
        <w:jc w:val="both"/>
        <w:rPr>
          <w:b/>
          <w:bCs/>
        </w:rPr>
      </w:pPr>
      <w:r w:rsidRPr="00D629E0">
        <w:rPr>
          <w:b/>
          <w:bCs/>
        </w:rPr>
        <w:t>Pouczenie</w:t>
      </w:r>
    </w:p>
    <w:p w14:paraId="1E183A02" w14:textId="77777777" w:rsidR="0013621B" w:rsidRPr="00D629E0" w:rsidRDefault="0013621B" w:rsidP="00D629E0">
      <w:pPr>
        <w:spacing w:after="600"/>
        <w:jc w:val="both"/>
      </w:pPr>
      <w:r w:rsidRPr="00D629E0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629E0">
        <w:t>Pzp</w:t>
      </w:r>
      <w:proofErr w:type="spellEnd"/>
      <w:r w:rsidRPr="00D629E0">
        <w:t>.</w:t>
      </w:r>
    </w:p>
    <w:p w14:paraId="7402A4FB" w14:textId="77777777" w:rsidR="00553C68" w:rsidRDefault="00D629E0" w:rsidP="00553C68">
      <w:pPr>
        <w:ind w:left="2832" w:firstLine="708"/>
        <w:jc w:val="center"/>
        <w:rPr>
          <w:i/>
          <w:sz w:val="20"/>
          <w:szCs w:val="20"/>
        </w:rPr>
      </w:pPr>
      <w:r>
        <w:rPr>
          <w:i/>
        </w:rPr>
        <w:t xml:space="preserve">    </w:t>
      </w:r>
      <w:r w:rsidR="00553C68">
        <w:rPr>
          <w:sz w:val="22"/>
          <w:szCs w:val="22"/>
        </w:rPr>
        <w:t>Zamawiający</w:t>
      </w:r>
    </w:p>
    <w:p w14:paraId="24801A3C" w14:textId="77777777" w:rsidR="00553C68" w:rsidRDefault="00553C68" w:rsidP="00553C6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617B3CBF" w14:textId="77777777" w:rsidR="00553C68" w:rsidRDefault="00553C68" w:rsidP="00553C6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FD65A21" w14:textId="77777777" w:rsidR="00553C68" w:rsidRDefault="00553C68" w:rsidP="00553C68">
      <w:pPr>
        <w:ind w:firstLine="425"/>
        <w:jc w:val="center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2762E9A" w14:textId="6D4C8FA8" w:rsidR="0013621B" w:rsidRPr="00D629E0" w:rsidRDefault="0013621B" w:rsidP="00D629E0">
      <w:pPr>
        <w:spacing w:after="360"/>
        <w:ind w:left="3119" w:firstLine="425"/>
        <w:jc w:val="center"/>
        <w:rPr>
          <w:i/>
        </w:rPr>
      </w:pPr>
    </w:p>
    <w:bookmarkEnd w:id="0"/>
    <w:p w14:paraId="2AE6958D" w14:textId="6118D51A" w:rsidR="008642B3" w:rsidRPr="00D629E0" w:rsidRDefault="008642B3" w:rsidP="00D629E0">
      <w:pPr>
        <w:jc w:val="right"/>
        <w:rPr>
          <w:vertAlign w:val="superscript"/>
        </w:rPr>
      </w:pPr>
    </w:p>
    <w:sectPr w:rsidR="008642B3" w:rsidRPr="00D629E0" w:rsidSect="005334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03ED6" w14:textId="77777777" w:rsidR="0053349A" w:rsidRDefault="0053349A">
      <w:r>
        <w:separator/>
      </w:r>
    </w:p>
  </w:endnote>
  <w:endnote w:type="continuationSeparator" w:id="0">
    <w:p w14:paraId="5542C2C8" w14:textId="77777777" w:rsidR="0053349A" w:rsidRDefault="0053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C28C" w14:textId="77777777" w:rsidR="00701C71" w:rsidRDefault="00701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18AAE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F208FB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F4F61DE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C449E" w14:textId="77777777" w:rsidR="00701C71" w:rsidRDefault="00701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D534" w14:textId="77777777" w:rsidR="0053349A" w:rsidRDefault="0053349A">
      <w:r>
        <w:separator/>
      </w:r>
    </w:p>
  </w:footnote>
  <w:footnote w:type="continuationSeparator" w:id="0">
    <w:p w14:paraId="19D28983" w14:textId="77777777" w:rsidR="0053349A" w:rsidRDefault="00533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88027" w14:textId="77777777" w:rsidR="00701C71" w:rsidRDefault="00701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EA199" w14:textId="77777777" w:rsidR="00701C71" w:rsidRDefault="00701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B4E6E" w14:textId="77777777" w:rsidR="00701C71" w:rsidRDefault="00701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9A"/>
    <w:rsid w:val="00022322"/>
    <w:rsid w:val="00042497"/>
    <w:rsid w:val="000C150C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2795E"/>
    <w:rsid w:val="00431C0B"/>
    <w:rsid w:val="00437CAD"/>
    <w:rsid w:val="004561CC"/>
    <w:rsid w:val="004657DA"/>
    <w:rsid w:val="004B2665"/>
    <w:rsid w:val="004C3459"/>
    <w:rsid w:val="004E324A"/>
    <w:rsid w:val="004E7234"/>
    <w:rsid w:val="0053349A"/>
    <w:rsid w:val="0054734E"/>
    <w:rsid w:val="00553C68"/>
    <w:rsid w:val="00596EA3"/>
    <w:rsid w:val="00596FD7"/>
    <w:rsid w:val="005C35EA"/>
    <w:rsid w:val="005E54F3"/>
    <w:rsid w:val="005E5BFF"/>
    <w:rsid w:val="005F2CB0"/>
    <w:rsid w:val="00607F9B"/>
    <w:rsid w:val="00644DCB"/>
    <w:rsid w:val="00657C1E"/>
    <w:rsid w:val="006E3089"/>
    <w:rsid w:val="00701C71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8E7573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629E0"/>
    <w:rsid w:val="00D8427E"/>
    <w:rsid w:val="00E0607F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AE340"/>
  <w15:chartTrackingRefBased/>
  <w15:docId w15:val="{C957C246-A342-4866-91D0-22C8BAF2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636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2024-04-02T09:58:00Z</cp:lastPrinted>
  <dcterms:created xsi:type="dcterms:W3CDTF">2024-03-29T07:57:00Z</dcterms:created>
  <dcterms:modified xsi:type="dcterms:W3CDTF">2024-04-02T12:19:00Z</dcterms:modified>
</cp:coreProperties>
</file>