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9F173" w14:textId="77777777" w:rsidR="003E6519" w:rsidRPr="009432A1" w:rsidRDefault="00B46302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46302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B46302">
        <w:rPr>
          <w:rFonts w:ascii="Arial" w:hAnsi="Arial" w:cs="Arial"/>
          <w:sz w:val="24"/>
          <w:szCs w:val="24"/>
        </w:rPr>
        <w:t>2024-04-02</w:t>
      </w:r>
    </w:p>
    <w:p w14:paraId="2AB0A670" w14:textId="3FACCA5B" w:rsidR="003E6519" w:rsidRPr="009432A1" w:rsidRDefault="00B46302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46302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55EDF279" w14:textId="77777777" w:rsidR="003E6519" w:rsidRPr="009432A1" w:rsidRDefault="00B46302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B46302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46302">
        <w:rPr>
          <w:rFonts w:ascii="Arial" w:hAnsi="Arial" w:cs="Arial"/>
          <w:sz w:val="24"/>
          <w:szCs w:val="24"/>
        </w:rPr>
        <w:t>66</w:t>
      </w:r>
    </w:p>
    <w:p w14:paraId="247BF95B" w14:textId="77777777" w:rsidR="003E6519" w:rsidRPr="009432A1" w:rsidRDefault="00B46302" w:rsidP="003E6519">
      <w:pPr>
        <w:rPr>
          <w:rFonts w:ascii="Arial" w:hAnsi="Arial" w:cs="Arial"/>
          <w:sz w:val="24"/>
          <w:szCs w:val="24"/>
        </w:rPr>
      </w:pPr>
      <w:r w:rsidRPr="00B46302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46302">
        <w:rPr>
          <w:rFonts w:ascii="Arial" w:hAnsi="Arial" w:cs="Arial"/>
          <w:sz w:val="24"/>
          <w:szCs w:val="24"/>
        </w:rPr>
        <w:t>Kraków</w:t>
      </w:r>
    </w:p>
    <w:p w14:paraId="4319D307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0C18B82" w14:textId="62DBEE68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2A55F475" w14:textId="5689392F" w:rsidR="001328A3" w:rsidRPr="009432A1" w:rsidRDefault="001328A3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SZP-271-7/24-</w:t>
      </w:r>
      <w:r w:rsidR="00535074">
        <w:rPr>
          <w:rFonts w:ascii="Arial" w:hAnsi="Arial" w:cs="Arial"/>
          <w:bCs/>
          <w:sz w:val="18"/>
          <w:szCs w:val="18"/>
        </w:rPr>
        <w:t>200.UG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6DBBB971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11DD82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46B918D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55C6217B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CFF4839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31A78E85" w14:textId="77777777" w:rsidTr="001A0FA2">
        <w:tc>
          <w:tcPr>
            <w:tcW w:w="2269" w:type="dxa"/>
            <w:shd w:val="clear" w:color="auto" w:fill="auto"/>
          </w:tcPr>
          <w:p w14:paraId="588272B2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F76F527" w14:textId="77777777" w:rsidR="003E6519" w:rsidRPr="004E4B64" w:rsidRDefault="00B46302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46302">
              <w:rPr>
                <w:rFonts w:ascii="Arial" w:hAnsi="Arial" w:cs="Arial"/>
                <w:bCs/>
                <w:sz w:val="24"/>
                <w:szCs w:val="24"/>
              </w:rPr>
              <w:t>Dostawa gazów medycznych technicznych i specjalnych, dzierżawa zbiornika ciekłego tlenu medycznego oraz dzierżawa dwóch ramp tlenu  medycznego butlowego i podtlenku azotu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46302" w:rsidRPr="004E4B64" w14:paraId="2EC6B7E5" w14:textId="77777777" w:rsidTr="008D2AEB">
        <w:tc>
          <w:tcPr>
            <w:tcW w:w="2269" w:type="dxa"/>
            <w:shd w:val="clear" w:color="auto" w:fill="auto"/>
          </w:tcPr>
          <w:p w14:paraId="04134462" w14:textId="77777777" w:rsidR="00B46302" w:rsidRPr="004E4B64" w:rsidRDefault="00B46302" w:rsidP="008D2AE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23322B0" w14:textId="77777777" w:rsidR="00B46302" w:rsidRPr="004E4B64" w:rsidRDefault="00B46302" w:rsidP="008D2AE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46302">
              <w:rPr>
                <w:rFonts w:ascii="Arial" w:hAnsi="Arial" w:cs="Arial"/>
                <w:bCs/>
                <w:sz w:val="24"/>
                <w:szCs w:val="24"/>
              </w:rPr>
              <w:t>SZP-271-7/24</w:t>
            </w:r>
          </w:p>
        </w:tc>
      </w:tr>
    </w:tbl>
    <w:p w14:paraId="18898CB5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B46302" w:rsidRPr="00B46302">
        <w:rPr>
          <w:rFonts w:ascii="Arial" w:hAnsi="Arial" w:cs="Arial"/>
          <w:sz w:val="24"/>
          <w:szCs w:val="24"/>
        </w:rPr>
        <w:t>(t.j.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46302" w:rsidRPr="00C902DE" w14:paraId="287C021D" w14:textId="77777777" w:rsidTr="008D2A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E7BE4A" w14:textId="77777777" w:rsidR="00B46302" w:rsidRPr="00C902DE" w:rsidRDefault="00B46302" w:rsidP="008D2A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46302">
              <w:rPr>
                <w:rFonts w:ascii="Arial" w:hAnsi="Arial" w:cs="Arial"/>
                <w:sz w:val="24"/>
                <w:szCs w:val="24"/>
              </w:rPr>
              <w:t>części 1 zamówienia w wysokości 381 552.34 zł brutto;</w:t>
            </w:r>
          </w:p>
        </w:tc>
      </w:tr>
      <w:tr w:rsidR="00B46302" w:rsidRPr="00C902DE" w14:paraId="4F289861" w14:textId="77777777" w:rsidTr="008D2A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69D54C" w14:textId="77777777" w:rsidR="00B46302" w:rsidRPr="00C902DE" w:rsidRDefault="00B46302" w:rsidP="008D2A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46302">
              <w:rPr>
                <w:rFonts w:ascii="Arial" w:hAnsi="Arial" w:cs="Arial"/>
                <w:sz w:val="24"/>
                <w:szCs w:val="24"/>
              </w:rPr>
              <w:t>części 2 zamówienia w wysokości 5 639.83 zł brutto;</w:t>
            </w:r>
          </w:p>
        </w:tc>
      </w:tr>
      <w:tr w:rsidR="00B46302" w:rsidRPr="00C902DE" w14:paraId="0C395B07" w14:textId="77777777" w:rsidTr="008D2A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6A9DEC" w14:textId="77777777" w:rsidR="00B46302" w:rsidRPr="00C902DE" w:rsidRDefault="00B46302" w:rsidP="008D2A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46302">
              <w:rPr>
                <w:rFonts w:ascii="Arial" w:hAnsi="Arial" w:cs="Arial"/>
                <w:sz w:val="24"/>
                <w:szCs w:val="24"/>
              </w:rPr>
              <w:t>części 3 zamówienia w wysokości 3 053.74 zł brutto;</w:t>
            </w:r>
          </w:p>
        </w:tc>
      </w:tr>
      <w:tr w:rsidR="00B46302" w:rsidRPr="00C902DE" w14:paraId="4F39CAB2" w14:textId="77777777" w:rsidTr="008D2A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65CB6D" w14:textId="77777777" w:rsidR="00B46302" w:rsidRPr="00C902DE" w:rsidRDefault="00B46302" w:rsidP="008D2A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46302">
              <w:rPr>
                <w:rFonts w:ascii="Arial" w:hAnsi="Arial" w:cs="Arial"/>
                <w:sz w:val="24"/>
                <w:szCs w:val="24"/>
              </w:rPr>
              <w:t>części 4 zamówienia w wysokości 26 981.57 zł brutto;</w:t>
            </w:r>
          </w:p>
        </w:tc>
      </w:tr>
      <w:tr w:rsidR="00B46302" w:rsidRPr="00C902DE" w14:paraId="6BB624F6" w14:textId="77777777" w:rsidTr="008D2A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21EE0B" w14:textId="77777777" w:rsidR="00B46302" w:rsidRPr="00C902DE" w:rsidRDefault="00B46302" w:rsidP="008D2AE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46302">
              <w:rPr>
                <w:rFonts w:ascii="Arial" w:hAnsi="Arial" w:cs="Arial"/>
                <w:sz w:val="24"/>
                <w:szCs w:val="24"/>
              </w:rPr>
              <w:t>części 5 zamówienia w wysokości 11 580.60 zł brutto;</w:t>
            </w:r>
          </w:p>
        </w:tc>
      </w:tr>
    </w:tbl>
    <w:p w14:paraId="45B4F311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9DDBD33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AB02830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3302B166" w14:textId="377C8951" w:rsidR="00C236D3" w:rsidRPr="003E6519" w:rsidRDefault="00B46302" w:rsidP="00173B20">
      <w:pPr>
        <w:jc w:val="right"/>
        <w:rPr>
          <w:rFonts w:ascii="Arial" w:hAnsi="Arial" w:cs="Arial"/>
          <w:sz w:val="22"/>
          <w:szCs w:val="22"/>
        </w:rPr>
      </w:pPr>
      <w:r w:rsidRPr="00B46302">
        <w:rPr>
          <w:rFonts w:ascii="Arial" w:hAnsi="Arial" w:cs="Arial"/>
          <w:sz w:val="24"/>
          <w:szCs w:val="24"/>
        </w:rPr>
        <w:lastRenderedPageBreak/>
        <w:t xml:space="preserve">  </w:t>
      </w: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02327" w14:textId="77777777" w:rsidR="00BD0CE5" w:rsidRDefault="00BD0CE5">
      <w:r>
        <w:separator/>
      </w:r>
    </w:p>
  </w:endnote>
  <w:endnote w:type="continuationSeparator" w:id="0">
    <w:p w14:paraId="03F6225F" w14:textId="77777777" w:rsidR="00BD0CE5" w:rsidRDefault="00BD0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7150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DEF7E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F7A99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4CF0112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118F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56DD65" w14:textId="77777777" w:rsidR="009F189D" w:rsidRDefault="009F189D">
    <w:pPr>
      <w:pStyle w:val="Stopka"/>
      <w:tabs>
        <w:tab w:val="clear" w:pos="4536"/>
      </w:tabs>
      <w:jc w:val="center"/>
    </w:pPr>
  </w:p>
  <w:p w14:paraId="3C78519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6B652" w14:textId="77777777" w:rsidR="00BD0CE5" w:rsidRDefault="00BD0CE5">
      <w:r>
        <w:separator/>
      </w:r>
    </w:p>
  </w:footnote>
  <w:footnote w:type="continuationSeparator" w:id="0">
    <w:p w14:paraId="05467D76" w14:textId="77777777" w:rsidR="00BD0CE5" w:rsidRDefault="00BD0C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A7671" w14:textId="77777777" w:rsidR="00B46302" w:rsidRDefault="00B463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76346" w14:textId="77777777" w:rsidR="00B46302" w:rsidRDefault="00B463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3D034" w14:textId="77777777" w:rsidR="00B46302" w:rsidRDefault="00B463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0CE5"/>
    <w:rsid w:val="00007727"/>
    <w:rsid w:val="00017720"/>
    <w:rsid w:val="00035488"/>
    <w:rsid w:val="000D7F25"/>
    <w:rsid w:val="000E00E5"/>
    <w:rsid w:val="001328A3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35074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46302"/>
    <w:rsid w:val="00BD0CE5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ABFCF4"/>
  <w15:chartTrackingRefBased/>
  <w15:docId w15:val="{8F8A0C5D-A80C-4178-A042-16F24A71C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143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4</cp:revision>
  <dcterms:created xsi:type="dcterms:W3CDTF">2024-04-02T07:42:00Z</dcterms:created>
  <dcterms:modified xsi:type="dcterms:W3CDTF">2024-04-02T07:51:00Z</dcterms:modified>
</cp:coreProperties>
</file>