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2361EE" w14:textId="14014AB9" w:rsidR="002F286A" w:rsidRDefault="002F286A" w:rsidP="002F286A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rFonts w:ascii="Times New Roman" w:hAnsi="Times New Roman"/>
        </w:rPr>
        <w:t>Załącznik nr 1</w:t>
      </w:r>
    </w:p>
    <w:p w14:paraId="5B70AB58" w14:textId="77777777" w:rsidR="002F286A" w:rsidRDefault="002F286A" w:rsidP="002F286A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C6A3E8A" w14:textId="77777777" w:rsidR="002F286A" w:rsidRDefault="002F286A" w:rsidP="002F286A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14:paraId="62EDF95D" w14:textId="77777777" w:rsidR="002F286A" w:rsidRDefault="002F286A" w:rsidP="002F286A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22D44A" w14:textId="77777777" w:rsidR="00E67735" w:rsidRPr="00FA50AF" w:rsidRDefault="00E67735" w:rsidP="00E6773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7C36FCBC" w14:textId="77777777" w:rsidR="00E67735" w:rsidRPr="00FA50AF" w:rsidRDefault="00E67735" w:rsidP="00E6773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648AC10A" w14:textId="77777777" w:rsidR="00E67735" w:rsidRPr="00FA50AF" w:rsidRDefault="00E67735" w:rsidP="00E6773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3A1C8981" w14:textId="77777777" w:rsidR="00E67735" w:rsidRPr="0022732C" w:rsidRDefault="00E67735" w:rsidP="00E6773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3D3F0C7" w14:textId="77777777" w:rsidR="00E67735" w:rsidRPr="0022732C" w:rsidRDefault="00E67735" w:rsidP="00E6773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24C8F71C" w14:textId="77777777" w:rsidR="00E67735" w:rsidRPr="0022732C" w:rsidRDefault="00E67735" w:rsidP="00E6773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CBCA78A" w14:textId="77777777" w:rsidR="00E67735" w:rsidRPr="0022732C" w:rsidRDefault="00E67735" w:rsidP="00E6773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7C744613" w14:textId="77777777" w:rsidR="00E67735" w:rsidRPr="0022732C" w:rsidRDefault="00E67735" w:rsidP="00E6773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13B14B27" w14:textId="77777777" w:rsidR="00E67735" w:rsidRPr="0022732C" w:rsidRDefault="00E67735" w:rsidP="00E6773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39CE193" w14:textId="77777777" w:rsidR="00E67735" w:rsidRDefault="00E67735" w:rsidP="00E67735">
      <w:pPr>
        <w:spacing w:line="360" w:lineRule="auto"/>
      </w:pPr>
      <w:r>
        <w:t>Do: Nazwa i siedziba Zamawiającego:</w:t>
      </w:r>
    </w:p>
    <w:p w14:paraId="0486860B" w14:textId="77777777" w:rsidR="00E67735" w:rsidRPr="00DD6D32" w:rsidRDefault="00E67735" w:rsidP="00E67735">
      <w:pPr>
        <w:ind w:right="-110"/>
        <w:rPr>
          <w:b/>
          <w:sz w:val="22"/>
          <w:szCs w:val="22"/>
        </w:rPr>
      </w:pPr>
      <w:r w:rsidRPr="00DD6D32">
        <w:rPr>
          <w:b/>
          <w:sz w:val="22"/>
          <w:szCs w:val="22"/>
        </w:rPr>
        <w:t xml:space="preserve">Akademia Górniczo – Hutnicza im. Stanisława Staszica w Krakowie, Dział Zamówień Publicznych, Al. Mickiewicza 30, 30-059 Kraków,  </w:t>
      </w:r>
    </w:p>
    <w:p w14:paraId="55B6B521" w14:textId="77777777" w:rsidR="00E67735" w:rsidRDefault="00E67735" w:rsidP="00E67735">
      <w:pPr>
        <w:widowControl w:val="0"/>
        <w:ind w:right="1"/>
        <w:jc w:val="both"/>
        <w:rPr>
          <w:sz w:val="22"/>
          <w:szCs w:val="22"/>
        </w:rPr>
      </w:pPr>
    </w:p>
    <w:p w14:paraId="1B576F76" w14:textId="69B4B15D" w:rsidR="002F286A" w:rsidRDefault="00E67735" w:rsidP="00E67735">
      <w:pPr>
        <w:widowControl w:val="0"/>
        <w:ind w:right="1"/>
        <w:jc w:val="both"/>
      </w:pPr>
      <w:r w:rsidRPr="00DD6D32">
        <w:rPr>
          <w:sz w:val="22"/>
          <w:szCs w:val="22"/>
        </w:rPr>
        <w:t xml:space="preserve">W odpowiedzi na ogłoszenie o zamówieniu dotyczące przetargu, którego przedmiotem jest </w:t>
      </w:r>
      <w:r w:rsidR="00D85382" w:rsidRPr="00D85382">
        <w:rPr>
          <w:b/>
        </w:rPr>
        <w:t>usługa sprzątania domków oraz pokoi hotelowych i apartamentu w Ośrodku AGH w Łukęcinie, ul. Leśna 3, woj. zachodniopomorskie - DE-dzp.272-84/24</w:t>
      </w:r>
      <w:r w:rsidR="002F286A">
        <w:rPr>
          <w:b/>
          <w:sz w:val="26"/>
        </w:rPr>
        <w:t xml:space="preserve">, </w:t>
      </w:r>
      <w:r w:rsidR="002F286A">
        <w:t>oferuję realizację przedmiotu zamówienia, zgodnie z zasadami określonymi w specyfikacji istotnych warunków zamówienia.</w:t>
      </w:r>
    </w:p>
    <w:p w14:paraId="5171F28F" w14:textId="77777777" w:rsidR="00E67735" w:rsidRDefault="00E67735" w:rsidP="002F286A">
      <w:pPr>
        <w:widowControl w:val="0"/>
        <w:spacing w:line="264" w:lineRule="auto"/>
        <w:ind w:right="1"/>
        <w:rPr>
          <w:b/>
        </w:rPr>
      </w:pPr>
      <w:bookmarkStart w:id="0" w:name="_Hlk67054875"/>
    </w:p>
    <w:p w14:paraId="045BBC77" w14:textId="604066BE" w:rsidR="002F286A" w:rsidRDefault="002F286A" w:rsidP="002F286A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 za całość przedmiotu zamówienia</w:t>
      </w:r>
      <w:r w:rsidR="00824E35">
        <w:rPr>
          <w:b/>
        </w:rPr>
        <w:t xml:space="preserve"> tj. sprzątanie w sezonie + sprzątanie przed sezonem</w:t>
      </w:r>
      <w:r>
        <w:rPr>
          <w:b/>
        </w:rPr>
        <w:t>: ..........................................PLN</w:t>
      </w:r>
    </w:p>
    <w:p w14:paraId="4E59D65B" w14:textId="77777777" w:rsidR="002F286A" w:rsidRDefault="002F286A" w:rsidP="002F286A">
      <w:pPr>
        <w:widowControl w:val="0"/>
        <w:spacing w:line="264" w:lineRule="auto"/>
        <w:ind w:right="1"/>
        <w:jc w:val="both"/>
      </w:pPr>
      <w:r>
        <w:t>Słownie brutto: .......................................................................................................................</w:t>
      </w:r>
    </w:p>
    <w:p w14:paraId="6134F4F4" w14:textId="77777777" w:rsidR="00824E35" w:rsidRDefault="00824E35" w:rsidP="00824E35">
      <w:pPr>
        <w:widowControl w:val="0"/>
        <w:spacing w:line="264" w:lineRule="auto"/>
        <w:ind w:right="1"/>
        <w:jc w:val="center"/>
        <w:rPr>
          <w:b/>
          <w:u w:val="single"/>
        </w:rPr>
      </w:pPr>
    </w:p>
    <w:p w14:paraId="627E4994" w14:textId="0FB9AD2B" w:rsidR="002F286A" w:rsidRDefault="00871E24" w:rsidP="00824E35">
      <w:pPr>
        <w:widowControl w:val="0"/>
        <w:spacing w:line="264" w:lineRule="auto"/>
        <w:ind w:right="1"/>
        <w:jc w:val="center"/>
        <w:rPr>
          <w:b/>
          <w:u w:val="single"/>
        </w:rPr>
      </w:pPr>
      <w:r w:rsidRPr="00824E35">
        <w:rPr>
          <w:b/>
          <w:highlight w:val="yellow"/>
          <w:u w:val="single"/>
        </w:rPr>
        <w:t>Sprzątanie</w:t>
      </w:r>
      <w:r w:rsidR="00824E35" w:rsidRPr="00824E35">
        <w:rPr>
          <w:b/>
          <w:highlight w:val="yellow"/>
          <w:u w:val="single"/>
        </w:rPr>
        <w:t xml:space="preserve"> w sezonie (pomiędzy turnusami)</w:t>
      </w:r>
    </w:p>
    <w:tbl>
      <w:tblPr>
        <w:tblStyle w:val="Tabela-Siatka"/>
        <w:tblW w:w="8908" w:type="dxa"/>
        <w:tblInd w:w="0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7"/>
        <w:gridCol w:w="1701"/>
        <w:gridCol w:w="992"/>
        <w:gridCol w:w="1417"/>
        <w:gridCol w:w="851"/>
        <w:gridCol w:w="2410"/>
      </w:tblGrid>
      <w:tr w:rsidR="00871E24" w14:paraId="4ACB5790" w14:textId="10F676AA" w:rsidTr="000A0E1F">
        <w:trPr>
          <w:trHeight w:val="798"/>
        </w:trPr>
        <w:tc>
          <w:tcPr>
            <w:tcW w:w="1537" w:type="dxa"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 w:themeFill="background2" w:themeFillShade="E6"/>
            <w:hideMark/>
          </w:tcPr>
          <w:bookmarkEnd w:id="0"/>
          <w:p w14:paraId="21D9AF99" w14:textId="77777777" w:rsidR="00871E24" w:rsidRPr="009C0E2A" w:rsidRDefault="00871E24" w:rsidP="000A0E1F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 w:rsidRPr="009C0E2A"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Rodzaj domku/pokoju</w:t>
            </w:r>
          </w:p>
        </w:tc>
        <w:tc>
          <w:tcPr>
            <w:tcW w:w="1701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 w:themeFill="background2" w:themeFillShade="E6"/>
            <w:hideMark/>
          </w:tcPr>
          <w:p w14:paraId="75B00FCE" w14:textId="77777777" w:rsidR="000A0E1F" w:rsidRDefault="000A0E1F" w:rsidP="000A0E1F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 w:rsidRPr="009C0E2A">
              <w:rPr>
                <w:rFonts w:eastAsia="Calibri"/>
                <w:b/>
                <w:bCs/>
                <w:sz w:val="20"/>
                <w:szCs w:val="20"/>
                <w:lang w:eastAsia="zh-CN"/>
              </w:rPr>
              <w:t xml:space="preserve">Cena </w:t>
            </w:r>
            <w:r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netto</w:t>
            </w:r>
            <w:r w:rsidRPr="009C0E2A">
              <w:rPr>
                <w:rFonts w:eastAsia="Calibri"/>
                <w:b/>
                <w:bCs/>
                <w:sz w:val="20"/>
                <w:szCs w:val="20"/>
                <w:lang w:eastAsia="zh-CN"/>
              </w:rPr>
              <w:t xml:space="preserve"> </w:t>
            </w:r>
            <w:r w:rsidRPr="009C0E2A">
              <w:rPr>
                <w:rFonts w:eastAsia="Calibri"/>
                <w:b/>
                <w:bCs/>
                <w:sz w:val="20"/>
                <w:szCs w:val="20"/>
                <w:lang w:eastAsia="zh-CN"/>
              </w:rPr>
              <w:br/>
              <w:t xml:space="preserve">za sprzątanie jednego domku/pokoju </w:t>
            </w:r>
          </w:p>
          <w:p w14:paraId="37324B96" w14:textId="589D5A12" w:rsidR="00871E24" w:rsidRPr="009C0E2A" w:rsidRDefault="000A0E1F" w:rsidP="000A0E1F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(</w:t>
            </w:r>
            <w:r w:rsidRPr="009C0E2A"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PLN</w:t>
            </w:r>
            <w:r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)</w:t>
            </w:r>
            <w:r>
              <w:rPr>
                <w:rFonts w:eastAsia="Calibri"/>
                <w:b/>
                <w:bCs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992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 w:themeFill="background2" w:themeFillShade="E6"/>
            <w:hideMark/>
          </w:tcPr>
          <w:p w14:paraId="1F8A8C84" w14:textId="4253B06C" w:rsidR="00871E24" w:rsidRPr="009C0E2A" w:rsidRDefault="000A0E1F" w:rsidP="000A0E1F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 w:rsidRPr="009C0E2A"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Ilość domków/ pokoi</w:t>
            </w:r>
          </w:p>
        </w:tc>
        <w:tc>
          <w:tcPr>
            <w:tcW w:w="1417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D0CECE" w:themeFill="background2" w:themeFillShade="E6"/>
          </w:tcPr>
          <w:p w14:paraId="78E8E4FB" w14:textId="0599F806" w:rsidR="00871E24" w:rsidRPr="009C0E2A" w:rsidRDefault="00871E24" w:rsidP="000A0E1F">
            <w:pPr>
              <w:tabs>
                <w:tab w:val="left" w:pos="540"/>
                <w:tab w:val="left" w:pos="780"/>
              </w:tabs>
              <w:suppressAutoHyphens/>
              <w:jc w:val="center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Częstotliwość sprzątania</w:t>
            </w:r>
          </w:p>
        </w:tc>
        <w:tc>
          <w:tcPr>
            <w:tcW w:w="851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D0CECE" w:themeFill="background2" w:themeFillShade="E6"/>
          </w:tcPr>
          <w:p w14:paraId="302E1676" w14:textId="04419719" w:rsidR="00871E24" w:rsidRPr="009C0E2A" w:rsidRDefault="00871E24" w:rsidP="000A0E1F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Stawka VAT</w:t>
            </w:r>
          </w:p>
        </w:tc>
        <w:tc>
          <w:tcPr>
            <w:tcW w:w="241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D0CECE" w:themeFill="background2" w:themeFillShade="E6"/>
          </w:tcPr>
          <w:p w14:paraId="4DC07613" w14:textId="77777777" w:rsidR="00871E24" w:rsidRDefault="00871E24" w:rsidP="000A0E1F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 w:rsidRPr="009C0E2A">
              <w:rPr>
                <w:rFonts w:eastAsia="Calibri"/>
                <w:b/>
                <w:bCs/>
                <w:sz w:val="20"/>
                <w:szCs w:val="20"/>
                <w:lang w:eastAsia="zh-CN"/>
              </w:rPr>
              <w:t xml:space="preserve">Cena brutto PLN  </w:t>
            </w:r>
            <w:r w:rsidRPr="009C0E2A">
              <w:rPr>
                <w:rFonts w:eastAsia="Calibri"/>
                <w:b/>
                <w:bCs/>
                <w:sz w:val="20"/>
                <w:szCs w:val="20"/>
                <w:lang w:eastAsia="zh-CN"/>
              </w:rPr>
              <w:br/>
              <w:t>za sprzątanie wszystkich domków/ pokoi danego rodzaju</w:t>
            </w:r>
          </w:p>
          <w:p w14:paraId="6908CA78" w14:textId="46B5C878" w:rsidR="000A0E1F" w:rsidRDefault="00824E35" w:rsidP="000A0E1F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(kol.</w:t>
            </w:r>
            <w:r w:rsidR="000A0E1F">
              <w:rPr>
                <w:rFonts w:eastAsia="Calibri"/>
                <w:b/>
                <w:bCs/>
                <w:sz w:val="20"/>
                <w:szCs w:val="20"/>
                <w:lang w:eastAsia="zh-CN"/>
              </w:rPr>
              <w:t xml:space="preserve"> </w:t>
            </w:r>
            <w:r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2</w:t>
            </w:r>
            <w:r w:rsidR="000A0E1F">
              <w:rPr>
                <w:rFonts w:eastAsia="Calibri"/>
                <w:b/>
                <w:bCs/>
                <w:sz w:val="20"/>
                <w:szCs w:val="20"/>
                <w:lang w:eastAsia="zh-CN"/>
              </w:rPr>
              <w:t xml:space="preserve"> </w:t>
            </w:r>
            <w:r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x kol.</w:t>
            </w:r>
            <w:r w:rsidR="000A0E1F">
              <w:rPr>
                <w:rFonts w:eastAsia="Calibri"/>
                <w:b/>
                <w:bCs/>
                <w:sz w:val="20"/>
                <w:szCs w:val="20"/>
                <w:lang w:eastAsia="zh-CN"/>
              </w:rPr>
              <w:t xml:space="preserve"> </w:t>
            </w:r>
            <w:r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3</w:t>
            </w:r>
            <w:r w:rsidR="000A0E1F">
              <w:rPr>
                <w:rFonts w:eastAsia="Calibri"/>
                <w:b/>
                <w:bCs/>
                <w:sz w:val="20"/>
                <w:szCs w:val="20"/>
                <w:lang w:eastAsia="zh-CN"/>
              </w:rPr>
              <w:t xml:space="preserve"> </w:t>
            </w:r>
            <w:r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x kol.</w:t>
            </w:r>
            <w:r w:rsidR="000A0E1F">
              <w:rPr>
                <w:rFonts w:eastAsia="Calibri"/>
                <w:b/>
                <w:bCs/>
                <w:sz w:val="20"/>
                <w:szCs w:val="20"/>
                <w:lang w:eastAsia="zh-CN"/>
              </w:rPr>
              <w:t xml:space="preserve"> </w:t>
            </w:r>
            <w:r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4</w:t>
            </w:r>
            <w:r w:rsidR="002E219E">
              <w:rPr>
                <w:rFonts w:eastAsia="Calibri"/>
                <w:b/>
                <w:bCs/>
                <w:sz w:val="20"/>
                <w:szCs w:val="20"/>
                <w:lang w:eastAsia="zh-CN"/>
              </w:rPr>
              <w:t xml:space="preserve"> </w:t>
            </w:r>
          </w:p>
          <w:p w14:paraId="5A3320A9" w14:textId="46D8754E" w:rsidR="00824E35" w:rsidRPr="009C0E2A" w:rsidRDefault="002E219E" w:rsidP="000A0E1F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 w:rsidRPr="000A0E1F"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+</w:t>
            </w:r>
            <w:r>
              <w:rPr>
                <w:rFonts w:eastAsia="Calibri"/>
                <w:b/>
                <w:bCs/>
                <w:sz w:val="20"/>
                <w:szCs w:val="20"/>
                <w:lang w:eastAsia="zh-CN"/>
              </w:rPr>
              <w:t xml:space="preserve"> </w:t>
            </w:r>
            <w:r w:rsidR="00824E35"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kol.</w:t>
            </w:r>
            <w:r w:rsidR="000A0E1F">
              <w:rPr>
                <w:rFonts w:eastAsia="Calibri"/>
                <w:b/>
                <w:bCs/>
                <w:sz w:val="20"/>
                <w:szCs w:val="20"/>
                <w:lang w:eastAsia="zh-CN"/>
              </w:rPr>
              <w:t xml:space="preserve"> </w:t>
            </w:r>
            <w:r w:rsidR="00824E35"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5)</w:t>
            </w:r>
          </w:p>
        </w:tc>
      </w:tr>
      <w:tr w:rsidR="00824E35" w14:paraId="09B9A11A" w14:textId="77777777" w:rsidTr="000A0E1F">
        <w:trPr>
          <w:trHeight w:val="206"/>
        </w:trPr>
        <w:tc>
          <w:tcPr>
            <w:tcW w:w="1537" w:type="dxa"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 w:themeFill="background2" w:themeFillShade="E6"/>
          </w:tcPr>
          <w:p w14:paraId="6687C42E" w14:textId="6E02D216" w:rsidR="00824E35" w:rsidRPr="009C0E2A" w:rsidRDefault="00824E35" w:rsidP="00824E35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1701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 w:themeFill="background2" w:themeFillShade="E6"/>
          </w:tcPr>
          <w:p w14:paraId="017E18C4" w14:textId="7D428CE6" w:rsidR="00824E35" w:rsidRPr="009C0E2A" w:rsidRDefault="00824E35" w:rsidP="00824E35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992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 w:themeFill="background2" w:themeFillShade="E6"/>
          </w:tcPr>
          <w:p w14:paraId="5D88DAF0" w14:textId="7D245DF2" w:rsidR="00824E35" w:rsidRPr="009C0E2A" w:rsidRDefault="00824E35" w:rsidP="00824E35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3</w:t>
            </w:r>
          </w:p>
        </w:tc>
        <w:tc>
          <w:tcPr>
            <w:tcW w:w="1417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D0CECE" w:themeFill="background2" w:themeFillShade="E6"/>
          </w:tcPr>
          <w:p w14:paraId="66440AD1" w14:textId="790C53CC" w:rsidR="00824E35" w:rsidRDefault="00824E35" w:rsidP="00824E35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851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D0CECE" w:themeFill="background2" w:themeFillShade="E6"/>
          </w:tcPr>
          <w:p w14:paraId="5B5FF33A" w14:textId="68F7C23A" w:rsidR="00824E35" w:rsidRDefault="00824E35" w:rsidP="00824E35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5</w:t>
            </w:r>
          </w:p>
        </w:tc>
        <w:tc>
          <w:tcPr>
            <w:tcW w:w="241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D0CECE" w:themeFill="background2" w:themeFillShade="E6"/>
          </w:tcPr>
          <w:p w14:paraId="0B02E937" w14:textId="03E31480" w:rsidR="00824E35" w:rsidRPr="009C0E2A" w:rsidRDefault="00824E35" w:rsidP="00824E35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6</w:t>
            </w:r>
          </w:p>
        </w:tc>
      </w:tr>
      <w:tr w:rsidR="00871E24" w14:paraId="4CB30660" w14:textId="7678E97B" w:rsidTr="000A0E1F">
        <w:tc>
          <w:tcPr>
            <w:tcW w:w="153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D4C23AD" w14:textId="77777777" w:rsidR="00871E24" w:rsidRDefault="00871E24" w:rsidP="00871E24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b/>
                <w:bCs/>
                <w:sz w:val="20"/>
                <w:szCs w:val="20"/>
              </w:rPr>
            </w:pPr>
            <w:r w:rsidRPr="009C0E2A">
              <w:rPr>
                <w:b/>
                <w:bCs/>
                <w:sz w:val="20"/>
                <w:szCs w:val="20"/>
              </w:rPr>
              <w:t xml:space="preserve">domek typu BRDA </w:t>
            </w:r>
          </w:p>
          <w:p w14:paraId="75EB01CE" w14:textId="0D6A2CFA" w:rsidR="00871E24" w:rsidRPr="009C0E2A" w:rsidRDefault="00871E24" w:rsidP="00871E24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 w:rsidRPr="009C0E2A">
              <w:rPr>
                <w:b/>
                <w:bCs/>
                <w:sz w:val="20"/>
                <w:szCs w:val="20"/>
              </w:rPr>
              <w:t>6-osobowy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B13B83" w14:textId="2CE9E06B" w:rsidR="00871E24" w:rsidRPr="00824E35" w:rsidRDefault="00871E24" w:rsidP="00871E24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44FE36" w14:textId="6BE1E27D" w:rsidR="00871E24" w:rsidRPr="009C0E2A" w:rsidRDefault="000A0E1F" w:rsidP="00871E24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  <w:r>
              <w:rPr>
                <w:rFonts w:eastAsia="Calibri"/>
                <w:sz w:val="20"/>
                <w:szCs w:val="20"/>
                <w:lang w:eastAsia="zh-CN"/>
              </w:rPr>
              <w:t>10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79A883F8" w14:textId="54301A72" w:rsidR="00871E24" w:rsidRPr="009C0E2A" w:rsidRDefault="00824E35" w:rsidP="00824E35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  <w:r>
              <w:rPr>
                <w:rFonts w:eastAsia="Calibri"/>
                <w:sz w:val="20"/>
                <w:szCs w:val="20"/>
                <w:lang w:eastAsia="zh-CN"/>
              </w:rPr>
              <w:t>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3E02ABC9" w14:textId="77777777" w:rsidR="00871E24" w:rsidRPr="009C0E2A" w:rsidRDefault="00871E24" w:rsidP="00871E24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17A1F7B7" w14:textId="77777777" w:rsidR="00871E24" w:rsidRPr="009C0E2A" w:rsidRDefault="00871E24" w:rsidP="00871E24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</w:tr>
      <w:tr w:rsidR="00871E24" w14:paraId="0619AE22" w14:textId="3BA8EDD7" w:rsidTr="000A0E1F">
        <w:tc>
          <w:tcPr>
            <w:tcW w:w="153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6D24DC4" w14:textId="77777777" w:rsidR="00871E24" w:rsidRDefault="00871E24" w:rsidP="00871E24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b/>
                <w:bCs/>
                <w:sz w:val="20"/>
                <w:szCs w:val="20"/>
              </w:rPr>
            </w:pPr>
            <w:r w:rsidRPr="009C0E2A">
              <w:rPr>
                <w:b/>
                <w:bCs/>
                <w:sz w:val="20"/>
                <w:szCs w:val="20"/>
              </w:rPr>
              <w:t xml:space="preserve">domek typu BRDA </w:t>
            </w:r>
          </w:p>
          <w:p w14:paraId="0B087548" w14:textId="65CA23F5" w:rsidR="00871E24" w:rsidRPr="009C0E2A" w:rsidRDefault="00871E24" w:rsidP="00871E24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 w:rsidRPr="009C0E2A">
              <w:rPr>
                <w:b/>
                <w:bCs/>
                <w:sz w:val="20"/>
                <w:szCs w:val="20"/>
              </w:rPr>
              <w:t>4-osobowy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880DEA" w14:textId="23533E97" w:rsidR="00871E24" w:rsidRPr="00824E35" w:rsidRDefault="00871E24" w:rsidP="00871E24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8AC425" w14:textId="4225F3D5" w:rsidR="00871E24" w:rsidRPr="009C0E2A" w:rsidRDefault="000A0E1F" w:rsidP="00871E24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  <w:r>
              <w:rPr>
                <w:rFonts w:eastAsia="Calibri"/>
                <w:sz w:val="20"/>
                <w:szCs w:val="20"/>
                <w:lang w:eastAsia="zh-CN"/>
              </w:rPr>
              <w:t>32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18B03C80" w14:textId="54737D20" w:rsidR="00871E24" w:rsidRPr="009C0E2A" w:rsidRDefault="00824E35" w:rsidP="00824E35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  <w:r>
              <w:rPr>
                <w:rFonts w:eastAsia="Calibri"/>
                <w:sz w:val="20"/>
                <w:szCs w:val="20"/>
                <w:lang w:eastAsia="zh-CN"/>
              </w:rPr>
              <w:t>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16FFAF76" w14:textId="77777777" w:rsidR="00871E24" w:rsidRPr="009C0E2A" w:rsidRDefault="00871E24" w:rsidP="00871E24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5AB91A16" w14:textId="77777777" w:rsidR="00871E24" w:rsidRPr="009C0E2A" w:rsidRDefault="00871E24" w:rsidP="00871E24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</w:tr>
      <w:tr w:rsidR="00871E24" w14:paraId="2EC3B711" w14:textId="0A2A94B0" w:rsidTr="000A0E1F">
        <w:tc>
          <w:tcPr>
            <w:tcW w:w="153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9DC1AD4" w14:textId="77777777" w:rsidR="00871E24" w:rsidRDefault="00871E24" w:rsidP="00871E24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b/>
                <w:bCs/>
                <w:sz w:val="20"/>
                <w:szCs w:val="20"/>
              </w:rPr>
            </w:pPr>
            <w:r w:rsidRPr="009C0E2A">
              <w:rPr>
                <w:b/>
                <w:bCs/>
                <w:sz w:val="20"/>
                <w:szCs w:val="20"/>
              </w:rPr>
              <w:t xml:space="preserve">domek typu BRDA </w:t>
            </w:r>
          </w:p>
          <w:p w14:paraId="2239FE3C" w14:textId="1CFE10ED" w:rsidR="00871E24" w:rsidRPr="009C0E2A" w:rsidRDefault="00871E24" w:rsidP="00871E24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 w:rsidRPr="009C0E2A">
              <w:rPr>
                <w:b/>
                <w:bCs/>
                <w:sz w:val="20"/>
                <w:szCs w:val="20"/>
              </w:rPr>
              <w:t>2-osobowy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DAF9E6" w14:textId="4B94F8E7" w:rsidR="00871E24" w:rsidRPr="00824E35" w:rsidRDefault="00871E24" w:rsidP="00871E24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B1A593" w14:textId="450814FC" w:rsidR="00871E24" w:rsidRPr="009C0E2A" w:rsidRDefault="000A0E1F" w:rsidP="00871E24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  <w:r>
              <w:rPr>
                <w:rFonts w:eastAsia="Calibri"/>
                <w:sz w:val="20"/>
                <w:szCs w:val="20"/>
                <w:lang w:eastAsia="zh-CN"/>
              </w:rPr>
              <w:t>6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7692A210" w14:textId="6D941C2C" w:rsidR="00871E24" w:rsidRPr="009C0E2A" w:rsidRDefault="00824E35" w:rsidP="00824E35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  <w:r>
              <w:rPr>
                <w:rFonts w:eastAsia="Calibri"/>
                <w:sz w:val="20"/>
                <w:szCs w:val="20"/>
                <w:lang w:eastAsia="zh-CN"/>
              </w:rPr>
              <w:t>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5BB441DD" w14:textId="77777777" w:rsidR="00871E24" w:rsidRPr="009C0E2A" w:rsidRDefault="00871E24" w:rsidP="00871E24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1E96DD7C" w14:textId="77777777" w:rsidR="00871E24" w:rsidRPr="009C0E2A" w:rsidRDefault="00871E24" w:rsidP="00871E24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</w:tr>
      <w:tr w:rsidR="00871E24" w14:paraId="436CC25F" w14:textId="1CBBA4B5" w:rsidTr="000A0E1F">
        <w:tc>
          <w:tcPr>
            <w:tcW w:w="153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552CAC3" w14:textId="77777777" w:rsidR="00871E24" w:rsidRPr="009C0E2A" w:rsidRDefault="00871E24" w:rsidP="00871E24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 w:rsidRPr="009C0E2A">
              <w:rPr>
                <w:b/>
                <w:bCs/>
                <w:sz w:val="20"/>
                <w:szCs w:val="20"/>
              </w:rPr>
              <w:t>domek typu „Tramwaj”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396E88" w14:textId="2D1D8BCA" w:rsidR="00871E24" w:rsidRPr="00824E35" w:rsidRDefault="00871E24" w:rsidP="00871E24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52537C" w14:textId="1621E20E" w:rsidR="00871E24" w:rsidRPr="009C0E2A" w:rsidRDefault="000A0E1F" w:rsidP="00871E24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  <w:r>
              <w:rPr>
                <w:rFonts w:eastAsia="Calibri"/>
                <w:sz w:val="20"/>
                <w:szCs w:val="20"/>
                <w:lang w:eastAsia="zh-CN"/>
              </w:rPr>
              <w:t>20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70DB12C1" w14:textId="6609C53C" w:rsidR="00871E24" w:rsidRPr="009C0E2A" w:rsidRDefault="00824E35" w:rsidP="00824E35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  <w:r>
              <w:rPr>
                <w:rFonts w:eastAsia="Calibri"/>
                <w:sz w:val="20"/>
                <w:szCs w:val="20"/>
                <w:lang w:eastAsia="zh-CN"/>
              </w:rPr>
              <w:t>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6312A789" w14:textId="77777777" w:rsidR="00871E24" w:rsidRPr="009C0E2A" w:rsidRDefault="00871E24" w:rsidP="00871E24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65AA723E" w14:textId="77777777" w:rsidR="00871E24" w:rsidRPr="009C0E2A" w:rsidRDefault="00871E24" w:rsidP="00871E24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</w:tr>
      <w:tr w:rsidR="00871E24" w14:paraId="555F3A4D" w14:textId="56EDA118" w:rsidTr="000A0E1F">
        <w:tc>
          <w:tcPr>
            <w:tcW w:w="153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3926823" w14:textId="77777777" w:rsidR="00871E24" w:rsidRDefault="00871E24" w:rsidP="00871E24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b/>
                <w:bCs/>
                <w:sz w:val="20"/>
                <w:szCs w:val="20"/>
              </w:rPr>
            </w:pPr>
            <w:r w:rsidRPr="009C0E2A">
              <w:rPr>
                <w:b/>
                <w:bCs/>
                <w:sz w:val="20"/>
                <w:szCs w:val="20"/>
              </w:rPr>
              <w:lastRenderedPageBreak/>
              <w:t xml:space="preserve">pokój </w:t>
            </w:r>
          </w:p>
          <w:p w14:paraId="0F8B5432" w14:textId="385E4539" w:rsidR="00871E24" w:rsidRDefault="00871E24" w:rsidP="00871E24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b/>
                <w:bCs/>
                <w:sz w:val="20"/>
                <w:szCs w:val="20"/>
              </w:rPr>
            </w:pPr>
            <w:r w:rsidRPr="009C0E2A">
              <w:rPr>
                <w:b/>
                <w:bCs/>
                <w:sz w:val="20"/>
                <w:szCs w:val="20"/>
              </w:rPr>
              <w:t xml:space="preserve">z łazienką </w:t>
            </w:r>
          </w:p>
          <w:p w14:paraId="3E69967F" w14:textId="6BFE22D6" w:rsidR="00871E24" w:rsidRPr="009C0E2A" w:rsidRDefault="00871E24" w:rsidP="00871E24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 w:rsidRPr="009C0E2A">
              <w:rPr>
                <w:b/>
                <w:bCs/>
                <w:sz w:val="20"/>
                <w:szCs w:val="20"/>
              </w:rPr>
              <w:t>– 16 m2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BF53C2" w14:textId="04412387" w:rsidR="00871E24" w:rsidRPr="00824E35" w:rsidRDefault="00871E24" w:rsidP="00871E24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FD4093" w14:textId="61887E00" w:rsidR="00871E24" w:rsidRPr="009C0E2A" w:rsidRDefault="000A0E1F" w:rsidP="00871E24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  <w:r>
              <w:rPr>
                <w:rFonts w:eastAsia="Calibri"/>
                <w:sz w:val="20"/>
                <w:szCs w:val="20"/>
                <w:lang w:eastAsia="zh-CN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74C9FFA8" w14:textId="05526101" w:rsidR="00871E24" w:rsidRPr="009C0E2A" w:rsidRDefault="00824E35" w:rsidP="00824E35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  <w:r>
              <w:rPr>
                <w:rFonts w:eastAsia="Calibri"/>
                <w:sz w:val="20"/>
                <w:szCs w:val="20"/>
                <w:lang w:eastAsia="zh-CN"/>
              </w:rPr>
              <w:t>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131348EA" w14:textId="77777777" w:rsidR="00871E24" w:rsidRPr="009C0E2A" w:rsidRDefault="00871E24" w:rsidP="00871E24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7549F71F" w14:textId="77777777" w:rsidR="00871E24" w:rsidRPr="009C0E2A" w:rsidRDefault="00871E24" w:rsidP="00871E24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</w:tr>
      <w:tr w:rsidR="00871E24" w14:paraId="4E397FC2" w14:textId="319A658F" w:rsidTr="000A0E1F">
        <w:tc>
          <w:tcPr>
            <w:tcW w:w="153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2497D71" w14:textId="77777777" w:rsidR="00871E24" w:rsidRDefault="00871E24" w:rsidP="00871E24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b/>
                <w:bCs/>
                <w:sz w:val="20"/>
                <w:szCs w:val="20"/>
              </w:rPr>
            </w:pPr>
            <w:r w:rsidRPr="009C0E2A">
              <w:rPr>
                <w:b/>
                <w:bCs/>
                <w:sz w:val="20"/>
                <w:szCs w:val="20"/>
              </w:rPr>
              <w:t xml:space="preserve">pokój </w:t>
            </w:r>
          </w:p>
          <w:p w14:paraId="2F609849" w14:textId="27BEEAFC" w:rsidR="00871E24" w:rsidRDefault="00871E24" w:rsidP="00871E24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b/>
                <w:bCs/>
                <w:sz w:val="20"/>
                <w:szCs w:val="20"/>
              </w:rPr>
            </w:pPr>
            <w:r w:rsidRPr="009C0E2A">
              <w:rPr>
                <w:b/>
                <w:bCs/>
                <w:sz w:val="20"/>
                <w:szCs w:val="20"/>
              </w:rPr>
              <w:t xml:space="preserve">z łazienką </w:t>
            </w:r>
          </w:p>
          <w:p w14:paraId="414C888B" w14:textId="6F29BDBB" w:rsidR="00871E24" w:rsidRPr="009C0E2A" w:rsidRDefault="00871E24" w:rsidP="00871E24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 w:rsidRPr="009C0E2A">
              <w:rPr>
                <w:b/>
                <w:bCs/>
                <w:sz w:val="20"/>
                <w:szCs w:val="20"/>
              </w:rPr>
              <w:t>– 27 m2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1F1DE7" w14:textId="51FCA990" w:rsidR="00871E24" w:rsidRPr="00824E35" w:rsidRDefault="00871E24" w:rsidP="00871E24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CB05DA" w14:textId="4C56B9FD" w:rsidR="00871E24" w:rsidRPr="009C0E2A" w:rsidRDefault="000A0E1F" w:rsidP="00871E24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  <w:r>
              <w:rPr>
                <w:rFonts w:eastAsia="Calibri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38337779" w14:textId="5A54E141" w:rsidR="00871E24" w:rsidRPr="009C0E2A" w:rsidRDefault="00824E35" w:rsidP="00824E35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  <w:r>
              <w:rPr>
                <w:rFonts w:eastAsia="Calibri"/>
                <w:sz w:val="20"/>
                <w:szCs w:val="20"/>
                <w:lang w:eastAsia="zh-CN"/>
              </w:rPr>
              <w:t>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039A832B" w14:textId="77777777" w:rsidR="00871E24" w:rsidRPr="009C0E2A" w:rsidRDefault="00871E24" w:rsidP="00871E24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0B36FE30" w14:textId="77777777" w:rsidR="00871E24" w:rsidRPr="009C0E2A" w:rsidRDefault="00871E24" w:rsidP="00871E24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</w:tr>
      <w:tr w:rsidR="00871E24" w14:paraId="3D9DE176" w14:textId="57C225BE" w:rsidTr="000A0E1F">
        <w:tc>
          <w:tcPr>
            <w:tcW w:w="153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EE71D41" w14:textId="77777777" w:rsidR="00871E24" w:rsidRDefault="00871E24" w:rsidP="00871E24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apartament 3 pokojowy </w:t>
            </w:r>
            <w:r>
              <w:rPr>
                <w:b/>
                <w:bCs/>
              </w:rPr>
              <w:br/>
              <w:t xml:space="preserve">z łazienką i korytarzami </w:t>
            </w:r>
            <w:r>
              <w:rPr>
                <w:b/>
                <w:bCs/>
              </w:rPr>
              <w:br/>
              <w:t>– 54,33 m2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5A100B" w14:textId="6501EA01" w:rsidR="00871E24" w:rsidRPr="00824E35" w:rsidRDefault="00871E24" w:rsidP="00871E24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bCs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265023" w14:textId="3629FFA5" w:rsidR="00871E24" w:rsidRDefault="000A0E1F" w:rsidP="00871E24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  <w:r>
              <w:rPr>
                <w:rFonts w:eastAsia="Calibri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748DBD53" w14:textId="05A65D45" w:rsidR="00871E24" w:rsidRDefault="00824E35" w:rsidP="00824E35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  <w:r>
              <w:rPr>
                <w:rFonts w:eastAsia="Calibri"/>
                <w:sz w:val="20"/>
                <w:szCs w:val="20"/>
                <w:lang w:eastAsia="zh-CN"/>
              </w:rPr>
              <w:t>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6B432B7F" w14:textId="77777777" w:rsidR="00871E24" w:rsidRDefault="00871E24" w:rsidP="00871E24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4E2ECD9A" w14:textId="77777777" w:rsidR="00871E24" w:rsidRDefault="00871E24" w:rsidP="00871E24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</w:tr>
      <w:tr w:rsidR="000A0E1F" w14:paraId="278FBBE3" w14:textId="77777777" w:rsidTr="000A0E1F">
        <w:tc>
          <w:tcPr>
            <w:tcW w:w="153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14:paraId="6F8C4629" w14:textId="77777777" w:rsidR="000A0E1F" w:rsidRPr="00824E35" w:rsidRDefault="000A0E1F" w:rsidP="00824E35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right"/>
              <w:rPr>
                <w:rFonts w:eastAsia="Calibri"/>
                <w:b/>
                <w:sz w:val="20"/>
                <w:szCs w:val="20"/>
                <w:lang w:eastAsia="zh-CN"/>
              </w:rPr>
            </w:pPr>
            <w:r w:rsidRPr="00824E35">
              <w:rPr>
                <w:rFonts w:eastAsia="Calibri"/>
                <w:b/>
                <w:sz w:val="20"/>
                <w:szCs w:val="20"/>
                <w:lang w:eastAsia="zh-CN"/>
              </w:rPr>
              <w:t>RAZEM</w:t>
            </w:r>
          </w:p>
        </w:tc>
        <w:tc>
          <w:tcPr>
            <w:tcW w:w="1701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14:paraId="27FD603B" w14:textId="6474CA93" w:rsidR="000A0E1F" w:rsidRPr="00824E35" w:rsidRDefault="000A0E1F" w:rsidP="00824E35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right"/>
              <w:rPr>
                <w:rFonts w:eastAsia="Calibri"/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  <w:tl2br w:val="single" w:sz="4" w:space="0" w:color="auto"/>
              <w:tr2bl w:val="single" w:sz="4" w:space="0" w:color="auto"/>
            </w:tcBorders>
          </w:tcPr>
          <w:p w14:paraId="3E619073" w14:textId="77777777" w:rsidR="000A0E1F" w:rsidRPr="00824E35" w:rsidRDefault="000A0E1F" w:rsidP="00824E35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right"/>
              <w:rPr>
                <w:rFonts w:eastAsia="Calibri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14:paraId="007CB0E7" w14:textId="77777777" w:rsidR="000A0E1F" w:rsidRPr="00824E35" w:rsidRDefault="000A0E1F" w:rsidP="00824E35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right"/>
              <w:rPr>
                <w:rFonts w:eastAsia="Calibri"/>
                <w:b/>
                <w:sz w:val="20"/>
                <w:szCs w:val="20"/>
                <w:lang w:eastAsia="zh-CN"/>
              </w:rPr>
            </w:pPr>
            <w:r w:rsidRPr="00824E35">
              <w:rPr>
                <w:rFonts w:eastAsia="Calibri"/>
                <w:b/>
                <w:sz w:val="20"/>
                <w:szCs w:val="20"/>
                <w:lang w:eastAsia="zh-CN"/>
              </w:rPr>
              <w:t>RAZEM</w:t>
            </w:r>
          </w:p>
        </w:tc>
        <w:tc>
          <w:tcPr>
            <w:tcW w:w="851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  <w:tl2br w:val="single" w:sz="4" w:space="0" w:color="auto"/>
              <w:tr2bl w:val="single" w:sz="4" w:space="0" w:color="auto"/>
            </w:tcBorders>
          </w:tcPr>
          <w:p w14:paraId="3A9DB124" w14:textId="671DE23A" w:rsidR="000A0E1F" w:rsidRPr="00824E35" w:rsidRDefault="000A0E1F" w:rsidP="00824E35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right"/>
              <w:rPr>
                <w:rFonts w:eastAsia="Calibri"/>
                <w:b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4EA192F6" w14:textId="77777777" w:rsidR="000A0E1F" w:rsidRDefault="000A0E1F" w:rsidP="00871E24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</w:tr>
    </w:tbl>
    <w:p w14:paraId="4908412E" w14:textId="77777777" w:rsidR="00824E35" w:rsidRDefault="00824E35" w:rsidP="002F286A">
      <w:pPr>
        <w:widowControl w:val="0"/>
        <w:spacing w:line="360" w:lineRule="auto"/>
        <w:ind w:right="1"/>
        <w:jc w:val="both"/>
        <w:rPr>
          <w:b/>
        </w:rPr>
      </w:pPr>
    </w:p>
    <w:p w14:paraId="1F882D20" w14:textId="388B545C" w:rsidR="00824E35" w:rsidRDefault="00824E35" w:rsidP="00824E35">
      <w:pPr>
        <w:widowControl w:val="0"/>
        <w:spacing w:line="264" w:lineRule="auto"/>
        <w:ind w:right="1"/>
        <w:jc w:val="center"/>
        <w:rPr>
          <w:b/>
          <w:u w:val="single"/>
        </w:rPr>
      </w:pPr>
      <w:r w:rsidRPr="00824E35">
        <w:rPr>
          <w:b/>
          <w:highlight w:val="yellow"/>
          <w:u w:val="single"/>
        </w:rPr>
        <w:t xml:space="preserve">Sprzątanie </w:t>
      </w:r>
      <w:r>
        <w:rPr>
          <w:b/>
          <w:highlight w:val="yellow"/>
          <w:u w:val="single"/>
        </w:rPr>
        <w:t xml:space="preserve">przed </w:t>
      </w:r>
      <w:r w:rsidRPr="00824E35">
        <w:rPr>
          <w:b/>
          <w:highlight w:val="yellow"/>
          <w:u w:val="single"/>
        </w:rPr>
        <w:t>sezon</w:t>
      </w:r>
      <w:r>
        <w:rPr>
          <w:b/>
          <w:highlight w:val="yellow"/>
          <w:u w:val="single"/>
        </w:rPr>
        <w:t>em</w:t>
      </w:r>
    </w:p>
    <w:tbl>
      <w:tblPr>
        <w:tblStyle w:val="Tabela-Siatka"/>
        <w:tblW w:w="8908" w:type="dxa"/>
        <w:tblInd w:w="0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7"/>
        <w:gridCol w:w="1701"/>
        <w:gridCol w:w="992"/>
        <w:gridCol w:w="1417"/>
        <w:gridCol w:w="851"/>
        <w:gridCol w:w="2410"/>
      </w:tblGrid>
      <w:tr w:rsidR="00824E35" w14:paraId="69FB13BE" w14:textId="77777777" w:rsidTr="000A0E1F">
        <w:trPr>
          <w:trHeight w:val="798"/>
        </w:trPr>
        <w:tc>
          <w:tcPr>
            <w:tcW w:w="1537" w:type="dxa"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 w:themeFill="background2" w:themeFillShade="E6"/>
            <w:hideMark/>
          </w:tcPr>
          <w:p w14:paraId="4637D93A" w14:textId="77777777" w:rsidR="00824E35" w:rsidRPr="009C0E2A" w:rsidRDefault="00824E35" w:rsidP="000A0E1F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 w:rsidRPr="009C0E2A"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Rodzaj domku/pokoju</w:t>
            </w:r>
          </w:p>
        </w:tc>
        <w:tc>
          <w:tcPr>
            <w:tcW w:w="1701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 w:themeFill="background2" w:themeFillShade="E6"/>
            <w:hideMark/>
          </w:tcPr>
          <w:p w14:paraId="160367A8" w14:textId="77777777" w:rsidR="000A0E1F" w:rsidRDefault="000A0E1F" w:rsidP="000A0E1F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 w:rsidRPr="009C0E2A">
              <w:rPr>
                <w:rFonts w:eastAsia="Calibri"/>
                <w:b/>
                <w:bCs/>
                <w:sz w:val="20"/>
                <w:szCs w:val="20"/>
                <w:lang w:eastAsia="zh-CN"/>
              </w:rPr>
              <w:t xml:space="preserve">Cena </w:t>
            </w:r>
            <w:r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netto</w:t>
            </w:r>
            <w:r w:rsidRPr="009C0E2A">
              <w:rPr>
                <w:rFonts w:eastAsia="Calibri"/>
                <w:b/>
                <w:bCs/>
                <w:sz w:val="20"/>
                <w:szCs w:val="20"/>
                <w:lang w:eastAsia="zh-CN"/>
              </w:rPr>
              <w:t xml:space="preserve"> </w:t>
            </w:r>
            <w:r w:rsidRPr="009C0E2A">
              <w:rPr>
                <w:rFonts w:eastAsia="Calibri"/>
                <w:b/>
                <w:bCs/>
                <w:sz w:val="20"/>
                <w:szCs w:val="20"/>
                <w:lang w:eastAsia="zh-CN"/>
              </w:rPr>
              <w:br/>
              <w:t xml:space="preserve">za sprzątanie jednego domku/pokoju </w:t>
            </w:r>
          </w:p>
          <w:p w14:paraId="67954D2D" w14:textId="1BAC4777" w:rsidR="00824E35" w:rsidRPr="009C0E2A" w:rsidRDefault="000A0E1F" w:rsidP="000A0E1F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(</w:t>
            </w:r>
            <w:r w:rsidRPr="009C0E2A"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PLN</w:t>
            </w:r>
            <w:r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992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 w:themeFill="background2" w:themeFillShade="E6"/>
            <w:hideMark/>
          </w:tcPr>
          <w:p w14:paraId="5CFF7726" w14:textId="28B4FCD1" w:rsidR="00824E35" w:rsidRPr="009C0E2A" w:rsidRDefault="000A0E1F" w:rsidP="000A0E1F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 w:rsidRPr="009C0E2A"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Ilość domków/ pokoi</w:t>
            </w:r>
          </w:p>
        </w:tc>
        <w:tc>
          <w:tcPr>
            <w:tcW w:w="1417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D0CECE" w:themeFill="background2" w:themeFillShade="E6"/>
          </w:tcPr>
          <w:p w14:paraId="4F8AD075" w14:textId="77777777" w:rsidR="00824E35" w:rsidRPr="009C0E2A" w:rsidRDefault="00824E35" w:rsidP="000A0E1F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Częstotliwość sprzątania</w:t>
            </w:r>
          </w:p>
        </w:tc>
        <w:tc>
          <w:tcPr>
            <w:tcW w:w="851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D0CECE" w:themeFill="background2" w:themeFillShade="E6"/>
          </w:tcPr>
          <w:p w14:paraId="1B6C08AD" w14:textId="77777777" w:rsidR="00824E35" w:rsidRPr="009C0E2A" w:rsidRDefault="00824E35" w:rsidP="000A0E1F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Stawka VAT</w:t>
            </w:r>
          </w:p>
        </w:tc>
        <w:tc>
          <w:tcPr>
            <w:tcW w:w="241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D0CECE" w:themeFill="background2" w:themeFillShade="E6"/>
          </w:tcPr>
          <w:p w14:paraId="1A95851B" w14:textId="77777777" w:rsidR="00824E35" w:rsidRDefault="00824E35" w:rsidP="000A0E1F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 w:rsidRPr="009C0E2A">
              <w:rPr>
                <w:rFonts w:eastAsia="Calibri"/>
                <w:b/>
                <w:bCs/>
                <w:sz w:val="20"/>
                <w:szCs w:val="20"/>
                <w:lang w:eastAsia="zh-CN"/>
              </w:rPr>
              <w:t xml:space="preserve">Cena brutto PLN  </w:t>
            </w:r>
            <w:r w:rsidRPr="009C0E2A">
              <w:rPr>
                <w:rFonts w:eastAsia="Calibri"/>
                <w:b/>
                <w:bCs/>
                <w:sz w:val="20"/>
                <w:szCs w:val="20"/>
                <w:lang w:eastAsia="zh-CN"/>
              </w:rPr>
              <w:br/>
              <w:t>za sprzątanie wszystkich domków/ pokoi danego rodzaju</w:t>
            </w:r>
          </w:p>
          <w:p w14:paraId="0BD5EE2F" w14:textId="77777777" w:rsidR="000A0E1F" w:rsidRDefault="000A0E1F" w:rsidP="000A0E1F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zh-CN"/>
              </w:rPr>
              <w:t xml:space="preserve">(kol. 2 x kol. 3 x kol. 4 </w:t>
            </w:r>
          </w:p>
          <w:p w14:paraId="75200F62" w14:textId="291F2F75" w:rsidR="00824E35" w:rsidRPr="009C0E2A" w:rsidRDefault="000A0E1F" w:rsidP="000A0E1F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 w:rsidRPr="000A0E1F"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+</w:t>
            </w:r>
            <w:r>
              <w:rPr>
                <w:rFonts w:eastAsia="Calibri"/>
                <w:b/>
                <w:bCs/>
                <w:sz w:val="20"/>
                <w:szCs w:val="20"/>
                <w:lang w:eastAsia="zh-CN"/>
              </w:rPr>
              <w:t xml:space="preserve"> kol. 5)</w:t>
            </w:r>
          </w:p>
        </w:tc>
      </w:tr>
      <w:tr w:rsidR="00824E35" w14:paraId="77225511" w14:textId="77777777" w:rsidTr="000A0E1F">
        <w:trPr>
          <w:trHeight w:val="206"/>
        </w:trPr>
        <w:tc>
          <w:tcPr>
            <w:tcW w:w="1537" w:type="dxa"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 w:themeFill="background2" w:themeFillShade="E6"/>
          </w:tcPr>
          <w:p w14:paraId="603144A7" w14:textId="77777777" w:rsidR="00824E35" w:rsidRPr="009C0E2A" w:rsidRDefault="00824E35" w:rsidP="005809B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1701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 w:themeFill="background2" w:themeFillShade="E6"/>
          </w:tcPr>
          <w:p w14:paraId="5D239255" w14:textId="77777777" w:rsidR="00824E35" w:rsidRPr="009C0E2A" w:rsidRDefault="00824E35" w:rsidP="005809B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992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 w:themeFill="background2" w:themeFillShade="E6"/>
          </w:tcPr>
          <w:p w14:paraId="38B1B4A6" w14:textId="77777777" w:rsidR="00824E35" w:rsidRPr="009C0E2A" w:rsidRDefault="00824E35" w:rsidP="005809B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3</w:t>
            </w:r>
          </w:p>
        </w:tc>
        <w:tc>
          <w:tcPr>
            <w:tcW w:w="1417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D0CECE" w:themeFill="background2" w:themeFillShade="E6"/>
          </w:tcPr>
          <w:p w14:paraId="146C221E" w14:textId="77777777" w:rsidR="00824E35" w:rsidRDefault="00824E35" w:rsidP="00824E35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851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D0CECE" w:themeFill="background2" w:themeFillShade="E6"/>
          </w:tcPr>
          <w:p w14:paraId="13659C43" w14:textId="77777777" w:rsidR="00824E35" w:rsidRDefault="00824E35" w:rsidP="005809B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5</w:t>
            </w:r>
          </w:p>
        </w:tc>
        <w:tc>
          <w:tcPr>
            <w:tcW w:w="241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D0CECE" w:themeFill="background2" w:themeFillShade="E6"/>
          </w:tcPr>
          <w:p w14:paraId="3C287521" w14:textId="77777777" w:rsidR="00824E35" w:rsidRPr="009C0E2A" w:rsidRDefault="00824E35" w:rsidP="005809B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zh-CN"/>
              </w:rPr>
              <w:t>6</w:t>
            </w:r>
          </w:p>
        </w:tc>
      </w:tr>
      <w:tr w:rsidR="000A0E1F" w14:paraId="5BBE4041" w14:textId="77777777" w:rsidTr="000A0E1F">
        <w:tc>
          <w:tcPr>
            <w:tcW w:w="153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B266475" w14:textId="77777777" w:rsidR="000A0E1F" w:rsidRDefault="000A0E1F" w:rsidP="000A0E1F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b/>
                <w:bCs/>
                <w:sz w:val="20"/>
                <w:szCs w:val="20"/>
              </w:rPr>
            </w:pPr>
            <w:r w:rsidRPr="009C0E2A">
              <w:rPr>
                <w:b/>
                <w:bCs/>
                <w:sz w:val="20"/>
                <w:szCs w:val="20"/>
              </w:rPr>
              <w:t xml:space="preserve">domek typu BRDA </w:t>
            </w:r>
          </w:p>
          <w:p w14:paraId="0AE8E34E" w14:textId="77777777" w:rsidR="000A0E1F" w:rsidRPr="009C0E2A" w:rsidRDefault="000A0E1F" w:rsidP="000A0E1F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 w:rsidRPr="009C0E2A">
              <w:rPr>
                <w:b/>
                <w:bCs/>
                <w:sz w:val="20"/>
                <w:szCs w:val="20"/>
              </w:rPr>
              <w:t>6-osobowy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64D21F" w14:textId="5D63B585" w:rsidR="000A0E1F" w:rsidRPr="00824E35" w:rsidRDefault="000A0E1F" w:rsidP="000A0E1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DDBE3C" w14:textId="5F4F0EE9" w:rsidR="000A0E1F" w:rsidRPr="009C0E2A" w:rsidRDefault="000A0E1F" w:rsidP="000A0E1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  <w:r w:rsidRPr="00824E35">
              <w:rPr>
                <w:rFonts w:eastAsia="Calibri"/>
                <w:bCs/>
                <w:sz w:val="20"/>
                <w:szCs w:val="20"/>
                <w:lang w:eastAsia="zh-CN"/>
              </w:rPr>
              <w:t>10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6ED7EEDE" w14:textId="4460042F" w:rsidR="000A0E1F" w:rsidRPr="009C0E2A" w:rsidRDefault="000A0E1F" w:rsidP="000A0E1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  <w:r>
              <w:rPr>
                <w:rFonts w:eastAsia="Calibri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6CF3AA37" w14:textId="77777777" w:rsidR="000A0E1F" w:rsidRPr="009C0E2A" w:rsidRDefault="000A0E1F" w:rsidP="000A0E1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5AD5EBA7" w14:textId="77777777" w:rsidR="000A0E1F" w:rsidRPr="009C0E2A" w:rsidRDefault="000A0E1F" w:rsidP="000A0E1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</w:tr>
      <w:tr w:rsidR="000A0E1F" w14:paraId="6C195F28" w14:textId="77777777" w:rsidTr="000A0E1F">
        <w:tc>
          <w:tcPr>
            <w:tcW w:w="153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CB3EE9B" w14:textId="77777777" w:rsidR="000A0E1F" w:rsidRDefault="000A0E1F" w:rsidP="000A0E1F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b/>
                <w:bCs/>
                <w:sz w:val="20"/>
                <w:szCs w:val="20"/>
              </w:rPr>
            </w:pPr>
            <w:r w:rsidRPr="009C0E2A">
              <w:rPr>
                <w:b/>
                <w:bCs/>
                <w:sz w:val="20"/>
                <w:szCs w:val="20"/>
              </w:rPr>
              <w:t xml:space="preserve">domek typu BRDA </w:t>
            </w:r>
          </w:p>
          <w:p w14:paraId="0DD586DB" w14:textId="77777777" w:rsidR="000A0E1F" w:rsidRPr="009C0E2A" w:rsidRDefault="000A0E1F" w:rsidP="000A0E1F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 w:rsidRPr="009C0E2A">
              <w:rPr>
                <w:b/>
                <w:bCs/>
                <w:sz w:val="20"/>
                <w:szCs w:val="20"/>
              </w:rPr>
              <w:t>4-osobowy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A32B2A" w14:textId="553799F0" w:rsidR="000A0E1F" w:rsidRPr="00824E35" w:rsidRDefault="000A0E1F" w:rsidP="000A0E1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BBDF86" w14:textId="76FBF54E" w:rsidR="000A0E1F" w:rsidRPr="009C0E2A" w:rsidRDefault="000A0E1F" w:rsidP="000A0E1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  <w:r w:rsidRPr="00824E35">
              <w:rPr>
                <w:rFonts w:eastAsia="Calibri"/>
                <w:bCs/>
                <w:sz w:val="20"/>
                <w:szCs w:val="20"/>
                <w:lang w:eastAsia="zh-CN"/>
              </w:rPr>
              <w:t>32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037AD56D" w14:textId="0A9D5207" w:rsidR="000A0E1F" w:rsidRPr="009C0E2A" w:rsidRDefault="000A0E1F" w:rsidP="000A0E1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  <w:r w:rsidRPr="00E56CC3">
              <w:rPr>
                <w:rFonts w:eastAsia="Calibri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1A5A5D7D" w14:textId="77777777" w:rsidR="000A0E1F" w:rsidRPr="009C0E2A" w:rsidRDefault="000A0E1F" w:rsidP="000A0E1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17C1424E" w14:textId="77777777" w:rsidR="000A0E1F" w:rsidRPr="009C0E2A" w:rsidRDefault="000A0E1F" w:rsidP="000A0E1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</w:tr>
      <w:tr w:rsidR="000A0E1F" w14:paraId="54FE6CBF" w14:textId="77777777" w:rsidTr="000A0E1F">
        <w:tc>
          <w:tcPr>
            <w:tcW w:w="153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46483E9" w14:textId="77777777" w:rsidR="000A0E1F" w:rsidRDefault="000A0E1F" w:rsidP="000A0E1F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b/>
                <w:bCs/>
                <w:sz w:val="20"/>
                <w:szCs w:val="20"/>
              </w:rPr>
            </w:pPr>
            <w:r w:rsidRPr="009C0E2A">
              <w:rPr>
                <w:b/>
                <w:bCs/>
                <w:sz w:val="20"/>
                <w:szCs w:val="20"/>
              </w:rPr>
              <w:t xml:space="preserve">domek typu BRDA </w:t>
            </w:r>
          </w:p>
          <w:p w14:paraId="3F253738" w14:textId="77777777" w:rsidR="000A0E1F" w:rsidRPr="009C0E2A" w:rsidRDefault="000A0E1F" w:rsidP="000A0E1F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 w:rsidRPr="009C0E2A">
              <w:rPr>
                <w:b/>
                <w:bCs/>
                <w:sz w:val="20"/>
                <w:szCs w:val="20"/>
              </w:rPr>
              <w:t>2-osobowy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C43451" w14:textId="5119783C" w:rsidR="000A0E1F" w:rsidRPr="00824E35" w:rsidRDefault="000A0E1F" w:rsidP="000A0E1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17BA27" w14:textId="3AFEAA6C" w:rsidR="000A0E1F" w:rsidRPr="009C0E2A" w:rsidRDefault="000A0E1F" w:rsidP="000A0E1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  <w:r w:rsidRPr="00824E35">
              <w:rPr>
                <w:rFonts w:eastAsia="Calibri"/>
                <w:bCs/>
                <w:sz w:val="20"/>
                <w:szCs w:val="20"/>
                <w:lang w:eastAsia="zh-CN"/>
              </w:rPr>
              <w:t>6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3C4D42E2" w14:textId="50608A05" w:rsidR="000A0E1F" w:rsidRPr="009C0E2A" w:rsidRDefault="000A0E1F" w:rsidP="000A0E1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  <w:r w:rsidRPr="00E56CC3">
              <w:rPr>
                <w:rFonts w:eastAsia="Calibri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7B0BB456" w14:textId="77777777" w:rsidR="000A0E1F" w:rsidRPr="009C0E2A" w:rsidRDefault="000A0E1F" w:rsidP="000A0E1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0B123816" w14:textId="77777777" w:rsidR="000A0E1F" w:rsidRPr="009C0E2A" w:rsidRDefault="000A0E1F" w:rsidP="000A0E1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</w:tr>
      <w:tr w:rsidR="000A0E1F" w14:paraId="092F386A" w14:textId="77777777" w:rsidTr="000A0E1F">
        <w:tc>
          <w:tcPr>
            <w:tcW w:w="153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F9EC38A" w14:textId="77777777" w:rsidR="000A0E1F" w:rsidRPr="009C0E2A" w:rsidRDefault="000A0E1F" w:rsidP="000A0E1F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 w:rsidRPr="009C0E2A">
              <w:rPr>
                <w:b/>
                <w:bCs/>
                <w:sz w:val="20"/>
                <w:szCs w:val="20"/>
              </w:rPr>
              <w:t>domek typu „Tramwaj”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C04B0A" w14:textId="59266CCA" w:rsidR="000A0E1F" w:rsidRPr="00824E35" w:rsidRDefault="000A0E1F" w:rsidP="000A0E1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0BAA88" w14:textId="56DCB917" w:rsidR="000A0E1F" w:rsidRPr="009C0E2A" w:rsidRDefault="000A0E1F" w:rsidP="000A0E1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  <w:r w:rsidRPr="00824E35">
              <w:rPr>
                <w:rFonts w:eastAsia="Calibri"/>
                <w:bCs/>
                <w:sz w:val="20"/>
                <w:szCs w:val="20"/>
                <w:lang w:eastAsia="zh-CN"/>
              </w:rPr>
              <w:t>20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1E99EC77" w14:textId="229BB37E" w:rsidR="000A0E1F" w:rsidRPr="009C0E2A" w:rsidRDefault="000A0E1F" w:rsidP="000A0E1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  <w:r w:rsidRPr="00E56CC3">
              <w:rPr>
                <w:rFonts w:eastAsia="Calibri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12114888" w14:textId="77777777" w:rsidR="000A0E1F" w:rsidRPr="009C0E2A" w:rsidRDefault="000A0E1F" w:rsidP="000A0E1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3C183ED5" w14:textId="77777777" w:rsidR="000A0E1F" w:rsidRPr="009C0E2A" w:rsidRDefault="000A0E1F" w:rsidP="000A0E1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</w:tr>
      <w:tr w:rsidR="000A0E1F" w14:paraId="29EF5401" w14:textId="77777777" w:rsidTr="000A0E1F">
        <w:tc>
          <w:tcPr>
            <w:tcW w:w="153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393F579" w14:textId="77777777" w:rsidR="000A0E1F" w:rsidRDefault="000A0E1F" w:rsidP="000A0E1F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b/>
                <w:bCs/>
                <w:sz w:val="20"/>
                <w:szCs w:val="20"/>
              </w:rPr>
            </w:pPr>
            <w:r w:rsidRPr="009C0E2A">
              <w:rPr>
                <w:b/>
                <w:bCs/>
                <w:sz w:val="20"/>
                <w:szCs w:val="20"/>
              </w:rPr>
              <w:t xml:space="preserve">pokój </w:t>
            </w:r>
          </w:p>
          <w:p w14:paraId="0E3D214A" w14:textId="77777777" w:rsidR="000A0E1F" w:rsidRDefault="000A0E1F" w:rsidP="000A0E1F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b/>
                <w:bCs/>
                <w:sz w:val="20"/>
                <w:szCs w:val="20"/>
              </w:rPr>
            </w:pPr>
            <w:r w:rsidRPr="009C0E2A">
              <w:rPr>
                <w:b/>
                <w:bCs/>
                <w:sz w:val="20"/>
                <w:szCs w:val="20"/>
              </w:rPr>
              <w:t xml:space="preserve">z łazienką </w:t>
            </w:r>
          </w:p>
          <w:p w14:paraId="5A32D0F3" w14:textId="77777777" w:rsidR="000A0E1F" w:rsidRPr="009C0E2A" w:rsidRDefault="000A0E1F" w:rsidP="000A0E1F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 w:rsidRPr="009C0E2A">
              <w:rPr>
                <w:b/>
                <w:bCs/>
                <w:sz w:val="20"/>
                <w:szCs w:val="20"/>
              </w:rPr>
              <w:t>– 16 m2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86D58A" w14:textId="322856CD" w:rsidR="000A0E1F" w:rsidRPr="00824E35" w:rsidRDefault="000A0E1F" w:rsidP="000A0E1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BAF21D" w14:textId="6CB5889C" w:rsidR="000A0E1F" w:rsidRPr="009C0E2A" w:rsidRDefault="000A0E1F" w:rsidP="000A0E1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  <w:r w:rsidRPr="00824E35">
              <w:rPr>
                <w:rFonts w:eastAsia="Calibri"/>
                <w:bCs/>
                <w:sz w:val="20"/>
                <w:szCs w:val="20"/>
                <w:lang w:eastAsia="zh-CN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0BE71A5B" w14:textId="4A419BCD" w:rsidR="000A0E1F" w:rsidRPr="009C0E2A" w:rsidRDefault="000A0E1F" w:rsidP="000A0E1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  <w:r w:rsidRPr="00E56CC3">
              <w:rPr>
                <w:rFonts w:eastAsia="Calibri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3BEAC40A" w14:textId="77777777" w:rsidR="000A0E1F" w:rsidRPr="009C0E2A" w:rsidRDefault="000A0E1F" w:rsidP="000A0E1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386F8934" w14:textId="77777777" w:rsidR="000A0E1F" w:rsidRPr="009C0E2A" w:rsidRDefault="000A0E1F" w:rsidP="000A0E1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</w:tr>
      <w:tr w:rsidR="000A0E1F" w14:paraId="2A175B31" w14:textId="77777777" w:rsidTr="000A0E1F">
        <w:tc>
          <w:tcPr>
            <w:tcW w:w="153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D76621C" w14:textId="77777777" w:rsidR="000A0E1F" w:rsidRDefault="000A0E1F" w:rsidP="000A0E1F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b/>
                <w:bCs/>
                <w:sz w:val="20"/>
                <w:szCs w:val="20"/>
              </w:rPr>
            </w:pPr>
            <w:r w:rsidRPr="009C0E2A">
              <w:rPr>
                <w:b/>
                <w:bCs/>
                <w:sz w:val="20"/>
                <w:szCs w:val="20"/>
              </w:rPr>
              <w:t xml:space="preserve">pokój </w:t>
            </w:r>
          </w:p>
          <w:p w14:paraId="219EAB68" w14:textId="77777777" w:rsidR="000A0E1F" w:rsidRDefault="000A0E1F" w:rsidP="000A0E1F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b/>
                <w:bCs/>
                <w:sz w:val="20"/>
                <w:szCs w:val="20"/>
              </w:rPr>
            </w:pPr>
            <w:r w:rsidRPr="009C0E2A">
              <w:rPr>
                <w:b/>
                <w:bCs/>
                <w:sz w:val="20"/>
                <w:szCs w:val="20"/>
              </w:rPr>
              <w:t xml:space="preserve">z łazienką </w:t>
            </w:r>
          </w:p>
          <w:p w14:paraId="5F228973" w14:textId="77777777" w:rsidR="000A0E1F" w:rsidRPr="009C0E2A" w:rsidRDefault="000A0E1F" w:rsidP="000A0E1F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 w:rsidRPr="009C0E2A">
              <w:rPr>
                <w:b/>
                <w:bCs/>
                <w:sz w:val="20"/>
                <w:szCs w:val="20"/>
              </w:rPr>
              <w:t>– 27 m2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FFE45B" w14:textId="5096D302" w:rsidR="000A0E1F" w:rsidRPr="00824E35" w:rsidRDefault="000A0E1F" w:rsidP="000A0E1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E86042" w14:textId="0B46C009" w:rsidR="000A0E1F" w:rsidRPr="009C0E2A" w:rsidRDefault="000A0E1F" w:rsidP="000A0E1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  <w:r w:rsidRPr="00824E35">
              <w:rPr>
                <w:rFonts w:eastAsia="Calibri"/>
                <w:bCs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4EC19EB7" w14:textId="5202D5B2" w:rsidR="000A0E1F" w:rsidRPr="009C0E2A" w:rsidRDefault="000A0E1F" w:rsidP="000A0E1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  <w:r w:rsidRPr="00E56CC3">
              <w:rPr>
                <w:rFonts w:eastAsia="Calibri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74F2AB0B" w14:textId="77777777" w:rsidR="000A0E1F" w:rsidRPr="009C0E2A" w:rsidRDefault="000A0E1F" w:rsidP="000A0E1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1C98B9A9" w14:textId="77777777" w:rsidR="000A0E1F" w:rsidRPr="009C0E2A" w:rsidRDefault="000A0E1F" w:rsidP="000A0E1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</w:tr>
      <w:tr w:rsidR="000A0E1F" w14:paraId="1DB38B65" w14:textId="77777777" w:rsidTr="000A0E1F">
        <w:tc>
          <w:tcPr>
            <w:tcW w:w="153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D1235A0" w14:textId="77777777" w:rsidR="000A0E1F" w:rsidRDefault="000A0E1F" w:rsidP="000A0E1F">
            <w:pPr>
              <w:tabs>
                <w:tab w:val="left" w:pos="540"/>
                <w:tab w:val="left" w:pos="780"/>
              </w:tabs>
              <w:suppressAutoHyphens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apartament 3 pokojowy </w:t>
            </w:r>
            <w:r>
              <w:rPr>
                <w:b/>
                <w:bCs/>
              </w:rPr>
              <w:br/>
              <w:t xml:space="preserve">z łazienką i korytarzami </w:t>
            </w:r>
            <w:r>
              <w:rPr>
                <w:b/>
                <w:bCs/>
              </w:rPr>
              <w:br/>
              <w:t>– 54,33 m2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A01843" w14:textId="4529DA14" w:rsidR="000A0E1F" w:rsidRPr="00824E35" w:rsidRDefault="000A0E1F" w:rsidP="000A0E1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bCs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CF93B5" w14:textId="3441DA62" w:rsidR="000A0E1F" w:rsidRDefault="000A0E1F" w:rsidP="000A0E1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  <w:r w:rsidRPr="00824E35">
              <w:rPr>
                <w:rFonts w:eastAsia="Calibri"/>
                <w:bCs/>
                <w:lang w:eastAsia="zh-CN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7C6290FE" w14:textId="51CCFFC7" w:rsidR="000A0E1F" w:rsidRDefault="000A0E1F" w:rsidP="000A0E1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  <w:r w:rsidRPr="00E56CC3">
              <w:rPr>
                <w:rFonts w:eastAsia="Calibri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6C61656B" w14:textId="77777777" w:rsidR="000A0E1F" w:rsidRDefault="000A0E1F" w:rsidP="000A0E1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6F7CB187" w14:textId="77777777" w:rsidR="000A0E1F" w:rsidRDefault="000A0E1F" w:rsidP="000A0E1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</w:tr>
      <w:tr w:rsidR="000A0E1F" w14:paraId="65D8AF3C" w14:textId="77777777" w:rsidTr="000A0E1F">
        <w:tc>
          <w:tcPr>
            <w:tcW w:w="153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14:paraId="12C15EE8" w14:textId="77777777" w:rsidR="000A0E1F" w:rsidRPr="00824E35" w:rsidRDefault="000A0E1F" w:rsidP="005809B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right"/>
              <w:rPr>
                <w:rFonts w:eastAsia="Calibri"/>
                <w:b/>
                <w:sz w:val="20"/>
                <w:szCs w:val="20"/>
                <w:lang w:eastAsia="zh-CN"/>
              </w:rPr>
            </w:pPr>
            <w:r w:rsidRPr="00824E35">
              <w:rPr>
                <w:rFonts w:eastAsia="Calibri"/>
                <w:b/>
                <w:sz w:val="20"/>
                <w:szCs w:val="20"/>
                <w:lang w:eastAsia="zh-CN"/>
              </w:rPr>
              <w:t>RAZEM</w:t>
            </w:r>
          </w:p>
        </w:tc>
        <w:tc>
          <w:tcPr>
            <w:tcW w:w="1701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14:paraId="2B2EF3EA" w14:textId="77777777" w:rsidR="000A0E1F" w:rsidRPr="00824E35" w:rsidRDefault="000A0E1F" w:rsidP="005809B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right"/>
              <w:rPr>
                <w:rFonts w:eastAsia="Calibri"/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  <w:tl2br w:val="single" w:sz="4" w:space="0" w:color="auto"/>
              <w:tr2bl w:val="single" w:sz="4" w:space="0" w:color="auto"/>
            </w:tcBorders>
          </w:tcPr>
          <w:p w14:paraId="1F629451" w14:textId="2EB32F6B" w:rsidR="000A0E1F" w:rsidRPr="00824E35" w:rsidRDefault="000A0E1F" w:rsidP="005809B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right"/>
              <w:rPr>
                <w:rFonts w:eastAsia="Calibri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14:paraId="32C53075" w14:textId="2A1FD8EC" w:rsidR="000A0E1F" w:rsidRPr="00824E35" w:rsidRDefault="000A0E1F" w:rsidP="005809B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right"/>
              <w:rPr>
                <w:rFonts w:eastAsia="Calibri"/>
                <w:b/>
                <w:sz w:val="20"/>
                <w:szCs w:val="20"/>
                <w:lang w:eastAsia="zh-CN"/>
              </w:rPr>
            </w:pPr>
            <w:r w:rsidRPr="00824E35">
              <w:rPr>
                <w:rFonts w:eastAsia="Calibri"/>
                <w:b/>
                <w:sz w:val="20"/>
                <w:szCs w:val="20"/>
                <w:lang w:eastAsia="zh-CN"/>
              </w:rPr>
              <w:t>RAZEM</w:t>
            </w:r>
          </w:p>
        </w:tc>
        <w:tc>
          <w:tcPr>
            <w:tcW w:w="851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  <w:tl2br w:val="single" w:sz="4" w:space="0" w:color="auto"/>
              <w:tr2bl w:val="single" w:sz="4" w:space="0" w:color="auto"/>
            </w:tcBorders>
          </w:tcPr>
          <w:p w14:paraId="0BF76535" w14:textId="310F4B36" w:rsidR="000A0E1F" w:rsidRPr="00824E35" w:rsidRDefault="000A0E1F" w:rsidP="005809B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right"/>
              <w:rPr>
                <w:rFonts w:eastAsia="Calibri"/>
                <w:b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2CF2489E" w14:textId="77777777" w:rsidR="000A0E1F" w:rsidRDefault="000A0E1F" w:rsidP="005809BF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</w:tr>
    </w:tbl>
    <w:p w14:paraId="44C788D5" w14:textId="77777777" w:rsidR="00824E35" w:rsidRDefault="00824E35" w:rsidP="00824E35">
      <w:pPr>
        <w:widowControl w:val="0"/>
        <w:spacing w:line="360" w:lineRule="auto"/>
        <w:ind w:right="1"/>
        <w:jc w:val="both"/>
        <w:rPr>
          <w:b/>
        </w:rPr>
      </w:pPr>
    </w:p>
    <w:p w14:paraId="2B229A90" w14:textId="0969B739" w:rsidR="002F286A" w:rsidRDefault="002F286A" w:rsidP="002F286A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Termin realizacji umowy: od daty podpisania umowy do 30.09.202</w:t>
      </w:r>
      <w:r w:rsidR="00871E24">
        <w:rPr>
          <w:b/>
        </w:rPr>
        <w:t>4</w:t>
      </w:r>
      <w:r>
        <w:rPr>
          <w:b/>
        </w:rPr>
        <w:t xml:space="preserve"> r.</w:t>
      </w:r>
    </w:p>
    <w:p w14:paraId="602D87B6" w14:textId="2091579E" w:rsidR="002F286A" w:rsidRDefault="002F286A" w:rsidP="00E67735">
      <w:pPr>
        <w:tabs>
          <w:tab w:val="left" w:pos="426"/>
        </w:tabs>
        <w:jc w:val="both"/>
        <w:rPr>
          <w:sz w:val="22"/>
        </w:rPr>
      </w:pPr>
      <w:r>
        <w:rPr>
          <w:b/>
          <w:sz w:val="22"/>
        </w:rPr>
        <w:t xml:space="preserve">Termin płatności: </w:t>
      </w:r>
      <w:r>
        <w:rPr>
          <w:sz w:val="22"/>
        </w:rPr>
        <w:t>Płatność nastąpi przelewem w terminie do 21 dni od daty otrzymania faktury przez Zamawiającego, na rachunek Wykonawcy zawarty na dzień zlecenia przelewu w wykazie podmiotów, o których mowa w art. 96b ust. 1) Ustawy o podatku od towarów i usług, po każdorazowym sprzątaniu za faktyczną ilość posprzątanych pomieszczeń w trakcie sezonu letniego oraz za faktyczne wykonanie usługi sprzątania przedsezonowego.</w:t>
      </w:r>
    </w:p>
    <w:p w14:paraId="02DAF9A1" w14:textId="25A755EE" w:rsidR="00BF5FDA" w:rsidRDefault="00BF5FDA" w:rsidP="00E67735">
      <w:pPr>
        <w:tabs>
          <w:tab w:val="left" w:pos="426"/>
        </w:tabs>
        <w:jc w:val="both"/>
        <w:rPr>
          <w:sz w:val="22"/>
        </w:rPr>
      </w:pPr>
    </w:p>
    <w:p w14:paraId="3D952EBA" w14:textId="77777777" w:rsidR="00030AAA" w:rsidRDefault="00030AAA" w:rsidP="00BF5FDA">
      <w:pPr>
        <w:jc w:val="both"/>
        <w:rPr>
          <w:b/>
          <w:sz w:val="22"/>
          <w:szCs w:val="22"/>
        </w:rPr>
      </w:pPr>
    </w:p>
    <w:p w14:paraId="20ACF95F" w14:textId="44A9B518" w:rsidR="00BF5FDA" w:rsidRPr="00BF5FDA" w:rsidRDefault="00BF5FDA" w:rsidP="00BF5FDA">
      <w:pPr>
        <w:jc w:val="both"/>
        <w:rPr>
          <w:sz w:val="22"/>
          <w:szCs w:val="22"/>
        </w:rPr>
      </w:pPr>
      <w:r w:rsidRPr="00BF5FDA">
        <w:rPr>
          <w:b/>
          <w:sz w:val="22"/>
          <w:szCs w:val="22"/>
        </w:rPr>
        <w:lastRenderedPageBreak/>
        <w:t>ZOBOWIĄZUJEMY</w:t>
      </w:r>
      <w:r w:rsidRPr="00BF5FDA">
        <w:rPr>
          <w:sz w:val="22"/>
          <w:szCs w:val="22"/>
        </w:rPr>
        <w:t xml:space="preserve"> </w:t>
      </w:r>
      <w:r w:rsidRPr="00BF5FDA">
        <w:rPr>
          <w:b/>
          <w:sz w:val="22"/>
          <w:szCs w:val="22"/>
        </w:rPr>
        <w:t>SIĘ</w:t>
      </w:r>
      <w:r w:rsidRPr="00BF5FDA">
        <w:rPr>
          <w:sz w:val="22"/>
          <w:szCs w:val="22"/>
        </w:rPr>
        <w:t xml:space="preserve"> 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</w:t>
      </w:r>
      <w:r w:rsidRPr="00BF5FDA">
        <w:rPr>
          <w:sz w:val="22"/>
          <w:szCs w:val="22"/>
        </w:rPr>
        <w:br/>
        <w:t>w przypadku gdy przypada na nich ponad 10% wartości zamówienia.</w:t>
      </w:r>
    </w:p>
    <w:p w14:paraId="1F984709" w14:textId="2FE9D7E5" w:rsidR="00BF5FDA" w:rsidRDefault="00BF5FDA" w:rsidP="00E67735">
      <w:pPr>
        <w:tabs>
          <w:tab w:val="left" w:pos="426"/>
        </w:tabs>
        <w:jc w:val="both"/>
        <w:rPr>
          <w:sz w:val="22"/>
        </w:rPr>
      </w:pPr>
    </w:p>
    <w:p w14:paraId="00AEBE52" w14:textId="77777777" w:rsidR="00E67735" w:rsidRDefault="00E67735" w:rsidP="00E67735">
      <w:pPr>
        <w:tabs>
          <w:tab w:val="left" w:pos="426"/>
        </w:tabs>
        <w:jc w:val="both"/>
        <w:rPr>
          <w:sz w:val="22"/>
        </w:rPr>
      </w:pPr>
    </w:p>
    <w:p w14:paraId="25D4637E" w14:textId="77777777" w:rsidR="00E67735" w:rsidRDefault="00E67735" w:rsidP="00E67735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Pr="00FB1B4F">
        <w:rPr>
          <w:b/>
          <w:sz w:val="22"/>
          <w:szCs w:val="22"/>
          <w:u w:val="single"/>
        </w:rPr>
        <w:t>świadczam</w:t>
      </w:r>
      <w:r>
        <w:rPr>
          <w:b/>
          <w:sz w:val="22"/>
          <w:szCs w:val="22"/>
          <w:u w:val="single"/>
        </w:rPr>
        <w:t>/m</w:t>
      </w:r>
      <w:r w:rsidRPr="00FB1B4F">
        <w:rPr>
          <w:b/>
          <w:sz w:val="22"/>
          <w:szCs w:val="22"/>
          <w:u w:val="single"/>
        </w:rPr>
        <w:t>y, że:</w:t>
      </w:r>
    </w:p>
    <w:p w14:paraId="5FF9A426" w14:textId="467D57DF" w:rsidR="00E67735" w:rsidRPr="00E67735" w:rsidRDefault="00E67735" w:rsidP="00E67735">
      <w:pPr>
        <w:pStyle w:val="Akapitzlist"/>
        <w:numPr>
          <w:ilvl w:val="0"/>
          <w:numId w:val="1"/>
        </w:numPr>
        <w:rPr>
          <w:sz w:val="22"/>
          <w:szCs w:val="22"/>
          <w:lang w:eastAsia="ar-SA"/>
        </w:rPr>
      </w:pPr>
      <w:r w:rsidRPr="00E67735">
        <w:rPr>
          <w:color w:val="000000"/>
          <w:sz w:val="22"/>
          <w:szCs w:val="22"/>
          <w:lang w:eastAsia="ar-SA"/>
        </w:rPr>
        <w:t xml:space="preserve">Jesteśmy </w:t>
      </w:r>
      <w:r w:rsidRPr="00E67735">
        <w:rPr>
          <w:sz w:val="22"/>
          <w:szCs w:val="22"/>
          <w:lang w:eastAsia="ar-SA"/>
        </w:rPr>
        <w:t>związani niniejszą ofertą przez okres wskazany w SWZ.</w:t>
      </w:r>
    </w:p>
    <w:p w14:paraId="071B3BAC" w14:textId="77777777" w:rsidR="00E67735" w:rsidRPr="000D6057" w:rsidRDefault="00E67735" w:rsidP="00E6773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3ACCDE3F" w14:textId="77777777" w:rsidR="00E67735" w:rsidRDefault="00E67735" w:rsidP="00E67735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6076E988" w14:textId="77777777" w:rsidR="00E67735" w:rsidRPr="001973F4" w:rsidRDefault="00E67735" w:rsidP="00E67735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4CE9EDA8" w14:textId="77777777" w:rsidR="00E67735" w:rsidRPr="001973F4" w:rsidRDefault="00E67735" w:rsidP="00E67735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9412BC5" w14:textId="22FBE9CF" w:rsidR="00E67735" w:rsidRPr="001D671E" w:rsidRDefault="00E67735" w:rsidP="00E67735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>
        <w:rPr>
          <w:sz w:val="22"/>
          <w:szCs w:val="22"/>
        </w:rPr>
        <w:t>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>
        <w:rPr>
          <w:sz w:val="22"/>
          <w:szCs w:val="22"/>
        </w:rPr>
        <w:t>**</w:t>
      </w:r>
      <w:r w:rsidRPr="001D671E">
        <w:rPr>
          <w:sz w:val="22"/>
          <w:szCs w:val="22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67735" w:rsidRPr="00FE545C" w14:paraId="07C8ECD0" w14:textId="77777777" w:rsidTr="00F8031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38E921" w14:textId="77777777" w:rsidR="00E67735" w:rsidRPr="00FE545C" w:rsidRDefault="00E67735" w:rsidP="00F8031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54522F" w14:textId="77777777" w:rsidR="00E67735" w:rsidRPr="00FE545C" w:rsidRDefault="00E67735" w:rsidP="00F8031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BE19B95" w14:textId="77777777" w:rsidR="00E67735" w:rsidRPr="00FE545C" w:rsidRDefault="00E67735" w:rsidP="00F8031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1A7A0B" w14:textId="77777777" w:rsidR="00E67735" w:rsidRPr="00FE545C" w:rsidRDefault="00E67735" w:rsidP="00F8031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E67735" w:rsidRPr="00FE545C" w14:paraId="52EFE573" w14:textId="77777777" w:rsidTr="00F8031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31A1EF" w14:textId="77777777" w:rsidR="00E67735" w:rsidRPr="00FE545C" w:rsidRDefault="00E67735" w:rsidP="00F80314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1E1469" w14:textId="77777777" w:rsidR="00E67735" w:rsidRPr="00FE545C" w:rsidRDefault="00E67735" w:rsidP="00F8031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01B7AA" w14:textId="77777777" w:rsidR="00E67735" w:rsidRPr="00FE545C" w:rsidRDefault="00E67735" w:rsidP="00F8031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E67735" w:rsidRPr="00FE545C" w14:paraId="2F7C2028" w14:textId="77777777" w:rsidTr="00F80314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424DCF" w14:textId="77777777" w:rsidR="00E67735" w:rsidRPr="00FE545C" w:rsidRDefault="00E67735" w:rsidP="00F80314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AFE0A9" w14:textId="77777777" w:rsidR="00E67735" w:rsidRPr="00FE545C" w:rsidRDefault="00E67735" w:rsidP="00F8031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4A5A6F" w14:textId="77777777" w:rsidR="00E67735" w:rsidRPr="00FE545C" w:rsidRDefault="00E67735" w:rsidP="00F8031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C46CA53" w14:textId="64E875B4" w:rsidR="00871E24" w:rsidRPr="00E94B1B" w:rsidRDefault="00871E24" w:rsidP="00871E24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2"/>
          <w:szCs w:val="22"/>
        </w:rPr>
      </w:pPr>
      <w:r w:rsidRPr="00E94B1B">
        <w:rPr>
          <w:b/>
          <w:sz w:val="22"/>
          <w:szCs w:val="22"/>
        </w:rPr>
        <w:t xml:space="preserve">Oświadczenie, w przypadku </w:t>
      </w:r>
      <w:r w:rsidRPr="00E94B1B"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</w:p>
    <w:tbl>
      <w:tblPr>
        <w:tblW w:w="10078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166"/>
        <w:gridCol w:w="6237"/>
      </w:tblGrid>
      <w:tr w:rsidR="00871E24" w:rsidRPr="00E94B1B" w14:paraId="4AF0E7BE" w14:textId="77777777" w:rsidTr="00871E2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2CCCE9C" w14:textId="77777777" w:rsidR="00871E24" w:rsidRPr="00E94B1B" w:rsidRDefault="00871E24" w:rsidP="005809BF">
            <w:pPr>
              <w:autoSpaceDE w:val="0"/>
              <w:jc w:val="center"/>
              <w:rPr>
                <w:sz w:val="22"/>
                <w:szCs w:val="22"/>
              </w:rPr>
            </w:pPr>
            <w:r w:rsidRPr="00E94B1B">
              <w:rPr>
                <w:sz w:val="22"/>
                <w:szCs w:val="22"/>
              </w:rPr>
              <w:t>Lp.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61F0546" w14:textId="77777777" w:rsidR="00871E24" w:rsidRPr="00E94B1B" w:rsidRDefault="00871E24" w:rsidP="005809BF">
            <w:pPr>
              <w:autoSpaceDE w:val="0"/>
              <w:jc w:val="center"/>
              <w:rPr>
                <w:sz w:val="22"/>
                <w:szCs w:val="22"/>
              </w:rPr>
            </w:pPr>
            <w:r w:rsidRPr="00E94B1B"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1A16A9" w14:textId="77777777" w:rsidR="00871E24" w:rsidRPr="00E94B1B" w:rsidRDefault="00871E24" w:rsidP="005809BF">
            <w:pPr>
              <w:autoSpaceDE w:val="0"/>
              <w:jc w:val="center"/>
              <w:rPr>
                <w:sz w:val="22"/>
                <w:szCs w:val="22"/>
              </w:rPr>
            </w:pPr>
            <w:r w:rsidRPr="00E94B1B">
              <w:rPr>
                <w:sz w:val="22"/>
                <w:szCs w:val="22"/>
              </w:rPr>
              <w:t xml:space="preserve">zakres, który wykonają poszczególni wykonawcy </w:t>
            </w:r>
          </w:p>
        </w:tc>
      </w:tr>
      <w:tr w:rsidR="00871E24" w:rsidRPr="00E94B1B" w14:paraId="119F0924" w14:textId="77777777" w:rsidTr="00871E2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6F74D4D" w14:textId="77777777" w:rsidR="00871E24" w:rsidRPr="00E94B1B" w:rsidRDefault="00871E24" w:rsidP="005809BF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 w:rsidRPr="00E94B1B">
              <w:rPr>
                <w:sz w:val="22"/>
                <w:szCs w:val="22"/>
              </w:rPr>
              <w:t>1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85D3E51" w14:textId="77777777" w:rsidR="00871E24" w:rsidRPr="00E94B1B" w:rsidRDefault="00871E24" w:rsidP="005809BF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2C7DDF" w14:textId="77777777" w:rsidR="00871E24" w:rsidRPr="00E94B1B" w:rsidRDefault="00871E24" w:rsidP="005809BF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871E24" w:rsidRPr="00E94B1B" w14:paraId="565122E3" w14:textId="77777777" w:rsidTr="00871E2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D2E5D68" w14:textId="77777777" w:rsidR="00871E24" w:rsidRPr="00E94B1B" w:rsidRDefault="00871E24" w:rsidP="005809BF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 w:rsidRPr="00E94B1B">
              <w:rPr>
                <w:sz w:val="22"/>
                <w:szCs w:val="22"/>
              </w:rPr>
              <w:t>2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6C22285" w14:textId="77777777" w:rsidR="00871E24" w:rsidRPr="00E94B1B" w:rsidRDefault="00871E24" w:rsidP="005809BF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B30396" w14:textId="77777777" w:rsidR="00871E24" w:rsidRPr="00E94B1B" w:rsidRDefault="00871E24" w:rsidP="005809BF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76A813A3" w14:textId="77777777" w:rsidR="00871E24" w:rsidRDefault="00871E24" w:rsidP="00871E24">
      <w:pPr>
        <w:jc w:val="both"/>
        <w:rPr>
          <w:sz w:val="22"/>
          <w:szCs w:val="22"/>
        </w:rPr>
      </w:pPr>
    </w:p>
    <w:p w14:paraId="47EA621E" w14:textId="766AB4D4" w:rsidR="00E67735" w:rsidRPr="00A67735" w:rsidRDefault="00E67735" w:rsidP="00E67735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05C2EC99" w14:textId="77777777" w:rsidR="00E67735" w:rsidRPr="00A67735" w:rsidRDefault="00E67735" w:rsidP="00E67735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21FB58F0" w14:textId="77777777" w:rsidR="00E67735" w:rsidRPr="00A67735" w:rsidRDefault="00E67735" w:rsidP="00E67735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28FC13C" w14:textId="77777777" w:rsidR="00E67735" w:rsidRPr="00A67735" w:rsidRDefault="00E67735" w:rsidP="00E6773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1FF4F0AB" w14:textId="77777777" w:rsidR="00E67735" w:rsidRPr="00A67735" w:rsidRDefault="00E67735" w:rsidP="00E6773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12C189BE" w14:textId="77777777" w:rsidR="00E67735" w:rsidRPr="00A67735" w:rsidRDefault="00E67735" w:rsidP="00E6773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25CE0BA7" w14:textId="77777777" w:rsidR="00E67735" w:rsidRPr="00A67735" w:rsidRDefault="00E67735" w:rsidP="00E6773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CA1C009" w14:textId="77777777" w:rsidR="00E67735" w:rsidRPr="00A67735" w:rsidRDefault="00E67735" w:rsidP="00E67735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14510638" w14:textId="77777777" w:rsidR="00E67735" w:rsidRPr="00C34D4B" w:rsidRDefault="00E67735" w:rsidP="00E67735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14:paraId="03684A05" w14:textId="77777777" w:rsidR="00E67735" w:rsidRPr="00C34D4B" w:rsidRDefault="00E67735" w:rsidP="00E67735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52EC53B8" w14:textId="77777777" w:rsidR="00E67735" w:rsidRPr="00C34D4B" w:rsidRDefault="00E67735" w:rsidP="00E67735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4F5492A2" w14:textId="77777777" w:rsidR="00E67735" w:rsidRPr="00C34D4B" w:rsidRDefault="00E67735" w:rsidP="00E67735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21F8732F" w14:textId="77777777" w:rsidR="002F286A" w:rsidRDefault="002F286A" w:rsidP="002F286A">
      <w:pPr>
        <w:jc w:val="both"/>
        <w:rPr>
          <w:sz w:val="22"/>
          <w:szCs w:val="22"/>
        </w:rPr>
      </w:pPr>
    </w:p>
    <w:p w14:paraId="536796A2" w14:textId="77777777" w:rsidR="002F286A" w:rsidRPr="00030AAA" w:rsidRDefault="002F286A" w:rsidP="002F286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sz w:val="20"/>
          <w:szCs w:val="20"/>
          <w:lang w:eastAsia="zh-CN"/>
        </w:rPr>
      </w:pPr>
      <w:r w:rsidRPr="00030AAA">
        <w:rPr>
          <w:rFonts w:eastAsia="Calibri"/>
          <w:b/>
          <w:i/>
          <w:sz w:val="20"/>
          <w:szCs w:val="20"/>
          <w:highlight w:val="yellow"/>
          <w:lang w:eastAsia="zh-CN"/>
        </w:rPr>
        <w:lastRenderedPageBreak/>
        <w:t>Oferta</w:t>
      </w:r>
      <w:r w:rsidRPr="00030AAA">
        <w:rPr>
          <w:rFonts w:eastAsia="Calibri"/>
          <w:i/>
          <w:sz w:val="20"/>
          <w:szCs w:val="20"/>
          <w:highlight w:val="yellow"/>
          <w:lang w:eastAsia="zh-CN"/>
        </w:rPr>
        <w:t xml:space="preserve"> </w:t>
      </w:r>
      <w:r w:rsidRPr="00030AAA">
        <w:rPr>
          <w:rFonts w:eastAsia="Calibri"/>
          <w:b/>
          <w:i/>
          <w:sz w:val="20"/>
          <w:szCs w:val="20"/>
          <w:highlight w:val="yellow"/>
          <w:lang w:eastAsia="zh-CN"/>
        </w:rPr>
        <w:t>powinna</w:t>
      </w:r>
      <w:r w:rsidRPr="00030AAA">
        <w:rPr>
          <w:rFonts w:eastAsia="Calibri"/>
          <w:i/>
          <w:sz w:val="20"/>
          <w:szCs w:val="20"/>
          <w:highlight w:val="yellow"/>
          <w:lang w:eastAsia="zh-CN"/>
        </w:rPr>
        <w:t xml:space="preserve"> </w:t>
      </w:r>
      <w:r w:rsidRPr="00030AAA">
        <w:rPr>
          <w:rFonts w:eastAsia="Calibri"/>
          <w:b/>
          <w:i/>
          <w:sz w:val="20"/>
          <w:szCs w:val="20"/>
          <w:highlight w:val="yellow"/>
          <w:lang w:eastAsia="zh-CN"/>
        </w:rPr>
        <w:t>być sporządzona</w:t>
      </w:r>
      <w:r w:rsidRPr="00030AAA">
        <w:rPr>
          <w:rFonts w:eastAsia="Calibri"/>
          <w:i/>
          <w:sz w:val="20"/>
          <w:szCs w:val="20"/>
          <w:highlight w:val="yellow"/>
          <w:lang w:eastAsia="zh-CN"/>
        </w:rPr>
        <w:t xml:space="preserve"> </w:t>
      </w:r>
      <w:r w:rsidRPr="00030AAA">
        <w:rPr>
          <w:rFonts w:eastAsia="Calibri"/>
          <w:b/>
          <w:i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Pr="00030AAA">
        <w:rPr>
          <w:rFonts w:eastAsia="Calibri"/>
          <w:i/>
          <w:sz w:val="20"/>
          <w:szCs w:val="20"/>
          <w:highlight w:val="yellow"/>
          <w:lang w:eastAsia="zh-CN"/>
        </w:rPr>
        <w:t>.</w:t>
      </w:r>
    </w:p>
    <w:p w14:paraId="480AA668" w14:textId="77777777" w:rsidR="002F286A" w:rsidRDefault="002F286A" w:rsidP="002F286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</w:p>
    <w:p w14:paraId="5B9ED0A7" w14:textId="77777777" w:rsidR="002F286A" w:rsidRDefault="002F286A" w:rsidP="002F286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bookmarkStart w:id="1" w:name="_GoBack"/>
      <w:bookmarkEnd w:id="1"/>
    </w:p>
    <w:p w14:paraId="76B76D95" w14:textId="77777777" w:rsidR="002F286A" w:rsidRDefault="002F286A" w:rsidP="002F286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</w:p>
    <w:p w14:paraId="75F3E1F0" w14:textId="77777777" w:rsidR="002F286A" w:rsidRDefault="002F286A" w:rsidP="002F286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</w:p>
    <w:p w14:paraId="0510D312" w14:textId="0C27DFBB" w:rsidR="00E67735" w:rsidRPr="006966E3" w:rsidRDefault="00E67735" w:rsidP="00E67735">
      <w:pPr>
        <w:rPr>
          <w:sz w:val="20"/>
          <w:szCs w:val="20"/>
        </w:rPr>
      </w:pPr>
      <w:r w:rsidRPr="006966E3">
        <w:rPr>
          <w:sz w:val="20"/>
          <w:szCs w:val="20"/>
        </w:rPr>
        <w:t>*niepotrzebne skreślić</w:t>
      </w:r>
    </w:p>
    <w:p w14:paraId="717E0F8F" w14:textId="70BEC94B" w:rsidR="00E67735" w:rsidRPr="006966E3" w:rsidRDefault="00E67735" w:rsidP="00E67735">
      <w:pPr>
        <w:rPr>
          <w:sz w:val="20"/>
          <w:szCs w:val="20"/>
        </w:rPr>
      </w:pPr>
      <w:r w:rsidRPr="006966E3">
        <w:rPr>
          <w:sz w:val="20"/>
          <w:szCs w:val="20"/>
        </w:rPr>
        <w:t>**jeżeli dotyczy</w:t>
      </w:r>
    </w:p>
    <w:p w14:paraId="37E787DF" w14:textId="1F5C7DD4" w:rsidR="00FE545C" w:rsidRPr="002F286A" w:rsidRDefault="00FE545C" w:rsidP="002F286A">
      <w:pPr>
        <w:rPr>
          <w:rFonts w:eastAsia="Calibri"/>
        </w:rPr>
      </w:pPr>
    </w:p>
    <w:sectPr w:rsidR="00FE545C" w:rsidRPr="002F286A" w:rsidSect="00E67735">
      <w:footerReference w:type="default" r:id="rId8"/>
      <w:pgSz w:w="11906" w:h="16838"/>
      <w:pgMar w:top="709" w:right="1418" w:bottom="1418" w:left="1418" w:header="56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97CF52" w14:textId="77777777" w:rsidR="000E4B66" w:rsidRDefault="000E4B66">
      <w:r>
        <w:separator/>
      </w:r>
    </w:p>
  </w:endnote>
  <w:endnote w:type="continuationSeparator" w:id="0">
    <w:p w14:paraId="0EBD46DE" w14:textId="77777777" w:rsidR="000E4B66" w:rsidRDefault="000E4B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1B8271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0262B1" w14:textId="77777777" w:rsidR="000E4B66" w:rsidRDefault="000E4B66">
      <w:r>
        <w:separator/>
      </w:r>
    </w:p>
  </w:footnote>
  <w:footnote w:type="continuationSeparator" w:id="0">
    <w:p w14:paraId="25E7681B" w14:textId="77777777" w:rsidR="000E4B66" w:rsidRDefault="000E4B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247F"/>
    <w:rsid w:val="00012286"/>
    <w:rsid w:val="000139B0"/>
    <w:rsid w:val="00020E16"/>
    <w:rsid w:val="00030AAA"/>
    <w:rsid w:val="00037381"/>
    <w:rsid w:val="00071CCC"/>
    <w:rsid w:val="000A0E1F"/>
    <w:rsid w:val="000B731D"/>
    <w:rsid w:val="000D04A1"/>
    <w:rsid w:val="000D6134"/>
    <w:rsid w:val="000E09C7"/>
    <w:rsid w:val="000E4B66"/>
    <w:rsid w:val="000F6589"/>
    <w:rsid w:val="00104CFB"/>
    <w:rsid w:val="00106636"/>
    <w:rsid w:val="00116EC6"/>
    <w:rsid w:val="001526A2"/>
    <w:rsid w:val="001801DD"/>
    <w:rsid w:val="001D4612"/>
    <w:rsid w:val="00207E98"/>
    <w:rsid w:val="002311F8"/>
    <w:rsid w:val="00271EA3"/>
    <w:rsid w:val="002723B0"/>
    <w:rsid w:val="00286812"/>
    <w:rsid w:val="002E219E"/>
    <w:rsid w:val="002F286A"/>
    <w:rsid w:val="00303D94"/>
    <w:rsid w:val="00315A4A"/>
    <w:rsid w:val="00383A9A"/>
    <w:rsid w:val="003A2EF2"/>
    <w:rsid w:val="003B7804"/>
    <w:rsid w:val="0042439E"/>
    <w:rsid w:val="004B7300"/>
    <w:rsid w:val="004C6753"/>
    <w:rsid w:val="00501D44"/>
    <w:rsid w:val="00527AF8"/>
    <w:rsid w:val="005468A7"/>
    <w:rsid w:val="00595C87"/>
    <w:rsid w:val="005C6F1B"/>
    <w:rsid w:val="005D2C65"/>
    <w:rsid w:val="005E1DED"/>
    <w:rsid w:val="005E6D94"/>
    <w:rsid w:val="0063384F"/>
    <w:rsid w:val="00643C6F"/>
    <w:rsid w:val="00646202"/>
    <w:rsid w:val="0065290F"/>
    <w:rsid w:val="00653257"/>
    <w:rsid w:val="006815F6"/>
    <w:rsid w:val="00697CD8"/>
    <w:rsid w:val="006D14F5"/>
    <w:rsid w:val="00726A85"/>
    <w:rsid w:val="00771D85"/>
    <w:rsid w:val="007748F0"/>
    <w:rsid w:val="007A4321"/>
    <w:rsid w:val="00824E35"/>
    <w:rsid w:val="00833933"/>
    <w:rsid w:val="00853083"/>
    <w:rsid w:val="00871E24"/>
    <w:rsid w:val="008B2F0C"/>
    <w:rsid w:val="008B4928"/>
    <w:rsid w:val="008D2AB8"/>
    <w:rsid w:val="008D5B6C"/>
    <w:rsid w:val="008F1C66"/>
    <w:rsid w:val="008F7266"/>
    <w:rsid w:val="00970FE4"/>
    <w:rsid w:val="00971A87"/>
    <w:rsid w:val="009807FE"/>
    <w:rsid w:val="009942C4"/>
    <w:rsid w:val="009C0E2A"/>
    <w:rsid w:val="009C3979"/>
    <w:rsid w:val="009E4801"/>
    <w:rsid w:val="00A0022B"/>
    <w:rsid w:val="00A346FE"/>
    <w:rsid w:val="00A47B4D"/>
    <w:rsid w:val="00A83018"/>
    <w:rsid w:val="00A8315E"/>
    <w:rsid w:val="00AF53FF"/>
    <w:rsid w:val="00B16A0D"/>
    <w:rsid w:val="00B31CEF"/>
    <w:rsid w:val="00B774DC"/>
    <w:rsid w:val="00BF0106"/>
    <w:rsid w:val="00BF5FDA"/>
    <w:rsid w:val="00C969A6"/>
    <w:rsid w:val="00CA247F"/>
    <w:rsid w:val="00CA5D81"/>
    <w:rsid w:val="00CA7D36"/>
    <w:rsid w:val="00D07572"/>
    <w:rsid w:val="00D24208"/>
    <w:rsid w:val="00D51EDC"/>
    <w:rsid w:val="00D60C38"/>
    <w:rsid w:val="00D66893"/>
    <w:rsid w:val="00D85382"/>
    <w:rsid w:val="00D90ACB"/>
    <w:rsid w:val="00DC1500"/>
    <w:rsid w:val="00E44371"/>
    <w:rsid w:val="00E67735"/>
    <w:rsid w:val="00E949B0"/>
    <w:rsid w:val="00E97A60"/>
    <w:rsid w:val="00F00591"/>
    <w:rsid w:val="00F51688"/>
    <w:rsid w:val="00F53146"/>
    <w:rsid w:val="00F708E1"/>
    <w:rsid w:val="00F91018"/>
    <w:rsid w:val="00F9640C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7B8C5AAA"/>
  <w15:chartTrackingRefBased/>
  <w15:docId w15:val="{8B6C1B28-BE30-4E44-B0BF-184A23ED9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A0E1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03D9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03D9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Tabela-Siatka">
    <w:name w:val="Table Grid"/>
    <w:basedOn w:val="Standardowy"/>
    <w:uiPriority w:val="59"/>
    <w:rsid w:val="002F286A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F28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F28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6773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E219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E219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E219E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E219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E219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5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44D892-81CA-4817-AF7A-887684A288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746</Words>
  <Characters>5375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Anna Trybus</cp:lastModifiedBy>
  <cp:revision>2</cp:revision>
  <cp:lastPrinted>2024-03-12T11:30:00Z</cp:lastPrinted>
  <dcterms:created xsi:type="dcterms:W3CDTF">2024-03-12T11:30:00Z</dcterms:created>
  <dcterms:modified xsi:type="dcterms:W3CDTF">2024-03-12T11:30:00Z</dcterms:modified>
</cp:coreProperties>
</file>