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3FE0" w14:textId="14CAAF4A" w:rsidR="00EF6A6E" w:rsidRPr="00E50F4B" w:rsidRDefault="00EF6A6E" w:rsidP="00EF6A6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="00063303">
        <w:rPr>
          <w:rFonts w:ascii="Verdana" w:hAnsi="Verdana"/>
          <w:b/>
          <w:i/>
          <w:sz w:val="16"/>
          <w:szCs w:val="16"/>
        </w:rPr>
        <w:t xml:space="preserve">                                               </w:t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71A861FE" w14:textId="77777777" w:rsidR="00EF6A6E" w:rsidRPr="00E50F4B" w:rsidRDefault="00EF6A6E" w:rsidP="00EF6A6E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3C44395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B61A423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6BE2B9F7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74051E41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366A89D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145F5266" w14:textId="445CC258" w:rsidR="00EF6A6E" w:rsidRPr="00E50F4B" w:rsidRDefault="00EF6A6E" w:rsidP="00EF6A6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7E8D1D9" w14:textId="77777777" w:rsidR="00EF6A6E" w:rsidRPr="00E50F4B" w:rsidRDefault="00EF6A6E" w:rsidP="00EF6A6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29C72D8D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92B4B25" w14:textId="77777777" w:rsidR="00EF6A6E" w:rsidRPr="00E50F4B" w:rsidRDefault="00EF6A6E" w:rsidP="00EF6A6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CEEAADF" w14:textId="77777777" w:rsidR="00EF6A6E" w:rsidRPr="00E50F4B" w:rsidRDefault="00EF6A6E" w:rsidP="00EF6A6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B1E2473" w14:textId="77777777" w:rsidR="00EF6A6E" w:rsidRPr="00E50F4B" w:rsidRDefault="00EF6A6E" w:rsidP="00EF6A6E">
      <w:pPr>
        <w:spacing w:line="254" w:lineRule="auto"/>
        <w:rPr>
          <w:rFonts w:ascii="Arial" w:hAnsi="Arial" w:cs="Arial"/>
        </w:rPr>
      </w:pPr>
    </w:p>
    <w:p w14:paraId="6E6917EE" w14:textId="77777777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50C80297" w14:textId="77777777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41841E2" w14:textId="77777777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51A44B93" w14:textId="77777777" w:rsidR="00EF6A6E" w:rsidRPr="00E50F4B" w:rsidRDefault="00EF6A6E" w:rsidP="00EF6A6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6F42364" w14:textId="08AFA9B5" w:rsidR="00EF6A6E" w:rsidRPr="00E50F4B" w:rsidRDefault="00EF6A6E" w:rsidP="00063303">
      <w:pPr>
        <w:widowControl w:val="0"/>
        <w:spacing w:after="0" w:line="240" w:lineRule="auto"/>
        <w:ind w:firstLine="709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D908FF">
        <w:rPr>
          <w:b/>
        </w:rPr>
        <w:t xml:space="preserve">Dostawa artykułów ślusarskich i hydraulicznych niezbędnych dla zapewnienia prawidłowego funkcjonowania MS AGH w Krakowie – </w:t>
      </w:r>
      <w:r w:rsidR="00EE392A">
        <w:rPr>
          <w:b/>
        </w:rPr>
        <w:t>DE.dzp.272-107/24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031F02F7" w14:textId="77777777" w:rsidR="00EF6A6E" w:rsidRPr="00E50F4B" w:rsidRDefault="00EF6A6E" w:rsidP="00063303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57C17567" w14:textId="59548B8C" w:rsidR="00EF6A6E" w:rsidRPr="008D61B1" w:rsidRDefault="00EF6A6E" w:rsidP="00063303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3C1C8B0" w14:textId="77777777" w:rsidR="00EF6A6E" w:rsidRPr="00E50F4B" w:rsidRDefault="00EF6A6E" w:rsidP="00063303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C3CD15E" w14:textId="77777777" w:rsidR="00EF6A6E" w:rsidRPr="00E50F4B" w:rsidRDefault="00EF6A6E" w:rsidP="0006330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5C7D8014" w14:textId="77777777" w:rsidR="00EF6A6E" w:rsidRPr="00FC1A83" w:rsidRDefault="00EF6A6E" w:rsidP="00063303">
      <w:pPr>
        <w:pStyle w:val="Akapitzlist"/>
        <w:widowControl w:val="0"/>
        <w:numPr>
          <w:ilvl w:val="0"/>
          <w:numId w:val="7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C1A83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11846D5" w14:textId="77777777" w:rsidR="00063303" w:rsidRDefault="00063303" w:rsidP="0006330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55A7755A" w14:textId="15CDBEAA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144DE1BA" w14:textId="77777777" w:rsidR="00EF6A6E" w:rsidRPr="00E50F4B" w:rsidRDefault="00EF6A6E" w:rsidP="0006330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D962DB" w14:textId="77777777" w:rsidR="00EF6A6E" w:rsidRPr="00E50F4B" w:rsidRDefault="00EF6A6E" w:rsidP="0006330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8B14DA" w14:textId="77777777" w:rsidR="00EF6A6E" w:rsidRPr="00E50F4B" w:rsidRDefault="00EF6A6E" w:rsidP="00063303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249C812" w14:textId="51A39AD4" w:rsidR="005103B9" w:rsidRPr="003116CC" w:rsidRDefault="00EF6A6E" w:rsidP="0006330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sectPr w:rsidR="005103B9" w:rsidRPr="003116C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3006C" w14:textId="77777777" w:rsidR="00E07EC1" w:rsidRDefault="00E07EC1" w:rsidP="0038231F">
      <w:pPr>
        <w:spacing w:after="0" w:line="240" w:lineRule="auto"/>
      </w:pPr>
      <w:r>
        <w:separator/>
      </w:r>
    </w:p>
  </w:endnote>
  <w:endnote w:type="continuationSeparator" w:id="0">
    <w:p w14:paraId="6988A0B7" w14:textId="77777777" w:rsidR="00E07EC1" w:rsidRDefault="00E07E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2D9ED" w14:textId="77777777" w:rsidR="003334F0" w:rsidRDefault="00333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26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8699D0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E068" w14:textId="77777777" w:rsidR="003334F0" w:rsidRDefault="00333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2C6AB" w14:textId="77777777" w:rsidR="00E07EC1" w:rsidRDefault="00E07EC1" w:rsidP="0038231F">
      <w:pPr>
        <w:spacing w:after="0" w:line="240" w:lineRule="auto"/>
      </w:pPr>
      <w:r>
        <w:separator/>
      </w:r>
    </w:p>
  </w:footnote>
  <w:footnote w:type="continuationSeparator" w:id="0">
    <w:p w14:paraId="3AEB3D54" w14:textId="77777777" w:rsidR="00E07EC1" w:rsidRDefault="00E07EC1" w:rsidP="0038231F">
      <w:pPr>
        <w:spacing w:after="0" w:line="240" w:lineRule="auto"/>
      </w:pPr>
      <w:r>
        <w:continuationSeparator/>
      </w:r>
    </w:p>
  </w:footnote>
  <w:footnote w:id="1">
    <w:p w14:paraId="7A82B6FE" w14:textId="560E3D2D" w:rsidR="00EF6A6E" w:rsidRPr="0024624C" w:rsidRDefault="00EF6A6E" w:rsidP="00EF6A6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3B320C5" w14:textId="77777777" w:rsidR="00EF6A6E" w:rsidRPr="008D4C56" w:rsidRDefault="00EF6A6E" w:rsidP="00EF6A6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A33EC" w14:textId="77777777" w:rsidR="003334F0" w:rsidRDefault="00333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FF26" w14:textId="77777777" w:rsidR="003334F0" w:rsidRDefault="00333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D6932" w14:textId="77777777" w:rsidR="003334F0" w:rsidRDefault="00333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733308">
    <w:abstractNumId w:val="7"/>
  </w:num>
  <w:num w:numId="2" w16cid:durableId="1043289790">
    <w:abstractNumId w:val="0"/>
  </w:num>
  <w:num w:numId="3" w16cid:durableId="248201013">
    <w:abstractNumId w:val="6"/>
  </w:num>
  <w:num w:numId="4" w16cid:durableId="327027904">
    <w:abstractNumId w:val="9"/>
  </w:num>
  <w:num w:numId="5" w16cid:durableId="1438912380">
    <w:abstractNumId w:val="8"/>
  </w:num>
  <w:num w:numId="6" w16cid:durableId="1024404289">
    <w:abstractNumId w:val="5"/>
  </w:num>
  <w:num w:numId="7" w16cid:durableId="413237007">
    <w:abstractNumId w:val="1"/>
  </w:num>
  <w:num w:numId="8" w16cid:durableId="711003385">
    <w:abstractNumId w:val="3"/>
  </w:num>
  <w:num w:numId="9" w16cid:durableId="1465123096">
    <w:abstractNumId w:val="2"/>
  </w:num>
  <w:num w:numId="10" w16cid:durableId="663318414">
    <w:abstractNumId w:val="4"/>
  </w:num>
  <w:num w:numId="11" w16cid:durableId="1781099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EC1"/>
    <w:rsid w:val="00023477"/>
    <w:rsid w:val="000247FF"/>
    <w:rsid w:val="00025C8D"/>
    <w:rsid w:val="000303EE"/>
    <w:rsid w:val="00063303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6CC"/>
    <w:rsid w:val="00313417"/>
    <w:rsid w:val="00313911"/>
    <w:rsid w:val="00333209"/>
    <w:rsid w:val="003334F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6473"/>
    <w:rsid w:val="005C39CA"/>
    <w:rsid w:val="005E176A"/>
    <w:rsid w:val="0062123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08FF"/>
    <w:rsid w:val="00DA6EC7"/>
    <w:rsid w:val="00DD146A"/>
    <w:rsid w:val="00DD3E9D"/>
    <w:rsid w:val="00E022A1"/>
    <w:rsid w:val="00E07EC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392A"/>
    <w:rsid w:val="00EF6A6E"/>
    <w:rsid w:val="00EF74CA"/>
    <w:rsid w:val="00F04280"/>
    <w:rsid w:val="00F365F2"/>
    <w:rsid w:val="00F43919"/>
    <w:rsid w:val="00F66810"/>
    <w:rsid w:val="00F8042D"/>
    <w:rsid w:val="00FC0317"/>
    <w:rsid w:val="00FC1A8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35AC6"/>
  <w15:chartTrackingRefBased/>
  <w15:docId w15:val="{96C9A36F-DD47-49A0-8417-E0F4508D7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A6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2024-03-05T12:36:00Z</cp:lastPrinted>
  <dcterms:created xsi:type="dcterms:W3CDTF">2024-03-05T12:36:00Z</dcterms:created>
  <dcterms:modified xsi:type="dcterms:W3CDTF">2024-03-05T12:36:00Z</dcterms:modified>
</cp:coreProperties>
</file>