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42D38" w14:textId="0BB27FC7" w:rsidR="008D2AB8" w:rsidRPr="00CC1E4A" w:rsidRDefault="008D2AB8" w:rsidP="00CC1E4A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CC1E4A">
        <w:rPr>
          <w:rFonts w:ascii="Verdana" w:hAnsi="Verdana"/>
          <w:sz w:val="20"/>
          <w:szCs w:val="20"/>
        </w:rPr>
        <w:t xml:space="preserve">Załącznik nr </w:t>
      </w:r>
      <w:r w:rsidR="00012286" w:rsidRPr="00CC1E4A">
        <w:rPr>
          <w:rFonts w:ascii="Verdana" w:hAnsi="Verdana"/>
          <w:sz w:val="20"/>
          <w:szCs w:val="20"/>
        </w:rPr>
        <w:t>1</w:t>
      </w:r>
    </w:p>
    <w:p w14:paraId="521945B6" w14:textId="77777777" w:rsidR="008D2AB8" w:rsidRPr="00CC1E4A" w:rsidRDefault="008D2AB8" w:rsidP="00CC1E4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</w:rPr>
        <w:t>FORMULARZ OFERTY</w:t>
      </w:r>
    </w:p>
    <w:p w14:paraId="2E9447BC" w14:textId="77777777" w:rsidR="008D2AB8" w:rsidRPr="00CC1E4A" w:rsidRDefault="008D2AB8" w:rsidP="00CC1E4A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990D15D" w14:textId="77777777" w:rsidR="008D2AB8" w:rsidRPr="00CC1E4A" w:rsidRDefault="008D2AB8" w:rsidP="00CC1E4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3BC9D00" w14:textId="6DED44EF" w:rsidR="008D2AB8" w:rsidRPr="00CC1E4A" w:rsidRDefault="008D2AB8" w:rsidP="00CC1E4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FORMA PROWADZONEJ DZIAŁALNOŚCI: .............................................</w:t>
      </w:r>
    </w:p>
    <w:p w14:paraId="45DFD607" w14:textId="77777777" w:rsidR="008D2AB8" w:rsidRPr="00CC1E4A" w:rsidRDefault="008D2AB8" w:rsidP="00CC1E4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72299E5" w14:textId="77777777" w:rsidR="008D2AB8" w:rsidRPr="00CC1E4A" w:rsidRDefault="008D2AB8" w:rsidP="00CC1E4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576A761" w14:textId="77777777" w:rsidR="008D2AB8" w:rsidRPr="00CC1E4A" w:rsidRDefault="008D2AB8" w:rsidP="00CC1E4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C1E4A">
        <w:rPr>
          <w:rFonts w:ascii="Verdana" w:hAnsi="Verdana"/>
          <w:sz w:val="20"/>
          <w:szCs w:val="20"/>
          <w:lang w:val="de-DE"/>
        </w:rPr>
        <w:t>TEL.</w:t>
      </w:r>
      <w:r w:rsidRPr="00CC1E4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74000F20" w14:textId="77777777" w:rsidR="008D2AB8" w:rsidRPr="00CC1E4A" w:rsidRDefault="008D2AB8" w:rsidP="00CC1E4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C1E4A">
        <w:rPr>
          <w:rFonts w:ascii="Verdana" w:hAnsi="Verdana"/>
          <w:sz w:val="20"/>
          <w:szCs w:val="20"/>
          <w:lang w:val="de-DE"/>
        </w:rPr>
        <w:t xml:space="preserve">FAX </w:t>
      </w:r>
      <w:r w:rsidRPr="00CC1E4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1512521" w14:textId="77777777" w:rsidR="008D2AB8" w:rsidRPr="00CC1E4A" w:rsidRDefault="008D2AB8" w:rsidP="00CC1E4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C1E4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10A290B" w14:textId="77777777" w:rsidR="008D2AB8" w:rsidRPr="00CC1E4A" w:rsidRDefault="008D2AB8" w:rsidP="00CC1E4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CC1E4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DD584D4" w14:textId="77777777" w:rsidR="008D2AB8" w:rsidRPr="00CC1E4A" w:rsidRDefault="008D2AB8" w:rsidP="00CC1E4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355A031" w14:textId="77777777" w:rsidR="008D2AB8" w:rsidRPr="00CC1E4A" w:rsidRDefault="008D2AB8" w:rsidP="00CC1E4A">
      <w:pPr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Do: Nazwa i siedziba Zamawiającego:</w:t>
      </w:r>
    </w:p>
    <w:p w14:paraId="6EECDD2B" w14:textId="77777777" w:rsidR="00CC1E4A" w:rsidRDefault="00CC1E4A" w:rsidP="00CC1E4A">
      <w:pPr>
        <w:ind w:right="-110"/>
        <w:rPr>
          <w:rFonts w:ascii="Verdana" w:hAnsi="Verdana"/>
          <w:b/>
          <w:sz w:val="20"/>
          <w:szCs w:val="20"/>
        </w:rPr>
      </w:pPr>
    </w:p>
    <w:p w14:paraId="06CB2A5D" w14:textId="2699A21C" w:rsidR="003557E9" w:rsidRPr="00CC1E4A" w:rsidRDefault="003557E9" w:rsidP="00CC1E4A">
      <w:pPr>
        <w:ind w:right="-110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</w:rPr>
        <w:t xml:space="preserve">Akademia Górniczo </w:t>
      </w:r>
      <w:r w:rsidR="00CC1E4A" w:rsidRPr="00CC1E4A">
        <w:rPr>
          <w:rFonts w:ascii="Verdana" w:hAnsi="Verdana"/>
          <w:b/>
          <w:sz w:val="20"/>
          <w:szCs w:val="20"/>
        </w:rPr>
        <w:t>–</w:t>
      </w:r>
      <w:r w:rsidRPr="00CC1E4A">
        <w:rPr>
          <w:rFonts w:ascii="Verdana" w:hAnsi="Verdana"/>
          <w:b/>
          <w:sz w:val="20"/>
          <w:szCs w:val="20"/>
        </w:rPr>
        <w:t xml:space="preserve"> Hutnicza</w:t>
      </w:r>
      <w:r w:rsidR="00CC1E4A" w:rsidRPr="00CC1E4A">
        <w:rPr>
          <w:rFonts w:ascii="Verdana" w:hAnsi="Verdana"/>
          <w:b/>
          <w:sz w:val="20"/>
          <w:szCs w:val="20"/>
        </w:rPr>
        <w:t xml:space="preserve"> </w:t>
      </w:r>
      <w:r w:rsidRPr="00CC1E4A">
        <w:rPr>
          <w:rFonts w:ascii="Verdana" w:hAnsi="Verdana"/>
          <w:b/>
          <w:sz w:val="20"/>
          <w:szCs w:val="20"/>
        </w:rPr>
        <w:t>im. Stanisława Staszica w Krakowie</w:t>
      </w:r>
    </w:p>
    <w:p w14:paraId="3B24F5F8" w14:textId="77777777" w:rsidR="008D2AB8" w:rsidRPr="00CC1E4A" w:rsidRDefault="003557E9" w:rsidP="00CC1E4A">
      <w:pPr>
        <w:ind w:right="-110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</w:rPr>
        <w:t>Dział Zamówień Publicznych</w:t>
      </w:r>
      <w:r w:rsidR="008D2AB8" w:rsidRPr="00CC1E4A">
        <w:rPr>
          <w:rFonts w:ascii="Verdana" w:hAnsi="Verdana"/>
          <w:b/>
          <w:sz w:val="20"/>
          <w:szCs w:val="20"/>
        </w:rPr>
        <w:t xml:space="preserve">  </w:t>
      </w:r>
    </w:p>
    <w:p w14:paraId="6E624318" w14:textId="4AE55643" w:rsidR="008D2AB8" w:rsidRPr="00CC1E4A" w:rsidRDefault="003557E9" w:rsidP="00CC1E4A">
      <w:pPr>
        <w:ind w:right="-110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</w:rPr>
        <w:t>Al. Mickiewicza</w:t>
      </w:r>
      <w:r w:rsidR="008D2AB8" w:rsidRPr="00CC1E4A">
        <w:rPr>
          <w:rFonts w:ascii="Verdana" w:hAnsi="Verdana"/>
          <w:b/>
          <w:sz w:val="20"/>
          <w:szCs w:val="20"/>
        </w:rPr>
        <w:t xml:space="preserve"> </w:t>
      </w:r>
      <w:r w:rsidRPr="00CC1E4A">
        <w:rPr>
          <w:rFonts w:ascii="Verdana" w:hAnsi="Verdana"/>
          <w:b/>
          <w:sz w:val="20"/>
          <w:szCs w:val="20"/>
        </w:rPr>
        <w:t>30</w:t>
      </w:r>
      <w:r w:rsidR="00CC1E4A" w:rsidRPr="00CC1E4A">
        <w:rPr>
          <w:rFonts w:ascii="Verdana" w:hAnsi="Verdana"/>
          <w:b/>
          <w:sz w:val="20"/>
          <w:szCs w:val="20"/>
        </w:rPr>
        <w:t xml:space="preserve">, </w:t>
      </w:r>
      <w:r w:rsidRPr="00CC1E4A">
        <w:rPr>
          <w:rFonts w:ascii="Verdana" w:hAnsi="Verdana"/>
          <w:b/>
          <w:sz w:val="20"/>
          <w:szCs w:val="20"/>
        </w:rPr>
        <w:t>30-059</w:t>
      </w:r>
      <w:r w:rsidR="008D2AB8" w:rsidRPr="00CC1E4A">
        <w:rPr>
          <w:rFonts w:ascii="Verdana" w:hAnsi="Verdana"/>
          <w:b/>
          <w:sz w:val="20"/>
          <w:szCs w:val="20"/>
        </w:rPr>
        <w:t xml:space="preserve"> </w:t>
      </w:r>
      <w:r w:rsidRPr="00CC1E4A">
        <w:rPr>
          <w:rFonts w:ascii="Verdana" w:hAnsi="Verdana"/>
          <w:b/>
          <w:sz w:val="20"/>
          <w:szCs w:val="20"/>
        </w:rPr>
        <w:t>Kraków</w:t>
      </w:r>
      <w:r w:rsidR="008D2AB8" w:rsidRPr="00CC1E4A">
        <w:rPr>
          <w:rFonts w:ascii="Verdana" w:hAnsi="Verdana"/>
          <w:b/>
          <w:sz w:val="20"/>
          <w:szCs w:val="20"/>
        </w:rPr>
        <w:t xml:space="preserve">,  </w:t>
      </w:r>
    </w:p>
    <w:p w14:paraId="4AB4EB20" w14:textId="77777777" w:rsidR="008D2AB8" w:rsidRPr="00CC1E4A" w:rsidRDefault="008D2AB8" w:rsidP="00CC1E4A">
      <w:pPr>
        <w:ind w:firstLine="3969"/>
        <w:rPr>
          <w:rFonts w:ascii="Verdana" w:hAnsi="Verdana"/>
          <w:b/>
          <w:sz w:val="20"/>
          <w:szCs w:val="20"/>
        </w:rPr>
      </w:pPr>
    </w:p>
    <w:p w14:paraId="19AD0AC3" w14:textId="533D337E" w:rsidR="008D2AB8" w:rsidRPr="00CC1E4A" w:rsidRDefault="008D2AB8" w:rsidP="00CC1E4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3557E9" w:rsidRPr="00CC1E4A">
        <w:rPr>
          <w:rFonts w:ascii="Verdana" w:hAnsi="Verdana"/>
          <w:b/>
          <w:sz w:val="20"/>
          <w:szCs w:val="20"/>
        </w:rPr>
        <w:t>dostawa artykułów ślusarskich i hydraulicznych niezbędnych dla zapewnienia prawidłowego funkcjonowania MS AGH - DE.zp.272-107/24</w:t>
      </w:r>
      <w:r w:rsidRPr="00CC1E4A">
        <w:rPr>
          <w:rFonts w:ascii="Verdana" w:hAnsi="Verdana"/>
          <w:b/>
          <w:sz w:val="20"/>
          <w:szCs w:val="20"/>
        </w:rPr>
        <w:t xml:space="preserve">, </w:t>
      </w:r>
      <w:r w:rsidRPr="00CC1E4A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1E82900B" w14:textId="77777777" w:rsidR="008D2AB8" w:rsidRPr="00CC1E4A" w:rsidRDefault="008D2AB8" w:rsidP="00CC1E4A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F7F8D01" w14:textId="77777777" w:rsidR="00CC1E4A" w:rsidRPr="00CC1E4A" w:rsidRDefault="00CB5B54" w:rsidP="00CC1E4A">
      <w:pPr>
        <w:widowControl w:val="0"/>
        <w:ind w:right="1"/>
        <w:jc w:val="both"/>
        <w:rPr>
          <w:rFonts w:ascii="Verdana" w:hAnsi="Verdana"/>
          <w:b/>
          <w:color w:val="215E99" w:themeColor="text2" w:themeTint="BF"/>
          <w:sz w:val="20"/>
          <w:szCs w:val="20"/>
        </w:rPr>
      </w:pPr>
      <w:r w:rsidRPr="00CC1E4A">
        <w:rPr>
          <w:rFonts w:ascii="Verdana" w:hAnsi="Verdana"/>
          <w:b/>
          <w:color w:val="215E99" w:themeColor="text2" w:themeTint="BF"/>
          <w:sz w:val="20"/>
          <w:szCs w:val="20"/>
        </w:rPr>
        <w:t xml:space="preserve">Zadanie częściowe nr 1: </w:t>
      </w:r>
    </w:p>
    <w:p w14:paraId="6092B9E2" w14:textId="303D6CB1" w:rsidR="00CB5B54" w:rsidRPr="00CC1E4A" w:rsidRDefault="00CB5B54" w:rsidP="00CC1E4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</w:rPr>
        <w:t xml:space="preserve">dostawa artykułów </w:t>
      </w:r>
      <w:r w:rsidRPr="00CC1E4A">
        <w:rPr>
          <w:rFonts w:ascii="Verdana" w:hAnsi="Verdana"/>
          <w:b/>
          <w:sz w:val="20"/>
          <w:szCs w:val="20"/>
          <w:u w:val="single"/>
        </w:rPr>
        <w:t>ślusarskich</w:t>
      </w:r>
      <w:r w:rsidRPr="00CC1E4A">
        <w:rPr>
          <w:rFonts w:ascii="Verdana" w:hAnsi="Verdana"/>
          <w:b/>
          <w:sz w:val="20"/>
          <w:szCs w:val="20"/>
        </w:rPr>
        <w:t xml:space="preserve"> niezbędnych dla zapewnienia prawidłowego funkcjonowania MS AGH w Krakowie</w:t>
      </w:r>
    </w:p>
    <w:p w14:paraId="77F1F33B" w14:textId="77777777" w:rsidR="00CB5B54" w:rsidRPr="00CC1E4A" w:rsidRDefault="00CB5B54" w:rsidP="00CC1E4A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180D205D" w14:textId="77777777" w:rsidR="00CB5B54" w:rsidRPr="00CC1E4A" w:rsidRDefault="00CB5B54" w:rsidP="00CC1E4A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4A9F4210" w14:textId="77777777" w:rsidR="00CB5B54" w:rsidRPr="00CC1E4A" w:rsidRDefault="00CB5B54" w:rsidP="00CC1E4A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5AB63514" w14:textId="77777777" w:rsidR="00CB5B54" w:rsidRPr="00CC1E4A" w:rsidRDefault="00CB5B54" w:rsidP="00CC1E4A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1B1F353B" w14:textId="77777777" w:rsidR="00CB5B54" w:rsidRPr="00CC1E4A" w:rsidRDefault="00CB5B54" w:rsidP="00CC1E4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749E0AB" w14:textId="75F2E306" w:rsidR="00CB5B54" w:rsidRPr="00CC1E4A" w:rsidRDefault="00CB5B54" w:rsidP="00CC1E4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Słownie brutto :......................................................................</w:t>
      </w:r>
    </w:p>
    <w:p w14:paraId="083CB77F" w14:textId="2FA035D1" w:rsidR="00CB5B54" w:rsidRPr="00CC1E4A" w:rsidRDefault="00CB5B54" w:rsidP="00CC1E4A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Powyższa cena zawiera podatek VAT w wysokości .......... % tj.…………PLN</w:t>
      </w:r>
    </w:p>
    <w:p w14:paraId="1C583F88" w14:textId="77777777" w:rsidR="00CB5B54" w:rsidRPr="00CC1E4A" w:rsidRDefault="00CB5B54" w:rsidP="00CC1E4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08A0752" w14:textId="77777777" w:rsidR="00CB5B54" w:rsidRPr="00CC1E4A" w:rsidRDefault="00CB5B54" w:rsidP="00CC1E4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</w:rPr>
        <w:t xml:space="preserve">Termin realizacji umowy: </w:t>
      </w:r>
      <w:r w:rsidRPr="00CC1E4A">
        <w:rPr>
          <w:rFonts w:ascii="Verdana" w:hAnsi="Verdana"/>
          <w:sz w:val="20"/>
          <w:szCs w:val="20"/>
        </w:rPr>
        <w:t>sukcesywnie do 12 miesięcy od daty podpisania umowy.</w:t>
      </w:r>
    </w:p>
    <w:p w14:paraId="4A479022" w14:textId="77777777" w:rsidR="00CB5B54" w:rsidRPr="00CC1E4A" w:rsidRDefault="00CB5B54" w:rsidP="00CC1E4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</w:rPr>
        <w:t>Okres udzielonej gwarancji wynosi:</w:t>
      </w:r>
      <w:r w:rsidRPr="00CC1E4A">
        <w:rPr>
          <w:rFonts w:ascii="Verdana" w:hAnsi="Verdana"/>
          <w:sz w:val="20"/>
          <w:szCs w:val="20"/>
        </w:rPr>
        <w:t xml:space="preserve"> </w:t>
      </w:r>
      <w:r w:rsidRPr="00CC1E4A">
        <w:rPr>
          <w:rFonts w:ascii="Verdana" w:hAnsi="Verdana"/>
          <w:sz w:val="20"/>
          <w:szCs w:val="20"/>
          <w:highlight w:val="yellow"/>
        </w:rPr>
        <w:t xml:space="preserve">……… </w:t>
      </w:r>
      <w:r w:rsidRPr="00CC1E4A">
        <w:rPr>
          <w:rFonts w:ascii="Verdana" w:hAnsi="Verdana"/>
          <w:sz w:val="20"/>
          <w:szCs w:val="20"/>
        </w:rPr>
        <w:t xml:space="preserve">miesięcy/miesiące </w:t>
      </w:r>
      <w:r w:rsidRPr="00CC1E4A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36713CCC" w14:textId="77777777" w:rsidR="00CB5B54" w:rsidRPr="00CC1E4A" w:rsidRDefault="00CB5B54" w:rsidP="00CC1E4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CECB2DA" w14:textId="77777777" w:rsidR="00CC1E4A" w:rsidRDefault="00CB5B54" w:rsidP="00CC1E4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b/>
          <w:color w:val="215E99" w:themeColor="text2" w:themeTint="BF"/>
          <w:sz w:val="20"/>
          <w:szCs w:val="20"/>
        </w:rPr>
        <w:t>Zadanie częściowe nr 2:</w:t>
      </w:r>
      <w:r w:rsidRPr="00CC1E4A">
        <w:rPr>
          <w:rFonts w:ascii="Verdana" w:hAnsi="Verdana"/>
          <w:b/>
          <w:sz w:val="20"/>
          <w:szCs w:val="20"/>
        </w:rPr>
        <w:t xml:space="preserve"> </w:t>
      </w:r>
    </w:p>
    <w:p w14:paraId="31363840" w14:textId="6A0C1774" w:rsidR="00CB5B54" w:rsidRPr="00CC1E4A" w:rsidRDefault="00CB5B54" w:rsidP="00CC1E4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</w:rPr>
        <w:t xml:space="preserve">Dostawa artykułów </w:t>
      </w:r>
      <w:r w:rsidRPr="00CC1E4A">
        <w:rPr>
          <w:rFonts w:ascii="Verdana" w:hAnsi="Verdana"/>
          <w:b/>
          <w:sz w:val="20"/>
          <w:szCs w:val="20"/>
          <w:u w:val="single"/>
        </w:rPr>
        <w:t>hydraulicznych</w:t>
      </w:r>
      <w:r w:rsidRPr="00CC1E4A">
        <w:rPr>
          <w:rFonts w:ascii="Verdana" w:hAnsi="Verdana"/>
          <w:b/>
          <w:sz w:val="20"/>
          <w:szCs w:val="20"/>
        </w:rPr>
        <w:t xml:space="preserve"> niezbędnych dla zapewnienia prawidłowego funkcjonowania MS AGH w Krakowie</w:t>
      </w:r>
    </w:p>
    <w:p w14:paraId="0818B670" w14:textId="77777777" w:rsidR="00CB5B54" w:rsidRPr="00CC1E4A" w:rsidRDefault="00CB5B54" w:rsidP="00CC1E4A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371B893B" w14:textId="77777777" w:rsidR="00CB5B54" w:rsidRPr="00CC1E4A" w:rsidRDefault="00CB5B54" w:rsidP="00CC1E4A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366C6C29" w14:textId="77777777" w:rsidR="00CB5B54" w:rsidRPr="00CC1E4A" w:rsidRDefault="00CB5B54" w:rsidP="00CC1E4A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787E1E8F" w14:textId="77777777" w:rsidR="00CB5B54" w:rsidRPr="00CC1E4A" w:rsidRDefault="00CB5B54" w:rsidP="00CC1E4A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19674099" w14:textId="77777777" w:rsidR="00CB5B54" w:rsidRPr="00CC1E4A" w:rsidRDefault="00CB5B54" w:rsidP="00CC1E4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925EFBF" w14:textId="4F963CBF" w:rsidR="00CB5B54" w:rsidRPr="00CC1E4A" w:rsidRDefault="00CB5B54" w:rsidP="00CC1E4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Słownie brutto :...........................................................................................</w:t>
      </w:r>
    </w:p>
    <w:p w14:paraId="2F6B34C6" w14:textId="4C8B91AC" w:rsidR="00CB5B54" w:rsidRPr="00CC1E4A" w:rsidRDefault="00CB5B54" w:rsidP="00CC1E4A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Powyższa cena zawiera podatek VAT w wysokości .......... % tj.……………….PLN</w:t>
      </w:r>
    </w:p>
    <w:p w14:paraId="3ED46739" w14:textId="77777777" w:rsidR="00CB5B54" w:rsidRPr="00CC1E4A" w:rsidRDefault="00CB5B54" w:rsidP="00CC1E4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</w:rPr>
        <w:t xml:space="preserve">Termin realizacji umowy: </w:t>
      </w:r>
      <w:r w:rsidRPr="00CC1E4A">
        <w:rPr>
          <w:rFonts w:ascii="Verdana" w:hAnsi="Verdana"/>
          <w:sz w:val="20"/>
          <w:szCs w:val="20"/>
        </w:rPr>
        <w:t>sukcesywnie do 12 miesięcy od daty podpisania umowy.</w:t>
      </w:r>
    </w:p>
    <w:p w14:paraId="7588C0A2" w14:textId="77777777" w:rsidR="00CB5B54" w:rsidRPr="00CC1E4A" w:rsidRDefault="00CB5B54" w:rsidP="00CC1E4A">
      <w:pPr>
        <w:widowControl w:val="0"/>
        <w:tabs>
          <w:tab w:val="left" w:pos="426"/>
        </w:tabs>
        <w:ind w:right="1"/>
        <w:jc w:val="both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</w:rPr>
        <w:t>Okres udzielonej gwarancji wynosi:</w:t>
      </w:r>
      <w:r w:rsidRPr="00CC1E4A">
        <w:rPr>
          <w:rFonts w:ascii="Verdana" w:hAnsi="Verdana"/>
          <w:sz w:val="20"/>
          <w:szCs w:val="20"/>
        </w:rPr>
        <w:t xml:space="preserve"> </w:t>
      </w:r>
      <w:r w:rsidRPr="00CC1E4A">
        <w:rPr>
          <w:rFonts w:ascii="Verdana" w:hAnsi="Verdana"/>
          <w:sz w:val="20"/>
          <w:szCs w:val="20"/>
          <w:highlight w:val="yellow"/>
        </w:rPr>
        <w:t xml:space="preserve">……… </w:t>
      </w:r>
      <w:r w:rsidRPr="00CC1E4A">
        <w:rPr>
          <w:rFonts w:ascii="Verdana" w:hAnsi="Verdana"/>
          <w:sz w:val="20"/>
          <w:szCs w:val="20"/>
        </w:rPr>
        <w:t xml:space="preserve">miesięcy/miesiące </w:t>
      </w:r>
      <w:r w:rsidRPr="00CC1E4A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080FE8FB" w14:textId="77777777" w:rsidR="00CC1E4A" w:rsidRDefault="00CC1E4A" w:rsidP="00CC1E4A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1A52F945" w14:textId="216057AA" w:rsidR="00CB5B54" w:rsidRPr="00CC1E4A" w:rsidRDefault="00CB5B54" w:rsidP="00CC1E4A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CC1E4A">
        <w:rPr>
          <w:rFonts w:ascii="Verdana" w:hAnsi="Verdana"/>
          <w:b/>
          <w:sz w:val="20"/>
          <w:szCs w:val="20"/>
        </w:rPr>
        <w:t xml:space="preserve"> TAK/NIE</w:t>
      </w:r>
    </w:p>
    <w:p w14:paraId="2003D235" w14:textId="77777777" w:rsidR="00CC1E4A" w:rsidRDefault="00CC1E4A" w:rsidP="00CC1E4A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C318DA0" w14:textId="65699EF4" w:rsidR="00CB5B54" w:rsidRPr="00CC1E4A" w:rsidRDefault="00CB5B54" w:rsidP="00CC1E4A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</w:rPr>
        <w:t xml:space="preserve">Termin płatności: </w:t>
      </w:r>
      <w:r w:rsidRPr="00CC1E4A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EF0901" w14:textId="77777777" w:rsidR="00CB5B54" w:rsidRPr="00CC1E4A" w:rsidRDefault="00CB5B54" w:rsidP="00CC1E4A">
      <w:pPr>
        <w:rPr>
          <w:rFonts w:ascii="Verdana" w:hAnsi="Verdana"/>
          <w:b/>
          <w:sz w:val="20"/>
          <w:szCs w:val="20"/>
          <w:u w:val="single"/>
        </w:rPr>
      </w:pPr>
    </w:p>
    <w:p w14:paraId="2DE2C2EA" w14:textId="77777777" w:rsidR="00CB5B54" w:rsidRPr="00CC1E4A" w:rsidRDefault="00CB5B54" w:rsidP="00CC1E4A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F5C69DD" w14:textId="77777777" w:rsidR="00CB5B54" w:rsidRPr="00CC1E4A" w:rsidRDefault="00CB5B54" w:rsidP="00CC1E4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CC1E4A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475641D7" w14:textId="0DCAFA4E" w:rsidR="00CB5B54" w:rsidRPr="00CC1E4A" w:rsidRDefault="00CB5B54" w:rsidP="00CC1E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CC1E4A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C1E4A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328A700" w14:textId="77777777" w:rsidR="00CB5B54" w:rsidRPr="00CC1E4A" w:rsidRDefault="00CB5B54" w:rsidP="00CC1E4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99B994B" w14:textId="77777777" w:rsidR="00CB5B54" w:rsidRPr="00292A9E" w:rsidRDefault="00CB5B54" w:rsidP="00CC1E4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92A9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54BA79" w14:textId="77777777" w:rsidR="00CB5B54" w:rsidRPr="00292A9E" w:rsidRDefault="00CB5B54" w:rsidP="00CC1E4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92A9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A8280D5" w14:textId="77777777" w:rsidR="00CB5B54" w:rsidRPr="00CC1E4A" w:rsidRDefault="00CB5B54" w:rsidP="00CC1E4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B5B54" w:rsidRPr="00CC1E4A" w14:paraId="17E7D40D" w14:textId="77777777" w:rsidTr="00CB5B5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55328" w14:textId="77777777" w:rsidR="00CB5B54" w:rsidRPr="00CC1E4A" w:rsidRDefault="00CB5B54" w:rsidP="00CC1E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C1E4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3EEF7" w14:textId="77777777" w:rsidR="00CB5B54" w:rsidRPr="00CC1E4A" w:rsidRDefault="00CB5B54" w:rsidP="00CC1E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C1E4A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E132D82" w14:textId="77777777" w:rsidR="00CB5B54" w:rsidRPr="00CC1E4A" w:rsidRDefault="00CB5B54" w:rsidP="00CC1E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C1E4A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59B68" w14:textId="77777777" w:rsidR="00CB5B54" w:rsidRPr="00CC1E4A" w:rsidRDefault="00CB5B54" w:rsidP="00CC1E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C1E4A">
              <w:rPr>
                <w:rFonts w:ascii="Verdana" w:hAnsi="Verdana"/>
                <w:sz w:val="20"/>
                <w:szCs w:val="20"/>
              </w:rPr>
              <w:t>Nazwa podwykonawcy</w:t>
            </w:r>
            <w:r w:rsidRPr="00CC1E4A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CB5B54" w:rsidRPr="00CC1E4A" w14:paraId="5549830A" w14:textId="77777777" w:rsidTr="00CB5B5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EC673" w14:textId="77777777" w:rsidR="00CB5B54" w:rsidRPr="00CC1E4A" w:rsidRDefault="00CB5B54" w:rsidP="00CC1E4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FE772" w14:textId="77777777" w:rsidR="00CB5B54" w:rsidRPr="00CC1E4A" w:rsidRDefault="00CB5B54" w:rsidP="00CC1E4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EC6B3" w14:textId="77777777" w:rsidR="00CB5B54" w:rsidRPr="00CC1E4A" w:rsidRDefault="00CB5B54" w:rsidP="00CC1E4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034F173" w14:textId="77777777" w:rsidR="00CB5B54" w:rsidRPr="00CC1E4A" w:rsidRDefault="00CB5B54" w:rsidP="00CC1E4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5CCCA2C" w14:textId="77777777" w:rsidR="00CC1E4A" w:rsidRDefault="00CB5B54" w:rsidP="00CC1E4A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CC1E4A">
        <w:rPr>
          <w:rFonts w:ascii="Verdana" w:hAnsi="Verdana" w:cs="Times New Roman"/>
          <w:sz w:val="20"/>
          <w:szCs w:val="20"/>
        </w:rPr>
        <w:tab/>
      </w:r>
    </w:p>
    <w:p w14:paraId="0A1F81F4" w14:textId="032467CA" w:rsidR="00CB5B54" w:rsidRPr="00CC1E4A" w:rsidRDefault="00CC1E4A" w:rsidP="00CC1E4A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           </w:t>
      </w:r>
      <w:r w:rsidR="00CB5B54" w:rsidRPr="00CC1E4A">
        <w:rPr>
          <w:rFonts w:ascii="Verdana" w:hAnsi="Verdana" w:cs="Times New Roman"/>
          <w:sz w:val="20"/>
          <w:szCs w:val="20"/>
        </w:rPr>
        <w:t>Imię i Nazwisko</w:t>
      </w:r>
      <w:r w:rsidR="00CB5B54" w:rsidRPr="00CC1E4A">
        <w:rPr>
          <w:rFonts w:ascii="Verdana" w:hAnsi="Verdana" w:cs="Times New Roman"/>
          <w:sz w:val="20"/>
          <w:szCs w:val="20"/>
        </w:rPr>
        <w:tab/>
      </w:r>
      <w:r w:rsidR="00CB5B54" w:rsidRPr="00CC1E4A">
        <w:rPr>
          <w:rFonts w:ascii="Verdana" w:hAnsi="Verdana" w:cs="Times New Roman"/>
          <w:sz w:val="20"/>
          <w:szCs w:val="20"/>
        </w:rPr>
        <w:tab/>
      </w:r>
      <w:r w:rsidR="00CB5B54" w:rsidRPr="00CC1E4A">
        <w:rPr>
          <w:rFonts w:ascii="Verdana" w:hAnsi="Verdana" w:cs="Times New Roman"/>
          <w:sz w:val="20"/>
          <w:szCs w:val="20"/>
        </w:rPr>
        <w:tab/>
      </w:r>
      <w:r w:rsidR="00CB5B54" w:rsidRPr="00CC1E4A">
        <w:rPr>
          <w:rFonts w:ascii="Verdana" w:hAnsi="Verdana" w:cs="Times New Roman"/>
          <w:sz w:val="20"/>
          <w:szCs w:val="20"/>
        </w:rPr>
        <w:tab/>
      </w:r>
      <w:r w:rsidR="00CB5B54" w:rsidRPr="00CC1E4A">
        <w:rPr>
          <w:rFonts w:ascii="Verdana" w:hAnsi="Verdana" w:cs="Times New Roman"/>
          <w:sz w:val="20"/>
          <w:szCs w:val="20"/>
        </w:rPr>
        <w:tab/>
      </w:r>
      <w:r w:rsidR="00CB5B54" w:rsidRPr="00CC1E4A">
        <w:rPr>
          <w:rFonts w:ascii="Verdana" w:hAnsi="Verdana" w:cs="Times New Roman"/>
          <w:sz w:val="20"/>
          <w:szCs w:val="20"/>
        </w:rPr>
        <w:tab/>
      </w:r>
      <w:r w:rsidR="00CB5B54" w:rsidRPr="00CC1E4A">
        <w:rPr>
          <w:rFonts w:ascii="Verdana" w:hAnsi="Verdana" w:cs="Times New Roman"/>
          <w:sz w:val="20"/>
          <w:szCs w:val="20"/>
        </w:rPr>
        <w:tab/>
        <w:t>Wzór podpisu</w:t>
      </w:r>
    </w:p>
    <w:p w14:paraId="75C91174" w14:textId="77777777" w:rsidR="00CB5B54" w:rsidRPr="00CC1E4A" w:rsidRDefault="00CB5B54" w:rsidP="00CC1E4A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3DAF96FA" w14:textId="2B0D12A3" w:rsidR="00CB5B54" w:rsidRPr="00CC1E4A" w:rsidRDefault="00CB5B54" w:rsidP="00CC1E4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</w:p>
    <w:p w14:paraId="4BA62476" w14:textId="281C9A88" w:rsidR="00CB5B54" w:rsidRDefault="00CB5B54" w:rsidP="00CC1E4A">
      <w:pPr>
        <w:ind w:left="360"/>
        <w:jc w:val="both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CC1E4A">
        <w:rPr>
          <w:rFonts w:ascii="Verdana" w:hAnsi="Verdana"/>
          <w:sz w:val="20"/>
          <w:szCs w:val="20"/>
        </w:rPr>
        <w:t>ych</w:t>
      </w:r>
      <w:proofErr w:type="spellEnd"/>
      <w:r w:rsidRPr="00CC1E4A">
        <w:rPr>
          <w:rFonts w:ascii="Verdana" w:hAnsi="Verdana"/>
          <w:sz w:val="20"/>
          <w:szCs w:val="20"/>
        </w:rPr>
        <w:t>) dokumentu(ów)</w:t>
      </w:r>
      <w:r w:rsidR="00CC1E4A">
        <w:rPr>
          <w:rFonts w:ascii="Verdana" w:hAnsi="Verdana"/>
          <w:sz w:val="20"/>
          <w:szCs w:val="20"/>
        </w:rPr>
        <w:t xml:space="preserve"> </w:t>
      </w:r>
      <w:r w:rsidRPr="00CC1E4A">
        <w:rPr>
          <w:rFonts w:ascii="Verdana" w:hAnsi="Verdana"/>
          <w:sz w:val="20"/>
          <w:szCs w:val="20"/>
        </w:rPr>
        <w:t>…………………………………</w:t>
      </w:r>
      <w:r w:rsidR="00CC1E4A">
        <w:rPr>
          <w:rFonts w:ascii="Verdana" w:hAnsi="Verdana"/>
          <w:sz w:val="20"/>
          <w:szCs w:val="20"/>
        </w:rPr>
        <w:t>……………………</w:t>
      </w:r>
      <w:r w:rsidR="00CC1E4A" w:rsidRPr="00CC1E4A">
        <w:rPr>
          <w:rFonts w:ascii="Verdana" w:hAnsi="Verdana"/>
          <w:sz w:val="20"/>
          <w:szCs w:val="20"/>
        </w:rPr>
        <w:t xml:space="preserve"> </w:t>
      </w:r>
      <w:r w:rsidRPr="00CC1E4A">
        <w:rPr>
          <w:rFonts w:ascii="Verdana" w:hAnsi="Verdana"/>
          <w:sz w:val="20"/>
          <w:szCs w:val="20"/>
        </w:rPr>
        <w:t>które dołączamy do oferty.</w:t>
      </w:r>
    </w:p>
    <w:p w14:paraId="2440426D" w14:textId="77777777" w:rsidR="00CC1E4A" w:rsidRPr="00CC1E4A" w:rsidRDefault="00CC1E4A" w:rsidP="00CC1E4A">
      <w:pPr>
        <w:ind w:left="360"/>
        <w:jc w:val="both"/>
        <w:rPr>
          <w:rFonts w:ascii="Verdana" w:hAnsi="Verdana"/>
          <w:sz w:val="20"/>
          <w:szCs w:val="20"/>
        </w:rPr>
      </w:pPr>
    </w:p>
    <w:p w14:paraId="3FD1900B" w14:textId="0AC3FCE6" w:rsidR="00CB5B54" w:rsidRPr="00CC1E4A" w:rsidRDefault="00CC1E4A" w:rsidP="00CC1E4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</w:t>
      </w:r>
      <w:r w:rsidR="00CB5B54" w:rsidRPr="00CC1E4A">
        <w:rPr>
          <w:rFonts w:ascii="Verdana" w:hAnsi="Verdana"/>
          <w:sz w:val="20"/>
          <w:szCs w:val="20"/>
        </w:rPr>
        <w:t>ałącznikami do niniejszej oferty są:</w:t>
      </w:r>
    </w:p>
    <w:p w14:paraId="658FD348" w14:textId="77777777" w:rsidR="00CB5B54" w:rsidRPr="00CC1E4A" w:rsidRDefault="00CB5B54" w:rsidP="00CC1E4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9A95077" w14:textId="0AC86393" w:rsidR="00CB5B54" w:rsidRPr="00CC1E4A" w:rsidRDefault="00CB5B54" w:rsidP="00CC1E4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4F80C0DE" w14:textId="4ECDECFF" w:rsidR="00CB5B54" w:rsidRPr="00CC1E4A" w:rsidRDefault="00CB5B54" w:rsidP="00CC1E4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1973E41C" w14:textId="77777777" w:rsidR="00CB5B54" w:rsidRPr="00CC1E4A" w:rsidRDefault="00CB5B54" w:rsidP="00CC1E4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E02C963" w14:textId="4D09C49C" w:rsidR="00CB5B54" w:rsidRPr="00CC1E4A" w:rsidRDefault="00CB5B54" w:rsidP="00CC1E4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C1E4A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655EA4B1" w14:textId="77777777" w:rsidR="00CC1E4A" w:rsidRDefault="00CC1E4A" w:rsidP="00CC1E4A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sz w:val="20"/>
          <w:szCs w:val="20"/>
          <w:highlight w:val="yellow"/>
          <w:lang w:eastAsia="zh-CN"/>
        </w:rPr>
      </w:pPr>
    </w:p>
    <w:p w14:paraId="1BF48BD2" w14:textId="44A0BC25" w:rsidR="00CB5B54" w:rsidRPr="00CC1E4A" w:rsidRDefault="00CB5B54" w:rsidP="00CC1E4A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CC1E4A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CC1E4A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CC1E4A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CC1E4A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CC1E4A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CC1E4A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CC1E4A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CC1E4A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70D3CDE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8F059" w14:textId="77777777" w:rsidR="004A34D2" w:rsidRDefault="004A34D2">
      <w:r>
        <w:separator/>
      </w:r>
    </w:p>
  </w:endnote>
  <w:endnote w:type="continuationSeparator" w:id="0">
    <w:p w14:paraId="37252EA5" w14:textId="77777777" w:rsidR="004A34D2" w:rsidRDefault="004A3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F7501" w14:textId="77777777" w:rsidR="003557E9" w:rsidRDefault="003557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1FA4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2A9AC" w14:textId="77777777" w:rsidR="003557E9" w:rsidRDefault="003557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74F42" w14:textId="77777777" w:rsidR="004A34D2" w:rsidRDefault="004A34D2">
      <w:r>
        <w:separator/>
      </w:r>
    </w:p>
  </w:footnote>
  <w:footnote w:type="continuationSeparator" w:id="0">
    <w:p w14:paraId="353F2CB0" w14:textId="77777777" w:rsidR="004A34D2" w:rsidRDefault="004A3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0E279" w14:textId="77777777" w:rsidR="003557E9" w:rsidRDefault="00355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38E7F" w14:textId="59DCBF9F" w:rsidR="00F53146" w:rsidRPr="00CB5B54" w:rsidRDefault="00F53146" w:rsidP="00CB5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C4EDC" w14:textId="77777777" w:rsidR="003557E9" w:rsidRDefault="003557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77222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9952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5608372">
    <w:abstractNumId w:val="0"/>
  </w:num>
  <w:num w:numId="4" w16cid:durableId="12579083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34D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2A9E"/>
    <w:rsid w:val="00315A4A"/>
    <w:rsid w:val="003557E9"/>
    <w:rsid w:val="004A34D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2727"/>
    <w:rsid w:val="00B774DC"/>
    <w:rsid w:val="00C969A6"/>
    <w:rsid w:val="00CA7D36"/>
    <w:rsid w:val="00CB5B54"/>
    <w:rsid w:val="00CC1E4A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5ABD9BD"/>
  <w15:chartTrackingRefBased/>
  <w15:docId w15:val="{4A377166-5C59-4E29-892E-2FA8752A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2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543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2024-03-05T11:54:00Z</dcterms:created>
  <dcterms:modified xsi:type="dcterms:W3CDTF">2024-03-05T11:54:00Z</dcterms:modified>
</cp:coreProperties>
</file>