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E6046" w14:textId="5E46F294" w:rsidR="00FB7F50" w:rsidRPr="002245BE" w:rsidRDefault="00EF4CA7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F4CA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660CA3">
        <w:rPr>
          <w:sz w:val="22"/>
          <w:szCs w:val="22"/>
        </w:rPr>
        <w:t>28.03.2024r.</w:t>
      </w:r>
    </w:p>
    <w:p w14:paraId="3DC038B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24BC149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7F42BEF8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EA52BCD" w14:textId="77777777" w:rsidR="002032C0" w:rsidRPr="002032C0" w:rsidRDefault="002032C0" w:rsidP="002032C0">
      <w:r w:rsidRPr="002032C0">
        <w:t>ul. Prądnicka 35-37</w:t>
      </w:r>
    </w:p>
    <w:p w14:paraId="618E2D1D" w14:textId="77777777" w:rsidR="002032C0" w:rsidRPr="002032C0" w:rsidRDefault="002032C0" w:rsidP="002032C0">
      <w:r w:rsidRPr="002032C0">
        <w:t>31-202 Kraków</w:t>
      </w:r>
    </w:p>
    <w:p w14:paraId="2665A2FA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42A2AD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F4CA7" w:rsidRPr="00607F9B" w14:paraId="495D6BDB" w14:textId="77777777" w:rsidTr="00F95206">
        <w:trPr>
          <w:trHeight w:val="638"/>
        </w:trPr>
        <w:tc>
          <w:tcPr>
            <w:tcW w:w="959" w:type="dxa"/>
            <w:shd w:val="clear" w:color="auto" w:fill="auto"/>
          </w:tcPr>
          <w:p w14:paraId="29B0C2B1" w14:textId="77777777" w:rsidR="00EF4CA7" w:rsidRPr="00607F9B" w:rsidRDefault="00EF4CA7" w:rsidP="00F952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D29D857" w14:textId="65B22586" w:rsidR="00EF4CA7" w:rsidRPr="00607F9B" w:rsidRDefault="00EF4CA7" w:rsidP="00F9520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F4CA7">
              <w:rPr>
                <w:sz w:val="22"/>
                <w:szCs w:val="22"/>
              </w:rPr>
              <w:t>podstawowy</w:t>
            </w:r>
            <w:r w:rsidR="00485743">
              <w:rPr>
                <w:sz w:val="22"/>
                <w:szCs w:val="22"/>
              </w:rPr>
              <w:t>m</w:t>
            </w:r>
            <w:r w:rsidRPr="00EF4CA7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F4CA7">
              <w:rPr>
                <w:b/>
                <w:bCs/>
                <w:sz w:val="22"/>
                <w:szCs w:val="22"/>
              </w:rPr>
              <w:t>Zakup i dostawa produktów farmaceutycznych (antybiotyki, fosfomycin, ketamine, żywienie pozajelitowe)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F4CA7">
              <w:rPr>
                <w:b/>
                <w:sz w:val="22"/>
                <w:szCs w:val="22"/>
              </w:rPr>
              <w:t>ZP/13/2024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CCCDBE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EF4CA7" w14:paraId="1B809EA0" w14:textId="77777777" w:rsidTr="00F95206">
        <w:trPr>
          <w:cantSplit/>
        </w:trPr>
        <w:tc>
          <w:tcPr>
            <w:tcW w:w="9072" w:type="dxa"/>
          </w:tcPr>
          <w:p w14:paraId="02424173" w14:textId="587624BA" w:rsidR="00EF4CA7" w:rsidRPr="00D26ED6" w:rsidRDefault="00EF4CA7" w:rsidP="00F9520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4CA7">
              <w:rPr>
                <w:b/>
                <w:sz w:val="22"/>
                <w:szCs w:val="22"/>
              </w:rPr>
              <w:t>Urtica Sp. z o.o.</w:t>
            </w:r>
          </w:p>
          <w:p w14:paraId="42D592EC" w14:textId="0B8A6E94" w:rsidR="00EF4CA7" w:rsidRPr="009F0E5C" w:rsidRDefault="005A77E5" w:rsidP="00F9520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F4CA7" w:rsidRPr="00EF4CA7">
              <w:rPr>
                <w:bCs/>
                <w:sz w:val="22"/>
                <w:szCs w:val="22"/>
              </w:rPr>
              <w:t>Krzemieniecka</w:t>
            </w:r>
            <w:r w:rsidR="00EF4CA7" w:rsidRPr="009F0E5C">
              <w:rPr>
                <w:bCs/>
                <w:sz w:val="22"/>
                <w:szCs w:val="22"/>
              </w:rPr>
              <w:t xml:space="preserve"> </w:t>
            </w:r>
            <w:r w:rsidR="00EF4CA7" w:rsidRPr="00EF4CA7">
              <w:rPr>
                <w:bCs/>
                <w:sz w:val="22"/>
                <w:szCs w:val="22"/>
              </w:rPr>
              <w:t>120</w:t>
            </w:r>
            <w:r w:rsidR="00EF4CA7">
              <w:rPr>
                <w:bCs/>
                <w:sz w:val="22"/>
                <w:szCs w:val="22"/>
              </w:rPr>
              <w:t xml:space="preserve"> </w:t>
            </w:r>
          </w:p>
          <w:p w14:paraId="16723FC8" w14:textId="4D5D0142" w:rsidR="00EF4CA7" w:rsidRPr="009F0E5C" w:rsidRDefault="00EF4CA7" w:rsidP="00F95206">
            <w:pPr>
              <w:jc w:val="both"/>
              <w:rPr>
                <w:bCs/>
                <w:sz w:val="22"/>
                <w:szCs w:val="22"/>
              </w:rPr>
            </w:pPr>
            <w:r w:rsidRPr="00EF4CA7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CA7">
              <w:rPr>
                <w:bCs/>
                <w:sz w:val="22"/>
                <w:szCs w:val="22"/>
              </w:rPr>
              <w:t>Wrocław</w:t>
            </w:r>
          </w:p>
          <w:p w14:paraId="48791B36" w14:textId="7E56685B" w:rsidR="00EF4CA7" w:rsidRPr="00211A34" w:rsidRDefault="00EF4CA7" w:rsidP="00F952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F4CA7">
              <w:rPr>
                <w:sz w:val="22"/>
                <w:szCs w:val="22"/>
              </w:rPr>
              <w:t>Pakiet 1 - Antybiotyki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63BE3DF" w14:textId="77777777" w:rsidR="005A77E5" w:rsidRDefault="00EF4CA7" w:rsidP="0048574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54DFA1B" w14:textId="1205DEAA" w:rsidR="00EF4CA7" w:rsidRPr="00485743" w:rsidRDefault="00EF4CA7" w:rsidP="0048574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F4CA7">
              <w:t>Najkorzystniejsza złożona oferta spełniająca wymagania Zamawiającego.</w:t>
            </w:r>
          </w:p>
        </w:tc>
      </w:tr>
      <w:tr w:rsidR="00EF4CA7" w14:paraId="4B572B9C" w14:textId="77777777" w:rsidTr="00F95206">
        <w:trPr>
          <w:cantSplit/>
        </w:trPr>
        <w:tc>
          <w:tcPr>
            <w:tcW w:w="9072" w:type="dxa"/>
          </w:tcPr>
          <w:p w14:paraId="6E0B744B" w14:textId="27CE7CAF" w:rsidR="00EF4CA7" w:rsidRPr="00D26ED6" w:rsidRDefault="00EF4CA7" w:rsidP="00F9520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4CA7">
              <w:rPr>
                <w:b/>
                <w:sz w:val="22"/>
                <w:szCs w:val="22"/>
              </w:rPr>
              <w:t>Urtica Sp. z o.o.</w:t>
            </w:r>
          </w:p>
          <w:p w14:paraId="4879498C" w14:textId="7D2DD7BC" w:rsidR="00EF4CA7" w:rsidRPr="009F0E5C" w:rsidRDefault="005A77E5" w:rsidP="00F9520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F4CA7" w:rsidRPr="00EF4CA7">
              <w:rPr>
                <w:bCs/>
                <w:sz w:val="22"/>
                <w:szCs w:val="22"/>
              </w:rPr>
              <w:t>Krzemieniecka</w:t>
            </w:r>
            <w:r w:rsidR="00EF4CA7" w:rsidRPr="009F0E5C">
              <w:rPr>
                <w:bCs/>
                <w:sz w:val="22"/>
                <w:szCs w:val="22"/>
              </w:rPr>
              <w:t xml:space="preserve"> </w:t>
            </w:r>
            <w:r w:rsidR="00EF4CA7" w:rsidRPr="00EF4CA7">
              <w:rPr>
                <w:bCs/>
                <w:sz w:val="22"/>
                <w:szCs w:val="22"/>
              </w:rPr>
              <w:t>120</w:t>
            </w:r>
            <w:r w:rsidR="00EF4CA7">
              <w:rPr>
                <w:bCs/>
                <w:sz w:val="22"/>
                <w:szCs w:val="22"/>
              </w:rPr>
              <w:t xml:space="preserve"> </w:t>
            </w:r>
          </w:p>
          <w:p w14:paraId="700753B4" w14:textId="400E60B5" w:rsidR="00EF4CA7" w:rsidRPr="009F0E5C" w:rsidRDefault="00EF4CA7" w:rsidP="00F95206">
            <w:pPr>
              <w:jc w:val="both"/>
              <w:rPr>
                <w:bCs/>
                <w:sz w:val="22"/>
                <w:szCs w:val="22"/>
              </w:rPr>
            </w:pPr>
            <w:r w:rsidRPr="00EF4CA7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CA7">
              <w:rPr>
                <w:bCs/>
                <w:sz w:val="22"/>
                <w:szCs w:val="22"/>
              </w:rPr>
              <w:t>Wrocław</w:t>
            </w:r>
          </w:p>
          <w:p w14:paraId="2E5F0A51" w14:textId="53EE73BA" w:rsidR="00EF4CA7" w:rsidRPr="00211A34" w:rsidRDefault="00EF4CA7" w:rsidP="00F952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F4CA7">
              <w:rPr>
                <w:sz w:val="22"/>
                <w:szCs w:val="22"/>
              </w:rPr>
              <w:t>Pakiet 2 - Fosfomycin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F1B839F" w14:textId="77777777" w:rsidR="00EF4CA7" w:rsidRPr="00D26ED6" w:rsidRDefault="00EF4CA7" w:rsidP="00F9520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D951519" w14:textId="716848E9" w:rsidR="00EF4CA7" w:rsidRDefault="00EF4CA7" w:rsidP="00F9520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4CA7">
              <w:t>Najkorzystniejsza złożona oferta spełniająca wymagania Zamawiającego.</w:t>
            </w:r>
          </w:p>
        </w:tc>
      </w:tr>
      <w:tr w:rsidR="00EF4CA7" w14:paraId="59346ADC" w14:textId="77777777" w:rsidTr="00F95206">
        <w:trPr>
          <w:cantSplit/>
        </w:trPr>
        <w:tc>
          <w:tcPr>
            <w:tcW w:w="9072" w:type="dxa"/>
          </w:tcPr>
          <w:p w14:paraId="48C1FA0C" w14:textId="339AE21A" w:rsidR="00EF4CA7" w:rsidRPr="00D26ED6" w:rsidRDefault="00EF4CA7" w:rsidP="00F9520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4CA7">
              <w:rPr>
                <w:b/>
                <w:sz w:val="22"/>
                <w:szCs w:val="22"/>
              </w:rPr>
              <w:t>Urtica Sp. z o.o.</w:t>
            </w:r>
          </w:p>
          <w:p w14:paraId="54A26B4F" w14:textId="2E23AA9A" w:rsidR="00EF4CA7" w:rsidRPr="009F0E5C" w:rsidRDefault="005A77E5" w:rsidP="00F9520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F4CA7" w:rsidRPr="00EF4CA7">
              <w:rPr>
                <w:bCs/>
                <w:sz w:val="22"/>
                <w:szCs w:val="22"/>
              </w:rPr>
              <w:t>Krzemieniecka</w:t>
            </w:r>
            <w:r w:rsidR="00EF4CA7" w:rsidRPr="009F0E5C">
              <w:rPr>
                <w:bCs/>
                <w:sz w:val="22"/>
                <w:szCs w:val="22"/>
              </w:rPr>
              <w:t xml:space="preserve"> </w:t>
            </w:r>
            <w:r w:rsidR="00EF4CA7" w:rsidRPr="00EF4CA7">
              <w:rPr>
                <w:bCs/>
                <w:sz w:val="22"/>
                <w:szCs w:val="22"/>
              </w:rPr>
              <w:t>120</w:t>
            </w:r>
            <w:r w:rsidR="00EF4CA7">
              <w:rPr>
                <w:bCs/>
                <w:sz w:val="22"/>
                <w:szCs w:val="22"/>
              </w:rPr>
              <w:t xml:space="preserve"> </w:t>
            </w:r>
          </w:p>
          <w:p w14:paraId="75FBA471" w14:textId="4672F26A" w:rsidR="00EF4CA7" w:rsidRPr="009F0E5C" w:rsidRDefault="00EF4CA7" w:rsidP="00F95206">
            <w:pPr>
              <w:jc w:val="both"/>
              <w:rPr>
                <w:bCs/>
                <w:sz w:val="22"/>
                <w:szCs w:val="22"/>
              </w:rPr>
            </w:pPr>
            <w:r w:rsidRPr="00EF4CA7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CA7">
              <w:rPr>
                <w:bCs/>
                <w:sz w:val="22"/>
                <w:szCs w:val="22"/>
              </w:rPr>
              <w:t>Wrocław</w:t>
            </w:r>
          </w:p>
          <w:p w14:paraId="2A0489CC" w14:textId="7DDA8C65" w:rsidR="00EF4CA7" w:rsidRPr="00211A34" w:rsidRDefault="00EF4CA7" w:rsidP="00F952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F4CA7">
              <w:rPr>
                <w:sz w:val="22"/>
                <w:szCs w:val="22"/>
              </w:rPr>
              <w:t>Pakiet 3 - Ketamine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B2721BE" w14:textId="77777777" w:rsidR="00EF4CA7" w:rsidRPr="00D26ED6" w:rsidRDefault="00EF4CA7" w:rsidP="00F9520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7462633" w14:textId="2DB2411B" w:rsidR="00EF4CA7" w:rsidRDefault="00EF4CA7" w:rsidP="00F9520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4CA7">
              <w:t>Najkorzystniejsza złożona oferta spełniająca wymagania Zamawiającego.</w:t>
            </w:r>
          </w:p>
        </w:tc>
      </w:tr>
      <w:tr w:rsidR="00EF4CA7" w14:paraId="1F226A31" w14:textId="77777777" w:rsidTr="00F95206">
        <w:trPr>
          <w:cantSplit/>
        </w:trPr>
        <w:tc>
          <w:tcPr>
            <w:tcW w:w="9072" w:type="dxa"/>
          </w:tcPr>
          <w:p w14:paraId="2A786773" w14:textId="2D855CA8" w:rsidR="00EF4CA7" w:rsidRPr="00D26ED6" w:rsidRDefault="00EF4CA7" w:rsidP="00F9520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4CA7">
              <w:rPr>
                <w:b/>
                <w:sz w:val="22"/>
                <w:szCs w:val="22"/>
              </w:rPr>
              <w:t>Baxter Polska Sp. z o.o.</w:t>
            </w:r>
          </w:p>
          <w:p w14:paraId="68257AEB" w14:textId="2B9CD47B" w:rsidR="00EF4CA7" w:rsidRPr="009F0E5C" w:rsidRDefault="005A77E5" w:rsidP="00F9520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F4CA7" w:rsidRPr="00EF4CA7">
              <w:rPr>
                <w:bCs/>
                <w:sz w:val="22"/>
                <w:szCs w:val="22"/>
              </w:rPr>
              <w:t>Kruczkowskiego</w:t>
            </w:r>
            <w:r w:rsidR="00EF4CA7" w:rsidRPr="009F0E5C">
              <w:rPr>
                <w:bCs/>
                <w:sz w:val="22"/>
                <w:szCs w:val="22"/>
              </w:rPr>
              <w:t xml:space="preserve"> </w:t>
            </w:r>
            <w:r w:rsidR="00EF4CA7" w:rsidRPr="00EF4CA7">
              <w:rPr>
                <w:bCs/>
                <w:sz w:val="22"/>
                <w:szCs w:val="22"/>
              </w:rPr>
              <w:t>8</w:t>
            </w:r>
            <w:r w:rsidR="00EF4CA7">
              <w:rPr>
                <w:bCs/>
                <w:sz w:val="22"/>
                <w:szCs w:val="22"/>
              </w:rPr>
              <w:t xml:space="preserve"> </w:t>
            </w:r>
          </w:p>
          <w:p w14:paraId="00E988E7" w14:textId="02A25143" w:rsidR="00EF4CA7" w:rsidRPr="009F0E5C" w:rsidRDefault="00EF4CA7" w:rsidP="00F95206">
            <w:pPr>
              <w:jc w:val="both"/>
              <w:rPr>
                <w:bCs/>
                <w:sz w:val="22"/>
                <w:szCs w:val="22"/>
              </w:rPr>
            </w:pPr>
            <w:r w:rsidRPr="00EF4CA7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CA7">
              <w:rPr>
                <w:bCs/>
                <w:sz w:val="22"/>
                <w:szCs w:val="22"/>
              </w:rPr>
              <w:t>Warszawa</w:t>
            </w:r>
          </w:p>
          <w:p w14:paraId="1AF65F48" w14:textId="4448F920" w:rsidR="00EF4CA7" w:rsidRPr="00211A34" w:rsidRDefault="00EF4CA7" w:rsidP="00F952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F4CA7">
              <w:rPr>
                <w:sz w:val="22"/>
                <w:szCs w:val="22"/>
              </w:rPr>
              <w:t>Pakiet 4 - Żywienie pozajelitowe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F496E89" w14:textId="551BEC6E" w:rsidR="00EF4CA7" w:rsidRPr="00485743" w:rsidRDefault="00EF4CA7" w:rsidP="0048574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485743">
              <w:rPr>
                <w:color w:val="000000"/>
                <w:sz w:val="22"/>
                <w:szCs w:val="22"/>
              </w:rPr>
              <w:t xml:space="preserve"> </w:t>
            </w:r>
            <w:r w:rsidRPr="00EF4CA7">
              <w:t>Jedyna złożona oferta. Spełnia wymagania Zamawiającego.</w:t>
            </w:r>
          </w:p>
        </w:tc>
      </w:tr>
      <w:tr w:rsidR="00EF4CA7" w14:paraId="2CEDA06E" w14:textId="77777777" w:rsidTr="00F95206">
        <w:trPr>
          <w:cantSplit/>
        </w:trPr>
        <w:tc>
          <w:tcPr>
            <w:tcW w:w="9072" w:type="dxa"/>
          </w:tcPr>
          <w:p w14:paraId="5E426BD4" w14:textId="17D6F95B" w:rsidR="00EF4CA7" w:rsidRPr="00D26ED6" w:rsidRDefault="00EF4CA7" w:rsidP="00F9520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4CA7">
              <w:rPr>
                <w:b/>
                <w:sz w:val="22"/>
                <w:szCs w:val="22"/>
              </w:rPr>
              <w:lastRenderedPageBreak/>
              <w:t>Baxter Polska Sp. z o.o.</w:t>
            </w:r>
          </w:p>
          <w:p w14:paraId="352F8473" w14:textId="3CE4ED6D" w:rsidR="00EF4CA7" w:rsidRPr="009F0E5C" w:rsidRDefault="005A77E5" w:rsidP="00F9520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F4CA7" w:rsidRPr="00EF4CA7">
              <w:rPr>
                <w:bCs/>
                <w:sz w:val="22"/>
                <w:szCs w:val="22"/>
              </w:rPr>
              <w:t>Kruczkowskiego</w:t>
            </w:r>
            <w:r w:rsidR="00EF4CA7" w:rsidRPr="009F0E5C">
              <w:rPr>
                <w:bCs/>
                <w:sz w:val="22"/>
                <w:szCs w:val="22"/>
              </w:rPr>
              <w:t xml:space="preserve"> </w:t>
            </w:r>
            <w:r w:rsidR="00EF4CA7" w:rsidRPr="00EF4CA7">
              <w:rPr>
                <w:bCs/>
                <w:sz w:val="22"/>
                <w:szCs w:val="22"/>
              </w:rPr>
              <w:t>8</w:t>
            </w:r>
            <w:r w:rsidR="00EF4CA7">
              <w:rPr>
                <w:bCs/>
                <w:sz w:val="22"/>
                <w:szCs w:val="22"/>
              </w:rPr>
              <w:t xml:space="preserve"> </w:t>
            </w:r>
          </w:p>
          <w:p w14:paraId="7AF900D9" w14:textId="5624BB6A" w:rsidR="00EF4CA7" w:rsidRPr="009F0E5C" w:rsidRDefault="00EF4CA7" w:rsidP="00F95206">
            <w:pPr>
              <w:jc w:val="both"/>
              <w:rPr>
                <w:bCs/>
                <w:sz w:val="22"/>
                <w:szCs w:val="22"/>
              </w:rPr>
            </w:pPr>
            <w:r w:rsidRPr="00EF4CA7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CA7">
              <w:rPr>
                <w:bCs/>
                <w:sz w:val="22"/>
                <w:szCs w:val="22"/>
              </w:rPr>
              <w:t>Warszawa</w:t>
            </w:r>
          </w:p>
          <w:p w14:paraId="1C2A5ACC" w14:textId="5B3EB3C6" w:rsidR="00EF4CA7" w:rsidRPr="00211A34" w:rsidRDefault="00EF4CA7" w:rsidP="00F952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F4CA7">
              <w:rPr>
                <w:sz w:val="22"/>
                <w:szCs w:val="22"/>
              </w:rPr>
              <w:t>Pakiet 5 - Płyny infuzyjne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207B668" w14:textId="0F838761" w:rsidR="00EF4CA7" w:rsidRPr="00485743" w:rsidRDefault="00EF4CA7" w:rsidP="0048574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Pr="00EF4CA7">
              <w:t>Jedyna złożona oferta. Spełnia wymagania Zamawiającego.</w:t>
            </w:r>
          </w:p>
        </w:tc>
      </w:tr>
      <w:tr w:rsidR="00EF4CA7" w14:paraId="30FDD5FD" w14:textId="77777777" w:rsidTr="00F95206">
        <w:trPr>
          <w:cantSplit/>
        </w:trPr>
        <w:tc>
          <w:tcPr>
            <w:tcW w:w="9072" w:type="dxa"/>
          </w:tcPr>
          <w:p w14:paraId="3F06CB60" w14:textId="2C21238C" w:rsidR="00EF4CA7" w:rsidRPr="00D26ED6" w:rsidRDefault="00EF4CA7" w:rsidP="00F9520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F4CA7">
              <w:rPr>
                <w:b/>
                <w:sz w:val="22"/>
                <w:szCs w:val="22"/>
              </w:rPr>
              <w:t>Urtica Sp. z o.o.</w:t>
            </w:r>
          </w:p>
          <w:p w14:paraId="02B4E996" w14:textId="45B1E364" w:rsidR="00EF4CA7" w:rsidRPr="009F0E5C" w:rsidRDefault="005A77E5" w:rsidP="00F9520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F4CA7" w:rsidRPr="00EF4CA7">
              <w:rPr>
                <w:bCs/>
                <w:sz w:val="22"/>
                <w:szCs w:val="22"/>
              </w:rPr>
              <w:t>Krzemieniecka</w:t>
            </w:r>
            <w:r w:rsidR="00EF4CA7" w:rsidRPr="009F0E5C">
              <w:rPr>
                <w:bCs/>
                <w:sz w:val="22"/>
                <w:szCs w:val="22"/>
              </w:rPr>
              <w:t xml:space="preserve"> </w:t>
            </w:r>
            <w:r w:rsidR="00EF4CA7" w:rsidRPr="00EF4CA7">
              <w:rPr>
                <w:bCs/>
                <w:sz w:val="22"/>
                <w:szCs w:val="22"/>
              </w:rPr>
              <w:t>120</w:t>
            </w:r>
            <w:r w:rsidR="00EF4CA7">
              <w:rPr>
                <w:bCs/>
                <w:sz w:val="22"/>
                <w:szCs w:val="22"/>
              </w:rPr>
              <w:t xml:space="preserve"> </w:t>
            </w:r>
          </w:p>
          <w:p w14:paraId="7171CC72" w14:textId="24DF673A" w:rsidR="00EF4CA7" w:rsidRPr="009F0E5C" w:rsidRDefault="00EF4CA7" w:rsidP="00F95206">
            <w:pPr>
              <w:jc w:val="both"/>
              <w:rPr>
                <w:bCs/>
                <w:sz w:val="22"/>
                <w:szCs w:val="22"/>
              </w:rPr>
            </w:pPr>
            <w:r w:rsidRPr="00EF4CA7">
              <w:rPr>
                <w:bCs/>
                <w:sz w:val="22"/>
                <w:szCs w:val="22"/>
              </w:rPr>
              <w:t>54-640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F4CA7">
              <w:rPr>
                <w:bCs/>
                <w:sz w:val="22"/>
                <w:szCs w:val="22"/>
              </w:rPr>
              <w:t>Wrocław</w:t>
            </w:r>
          </w:p>
          <w:p w14:paraId="360E641C" w14:textId="43ED3C8D" w:rsidR="00EF4CA7" w:rsidRPr="00211A34" w:rsidRDefault="00EF4CA7" w:rsidP="00F9520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EF4CA7">
              <w:rPr>
                <w:sz w:val="22"/>
                <w:szCs w:val="22"/>
              </w:rPr>
              <w:t>Pakiet 6 - Esomeprazole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1235119" w14:textId="77777777" w:rsidR="00EF4CA7" w:rsidRPr="00D26ED6" w:rsidRDefault="00EF4CA7" w:rsidP="00F9520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2EB1E80" w14:textId="22311CA6" w:rsidR="00EF4CA7" w:rsidRDefault="00EF4CA7" w:rsidP="00F9520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F4CA7">
              <w:t>Najkorzystniejsza złożona oferta spełniająca wymagania Zamawiającego.</w:t>
            </w:r>
          </w:p>
        </w:tc>
      </w:tr>
    </w:tbl>
    <w:p w14:paraId="63204FB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7070C6F8" w14:textId="77777777" w:rsidTr="0057114B">
        <w:tc>
          <w:tcPr>
            <w:tcW w:w="2169" w:type="dxa"/>
            <w:shd w:val="clear" w:color="auto" w:fill="F3F3F3"/>
            <w:vAlign w:val="center"/>
          </w:tcPr>
          <w:p w14:paraId="699F94A5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2A16645F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38154F9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249B9E8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11DD49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EF4CA7" w:rsidRPr="00834EF4" w14:paraId="0FB87827" w14:textId="77777777" w:rsidTr="00F95206">
        <w:tc>
          <w:tcPr>
            <w:tcW w:w="2169" w:type="dxa"/>
            <w:shd w:val="clear" w:color="auto" w:fill="auto"/>
          </w:tcPr>
          <w:p w14:paraId="318E0172" w14:textId="77777777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4CA7">
              <w:rPr>
                <w:sz w:val="20"/>
                <w:szCs w:val="20"/>
              </w:rPr>
              <w:t>Pakiet 1 - Antybiotyki</w:t>
            </w:r>
          </w:p>
        </w:tc>
        <w:tc>
          <w:tcPr>
            <w:tcW w:w="2793" w:type="dxa"/>
            <w:shd w:val="clear" w:color="auto" w:fill="auto"/>
          </w:tcPr>
          <w:p w14:paraId="2FDA4044" w14:textId="77777777" w:rsidR="00EF4CA7" w:rsidRPr="00211A34" w:rsidRDefault="00EF4CA7" w:rsidP="00F952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4CA7">
              <w:rPr>
                <w:b/>
                <w:bCs/>
                <w:sz w:val="20"/>
                <w:szCs w:val="20"/>
              </w:rPr>
              <w:t>Urtica Sp. z o.o.</w:t>
            </w:r>
          </w:p>
          <w:p w14:paraId="62E03FFA" w14:textId="2BA9221F" w:rsidR="00EF4CA7" w:rsidRPr="00211A34" w:rsidRDefault="00485743" w:rsidP="00F9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F4CA7" w:rsidRPr="00EF4CA7">
              <w:rPr>
                <w:sz w:val="20"/>
                <w:szCs w:val="20"/>
              </w:rPr>
              <w:t>Krzemieniecka</w:t>
            </w:r>
            <w:r w:rsidR="00EF4CA7" w:rsidRPr="00211A34">
              <w:rPr>
                <w:sz w:val="20"/>
                <w:szCs w:val="20"/>
              </w:rPr>
              <w:t xml:space="preserve"> </w:t>
            </w:r>
            <w:r w:rsidR="00EF4CA7" w:rsidRPr="00EF4CA7">
              <w:rPr>
                <w:sz w:val="20"/>
                <w:szCs w:val="20"/>
              </w:rPr>
              <w:t>120</w:t>
            </w:r>
          </w:p>
          <w:p w14:paraId="50033A67" w14:textId="77777777" w:rsidR="00EF4CA7" w:rsidRPr="00211A34" w:rsidRDefault="00EF4CA7" w:rsidP="00F95206">
            <w:pPr>
              <w:spacing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4CA7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14:paraId="26E4606E" w14:textId="77777777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541BBA" w14:textId="77777777" w:rsidR="00EF4CA7" w:rsidRPr="00211A34" w:rsidRDefault="00EF4CA7" w:rsidP="00F95206">
            <w:pPr>
              <w:jc w:val="center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 xml:space="preserve">  500,00</w:t>
            </w:r>
          </w:p>
        </w:tc>
      </w:tr>
      <w:tr w:rsidR="00EF4CA7" w:rsidRPr="00834EF4" w14:paraId="7B6230B4" w14:textId="77777777" w:rsidTr="00F95206">
        <w:tc>
          <w:tcPr>
            <w:tcW w:w="2169" w:type="dxa"/>
            <w:shd w:val="clear" w:color="auto" w:fill="auto"/>
          </w:tcPr>
          <w:p w14:paraId="32E631E2" w14:textId="77777777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4CA7">
              <w:rPr>
                <w:sz w:val="20"/>
                <w:szCs w:val="20"/>
              </w:rPr>
              <w:t>Pakiet 1 - Antybiotyki</w:t>
            </w:r>
          </w:p>
        </w:tc>
        <w:tc>
          <w:tcPr>
            <w:tcW w:w="2793" w:type="dxa"/>
            <w:shd w:val="clear" w:color="auto" w:fill="auto"/>
          </w:tcPr>
          <w:p w14:paraId="44146A0B" w14:textId="77777777" w:rsidR="00EF4CA7" w:rsidRPr="00211A34" w:rsidRDefault="00EF4CA7" w:rsidP="00F952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4CA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E34F1A6" w14:textId="445486A3" w:rsidR="00EF4CA7" w:rsidRPr="00211A34" w:rsidRDefault="00485743" w:rsidP="00F9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F4CA7" w:rsidRPr="00EF4CA7">
              <w:rPr>
                <w:sz w:val="20"/>
                <w:szCs w:val="20"/>
              </w:rPr>
              <w:t>Pułaskiego</w:t>
            </w:r>
            <w:r w:rsidR="00EF4CA7" w:rsidRPr="00211A34">
              <w:rPr>
                <w:sz w:val="20"/>
                <w:szCs w:val="20"/>
              </w:rPr>
              <w:t xml:space="preserve"> </w:t>
            </w:r>
            <w:r w:rsidR="00EF4CA7" w:rsidRPr="00EF4CA7">
              <w:rPr>
                <w:sz w:val="20"/>
                <w:szCs w:val="20"/>
              </w:rPr>
              <w:t>9</w:t>
            </w:r>
          </w:p>
          <w:p w14:paraId="30275C5A" w14:textId="0952EC2B" w:rsidR="00EF4CA7" w:rsidRPr="00211A34" w:rsidRDefault="00EF4CA7" w:rsidP="00F95206">
            <w:pPr>
              <w:spacing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4CA7">
              <w:rPr>
                <w:sz w:val="20"/>
                <w:szCs w:val="20"/>
              </w:rPr>
              <w:t>Katowice</w:t>
            </w:r>
          </w:p>
        </w:tc>
        <w:tc>
          <w:tcPr>
            <w:tcW w:w="2551" w:type="dxa"/>
            <w:shd w:val="clear" w:color="auto" w:fill="auto"/>
          </w:tcPr>
          <w:p w14:paraId="710EA383" w14:textId="69BA2CA5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1 - Cena - 403.00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9A3C8FB" w14:textId="581A5CFF" w:rsidR="00EF4CA7" w:rsidRPr="00211A34" w:rsidRDefault="00EF4CA7" w:rsidP="00F95206">
            <w:pPr>
              <w:jc w:val="center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 xml:space="preserve">  403,00</w:t>
            </w:r>
          </w:p>
        </w:tc>
      </w:tr>
      <w:tr w:rsidR="00EF4CA7" w:rsidRPr="00834EF4" w14:paraId="28D021B4" w14:textId="77777777" w:rsidTr="00F95206">
        <w:tc>
          <w:tcPr>
            <w:tcW w:w="2169" w:type="dxa"/>
            <w:shd w:val="clear" w:color="auto" w:fill="auto"/>
          </w:tcPr>
          <w:p w14:paraId="066E8193" w14:textId="4C54825E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4CA7">
              <w:rPr>
                <w:sz w:val="20"/>
                <w:szCs w:val="20"/>
              </w:rPr>
              <w:t>Pakiet 2 - Fosfomycin</w:t>
            </w:r>
          </w:p>
        </w:tc>
        <w:tc>
          <w:tcPr>
            <w:tcW w:w="2793" w:type="dxa"/>
            <w:shd w:val="clear" w:color="auto" w:fill="auto"/>
          </w:tcPr>
          <w:p w14:paraId="586D9D32" w14:textId="420654E3" w:rsidR="00EF4CA7" w:rsidRPr="00211A34" w:rsidRDefault="00EF4CA7" w:rsidP="00F952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4CA7">
              <w:rPr>
                <w:b/>
                <w:bCs/>
                <w:sz w:val="20"/>
                <w:szCs w:val="20"/>
              </w:rPr>
              <w:t>Urtica Sp. z o.o.</w:t>
            </w:r>
          </w:p>
          <w:p w14:paraId="00347B3B" w14:textId="533E2D9C" w:rsidR="00EF4CA7" w:rsidRPr="00211A34" w:rsidRDefault="00485743" w:rsidP="00F9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F4CA7" w:rsidRPr="00EF4CA7">
              <w:rPr>
                <w:sz w:val="20"/>
                <w:szCs w:val="20"/>
              </w:rPr>
              <w:t>Krzemieniecka</w:t>
            </w:r>
            <w:r w:rsidR="00EF4CA7" w:rsidRPr="00211A34">
              <w:rPr>
                <w:sz w:val="20"/>
                <w:szCs w:val="20"/>
              </w:rPr>
              <w:t xml:space="preserve"> </w:t>
            </w:r>
            <w:r w:rsidR="00EF4CA7" w:rsidRPr="00EF4CA7">
              <w:rPr>
                <w:sz w:val="20"/>
                <w:szCs w:val="20"/>
              </w:rPr>
              <w:t>120</w:t>
            </w:r>
          </w:p>
          <w:p w14:paraId="786847C5" w14:textId="44F414A4" w:rsidR="00EF4CA7" w:rsidRPr="00211A34" w:rsidRDefault="00EF4CA7" w:rsidP="00F95206">
            <w:pPr>
              <w:spacing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4CA7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14:paraId="53963964" w14:textId="4A0B935E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5249E0D" w14:textId="50662A52" w:rsidR="00EF4CA7" w:rsidRPr="00211A34" w:rsidRDefault="00EF4CA7" w:rsidP="00F95206">
            <w:pPr>
              <w:jc w:val="center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 xml:space="preserve">  500,00</w:t>
            </w:r>
          </w:p>
        </w:tc>
      </w:tr>
      <w:tr w:rsidR="00EF4CA7" w:rsidRPr="00834EF4" w14:paraId="26736C4B" w14:textId="77777777" w:rsidTr="00F95206">
        <w:tc>
          <w:tcPr>
            <w:tcW w:w="2169" w:type="dxa"/>
            <w:shd w:val="clear" w:color="auto" w:fill="auto"/>
          </w:tcPr>
          <w:p w14:paraId="7A72719D" w14:textId="739F896A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4CA7">
              <w:rPr>
                <w:sz w:val="20"/>
                <w:szCs w:val="20"/>
              </w:rPr>
              <w:t>Pakiet 2 - Fosfomycin</w:t>
            </w:r>
          </w:p>
        </w:tc>
        <w:tc>
          <w:tcPr>
            <w:tcW w:w="2793" w:type="dxa"/>
            <w:shd w:val="clear" w:color="auto" w:fill="auto"/>
          </w:tcPr>
          <w:p w14:paraId="137D8E79" w14:textId="01D6CE1E" w:rsidR="00EF4CA7" w:rsidRPr="00211A34" w:rsidRDefault="00EF4CA7" w:rsidP="00F952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4CA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2CF63F0" w14:textId="7F9D022B" w:rsidR="00EF4CA7" w:rsidRPr="00211A34" w:rsidRDefault="00485743" w:rsidP="00F9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F4CA7" w:rsidRPr="00EF4CA7">
              <w:rPr>
                <w:sz w:val="20"/>
                <w:szCs w:val="20"/>
              </w:rPr>
              <w:t>Pułaskiego</w:t>
            </w:r>
            <w:r w:rsidR="00EF4CA7" w:rsidRPr="00211A34">
              <w:rPr>
                <w:sz w:val="20"/>
                <w:szCs w:val="20"/>
              </w:rPr>
              <w:t xml:space="preserve"> </w:t>
            </w:r>
            <w:r w:rsidR="00EF4CA7" w:rsidRPr="00EF4CA7">
              <w:rPr>
                <w:sz w:val="20"/>
                <w:szCs w:val="20"/>
              </w:rPr>
              <w:t>9</w:t>
            </w:r>
          </w:p>
          <w:p w14:paraId="7939DFED" w14:textId="4324F54F" w:rsidR="00EF4CA7" w:rsidRPr="00211A34" w:rsidRDefault="00EF4CA7" w:rsidP="00F95206">
            <w:pPr>
              <w:spacing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4CA7">
              <w:rPr>
                <w:sz w:val="20"/>
                <w:szCs w:val="20"/>
              </w:rPr>
              <w:t>Katowice</w:t>
            </w:r>
          </w:p>
        </w:tc>
        <w:tc>
          <w:tcPr>
            <w:tcW w:w="2551" w:type="dxa"/>
            <w:shd w:val="clear" w:color="auto" w:fill="auto"/>
          </w:tcPr>
          <w:p w14:paraId="3C507CF6" w14:textId="6907CDD6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1 - Cena - 48.45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D6B890" w14:textId="56B4C16A" w:rsidR="00EF4CA7" w:rsidRPr="00211A34" w:rsidRDefault="00EF4CA7" w:rsidP="00F95206">
            <w:pPr>
              <w:jc w:val="center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 xml:space="preserve">  48,45</w:t>
            </w:r>
          </w:p>
        </w:tc>
      </w:tr>
      <w:tr w:rsidR="00EF4CA7" w:rsidRPr="00834EF4" w14:paraId="59074D08" w14:textId="77777777" w:rsidTr="00F95206">
        <w:tc>
          <w:tcPr>
            <w:tcW w:w="2169" w:type="dxa"/>
            <w:shd w:val="clear" w:color="auto" w:fill="auto"/>
          </w:tcPr>
          <w:p w14:paraId="6F6CDF57" w14:textId="05E5A513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4CA7">
              <w:rPr>
                <w:sz w:val="20"/>
                <w:szCs w:val="20"/>
              </w:rPr>
              <w:t>Pakiet 3 - Ketamine</w:t>
            </w:r>
          </w:p>
        </w:tc>
        <w:tc>
          <w:tcPr>
            <w:tcW w:w="2793" w:type="dxa"/>
            <w:shd w:val="clear" w:color="auto" w:fill="auto"/>
          </w:tcPr>
          <w:p w14:paraId="3EC0F2A9" w14:textId="072712B7" w:rsidR="00EF4CA7" w:rsidRPr="00211A34" w:rsidRDefault="00EF4CA7" w:rsidP="00F952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4CA7">
              <w:rPr>
                <w:b/>
                <w:bCs/>
                <w:sz w:val="20"/>
                <w:szCs w:val="20"/>
              </w:rPr>
              <w:t>Urtica Sp. z o.o.</w:t>
            </w:r>
          </w:p>
          <w:p w14:paraId="0B2A0029" w14:textId="796812F8" w:rsidR="00EF4CA7" w:rsidRPr="00211A34" w:rsidRDefault="00485743" w:rsidP="00F9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F4CA7" w:rsidRPr="00EF4CA7">
              <w:rPr>
                <w:sz w:val="20"/>
                <w:szCs w:val="20"/>
              </w:rPr>
              <w:t>Krzemieniecka</w:t>
            </w:r>
            <w:r w:rsidR="00EF4CA7" w:rsidRPr="00211A34">
              <w:rPr>
                <w:sz w:val="20"/>
                <w:szCs w:val="20"/>
              </w:rPr>
              <w:t xml:space="preserve"> </w:t>
            </w:r>
            <w:r w:rsidR="00EF4CA7" w:rsidRPr="00EF4CA7">
              <w:rPr>
                <w:sz w:val="20"/>
                <w:szCs w:val="20"/>
              </w:rPr>
              <w:t>120</w:t>
            </w:r>
          </w:p>
          <w:p w14:paraId="6554D24D" w14:textId="37A95E0A" w:rsidR="00EF4CA7" w:rsidRPr="00211A34" w:rsidRDefault="00EF4CA7" w:rsidP="00F95206">
            <w:pPr>
              <w:spacing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4CA7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14:paraId="0214B0AA" w14:textId="6F2E8AAC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ECA1151" w14:textId="54FC917B" w:rsidR="00EF4CA7" w:rsidRPr="00211A34" w:rsidRDefault="00EF4CA7" w:rsidP="00F95206">
            <w:pPr>
              <w:jc w:val="center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 xml:space="preserve">  500,00</w:t>
            </w:r>
          </w:p>
        </w:tc>
      </w:tr>
      <w:tr w:rsidR="00EF4CA7" w:rsidRPr="00834EF4" w14:paraId="482344CE" w14:textId="77777777" w:rsidTr="00F95206">
        <w:tc>
          <w:tcPr>
            <w:tcW w:w="2169" w:type="dxa"/>
            <w:shd w:val="clear" w:color="auto" w:fill="auto"/>
          </w:tcPr>
          <w:p w14:paraId="7865F30C" w14:textId="31BBCF84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4CA7">
              <w:rPr>
                <w:sz w:val="20"/>
                <w:szCs w:val="20"/>
              </w:rPr>
              <w:t>Pakiet 3 - Ketamine</w:t>
            </w:r>
          </w:p>
        </w:tc>
        <w:tc>
          <w:tcPr>
            <w:tcW w:w="2793" w:type="dxa"/>
            <w:shd w:val="clear" w:color="auto" w:fill="auto"/>
          </w:tcPr>
          <w:p w14:paraId="7A2A0B9E" w14:textId="7314A2D6" w:rsidR="00EF4CA7" w:rsidRPr="00211A34" w:rsidRDefault="00EF4CA7" w:rsidP="00F952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4CA7">
              <w:rPr>
                <w:b/>
                <w:bCs/>
                <w:sz w:val="20"/>
                <w:szCs w:val="20"/>
              </w:rPr>
              <w:t>Asclepios S.A.</w:t>
            </w:r>
          </w:p>
          <w:p w14:paraId="3A0C9AC5" w14:textId="2A2E46A8" w:rsidR="00EF4CA7" w:rsidRPr="00211A34" w:rsidRDefault="00485743" w:rsidP="00F9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F4CA7" w:rsidRPr="00EF4CA7">
              <w:rPr>
                <w:sz w:val="20"/>
                <w:szCs w:val="20"/>
              </w:rPr>
              <w:t>Hubska</w:t>
            </w:r>
            <w:r w:rsidR="00EF4CA7" w:rsidRPr="00211A34">
              <w:rPr>
                <w:sz w:val="20"/>
                <w:szCs w:val="20"/>
              </w:rPr>
              <w:t xml:space="preserve"> </w:t>
            </w:r>
            <w:r w:rsidR="00EF4CA7" w:rsidRPr="00EF4CA7">
              <w:rPr>
                <w:sz w:val="20"/>
                <w:szCs w:val="20"/>
              </w:rPr>
              <w:t>44</w:t>
            </w:r>
          </w:p>
          <w:p w14:paraId="109A407A" w14:textId="64F438C4" w:rsidR="00EF4CA7" w:rsidRPr="00211A34" w:rsidRDefault="00EF4CA7" w:rsidP="00F95206">
            <w:pPr>
              <w:spacing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50-502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4CA7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14:paraId="08A831AF" w14:textId="1C6B05B0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1 - Cena - 481.10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86C43E" w14:textId="56B83B90" w:rsidR="00EF4CA7" w:rsidRPr="00211A34" w:rsidRDefault="00EF4CA7" w:rsidP="00F95206">
            <w:pPr>
              <w:jc w:val="center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 xml:space="preserve">  481,10</w:t>
            </w:r>
          </w:p>
        </w:tc>
      </w:tr>
      <w:tr w:rsidR="00EF4CA7" w:rsidRPr="00834EF4" w14:paraId="4DE562B5" w14:textId="77777777" w:rsidTr="00F95206">
        <w:tc>
          <w:tcPr>
            <w:tcW w:w="2169" w:type="dxa"/>
            <w:shd w:val="clear" w:color="auto" w:fill="auto"/>
          </w:tcPr>
          <w:p w14:paraId="74D1DA60" w14:textId="7FCC211C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4CA7">
              <w:rPr>
                <w:sz w:val="20"/>
                <w:szCs w:val="20"/>
              </w:rPr>
              <w:t>Pakiet 4 - Żywienie pozajelitowe</w:t>
            </w:r>
          </w:p>
        </w:tc>
        <w:tc>
          <w:tcPr>
            <w:tcW w:w="2793" w:type="dxa"/>
            <w:shd w:val="clear" w:color="auto" w:fill="auto"/>
          </w:tcPr>
          <w:p w14:paraId="31B397A0" w14:textId="29213F59" w:rsidR="00EF4CA7" w:rsidRPr="00211A34" w:rsidRDefault="00EF4CA7" w:rsidP="00F952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4CA7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1CCAD9D" w14:textId="084C74A9" w:rsidR="00EF4CA7" w:rsidRPr="00211A34" w:rsidRDefault="00485743" w:rsidP="00F9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F4CA7" w:rsidRPr="00EF4CA7">
              <w:rPr>
                <w:sz w:val="20"/>
                <w:szCs w:val="20"/>
              </w:rPr>
              <w:t>Kruczkowskiego</w:t>
            </w:r>
            <w:r w:rsidR="00EF4CA7" w:rsidRPr="00211A34">
              <w:rPr>
                <w:sz w:val="20"/>
                <w:szCs w:val="20"/>
              </w:rPr>
              <w:t xml:space="preserve"> </w:t>
            </w:r>
            <w:r w:rsidR="00EF4CA7" w:rsidRPr="00EF4CA7">
              <w:rPr>
                <w:sz w:val="20"/>
                <w:szCs w:val="20"/>
              </w:rPr>
              <w:t>8</w:t>
            </w:r>
          </w:p>
          <w:p w14:paraId="342D4DBB" w14:textId="69B97A03" w:rsidR="00EF4CA7" w:rsidRPr="00211A34" w:rsidRDefault="00EF4CA7" w:rsidP="00F95206">
            <w:pPr>
              <w:spacing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4CA7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490BD5C6" w14:textId="65FBFD33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614FAC6" w14:textId="60194252" w:rsidR="00EF4CA7" w:rsidRPr="00211A34" w:rsidRDefault="00EF4CA7" w:rsidP="00F95206">
            <w:pPr>
              <w:jc w:val="center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 xml:space="preserve">  500,00</w:t>
            </w:r>
          </w:p>
        </w:tc>
      </w:tr>
      <w:tr w:rsidR="00EF4CA7" w:rsidRPr="00834EF4" w14:paraId="4A92B4CD" w14:textId="77777777" w:rsidTr="00F95206">
        <w:tc>
          <w:tcPr>
            <w:tcW w:w="2169" w:type="dxa"/>
            <w:shd w:val="clear" w:color="auto" w:fill="auto"/>
          </w:tcPr>
          <w:p w14:paraId="441238AD" w14:textId="737287DE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4CA7">
              <w:rPr>
                <w:sz w:val="20"/>
                <w:szCs w:val="20"/>
              </w:rPr>
              <w:t>Pakiet 5 - Płyny infuzyjne</w:t>
            </w:r>
          </w:p>
        </w:tc>
        <w:tc>
          <w:tcPr>
            <w:tcW w:w="2793" w:type="dxa"/>
            <w:shd w:val="clear" w:color="auto" w:fill="auto"/>
          </w:tcPr>
          <w:p w14:paraId="0A152C7A" w14:textId="456EA726" w:rsidR="00EF4CA7" w:rsidRPr="00211A34" w:rsidRDefault="00EF4CA7" w:rsidP="00F952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4CA7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957FFD0" w14:textId="50A90335" w:rsidR="00EF4CA7" w:rsidRPr="00211A34" w:rsidRDefault="00485743" w:rsidP="00F9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F4CA7" w:rsidRPr="00EF4CA7">
              <w:rPr>
                <w:sz w:val="20"/>
                <w:szCs w:val="20"/>
              </w:rPr>
              <w:t>Kruczkowskiego</w:t>
            </w:r>
            <w:r w:rsidR="00EF4CA7" w:rsidRPr="00211A34">
              <w:rPr>
                <w:sz w:val="20"/>
                <w:szCs w:val="20"/>
              </w:rPr>
              <w:t xml:space="preserve"> </w:t>
            </w:r>
            <w:r w:rsidR="00EF4CA7" w:rsidRPr="00EF4CA7">
              <w:rPr>
                <w:sz w:val="20"/>
                <w:szCs w:val="20"/>
              </w:rPr>
              <w:t>8</w:t>
            </w:r>
          </w:p>
          <w:p w14:paraId="6FFDB0F1" w14:textId="1EAB4184" w:rsidR="00EF4CA7" w:rsidRPr="00211A34" w:rsidRDefault="00EF4CA7" w:rsidP="00F95206">
            <w:pPr>
              <w:spacing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4CA7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7279FA58" w14:textId="4BF5163E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C85F848" w14:textId="3B57EDE1" w:rsidR="00EF4CA7" w:rsidRPr="00211A34" w:rsidRDefault="00EF4CA7" w:rsidP="00F95206">
            <w:pPr>
              <w:jc w:val="center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 xml:space="preserve">  500,00</w:t>
            </w:r>
          </w:p>
        </w:tc>
      </w:tr>
      <w:tr w:rsidR="00EF4CA7" w:rsidRPr="00834EF4" w14:paraId="18D119B0" w14:textId="77777777" w:rsidTr="00F95206">
        <w:tc>
          <w:tcPr>
            <w:tcW w:w="2169" w:type="dxa"/>
            <w:shd w:val="clear" w:color="auto" w:fill="auto"/>
          </w:tcPr>
          <w:p w14:paraId="374D9F6A" w14:textId="13976A01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4CA7">
              <w:rPr>
                <w:sz w:val="20"/>
                <w:szCs w:val="20"/>
              </w:rPr>
              <w:t>Pakiet 6 - Esomeprazole</w:t>
            </w:r>
          </w:p>
        </w:tc>
        <w:tc>
          <w:tcPr>
            <w:tcW w:w="2793" w:type="dxa"/>
            <w:shd w:val="clear" w:color="auto" w:fill="auto"/>
          </w:tcPr>
          <w:p w14:paraId="37E974B5" w14:textId="17C4DDB2" w:rsidR="00EF4CA7" w:rsidRPr="00211A34" w:rsidRDefault="00EF4CA7" w:rsidP="00F952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4CA7">
              <w:rPr>
                <w:b/>
                <w:bCs/>
                <w:sz w:val="20"/>
                <w:szCs w:val="20"/>
              </w:rPr>
              <w:t>Urtica Sp. z o.o.</w:t>
            </w:r>
          </w:p>
          <w:p w14:paraId="122F1D5F" w14:textId="3A17CB1F" w:rsidR="00EF4CA7" w:rsidRPr="00211A34" w:rsidRDefault="00485743" w:rsidP="00F9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F4CA7" w:rsidRPr="00EF4CA7">
              <w:rPr>
                <w:sz w:val="20"/>
                <w:szCs w:val="20"/>
              </w:rPr>
              <w:t>Krzemieniecka</w:t>
            </w:r>
            <w:r w:rsidR="00EF4CA7" w:rsidRPr="00211A34">
              <w:rPr>
                <w:sz w:val="20"/>
                <w:szCs w:val="20"/>
              </w:rPr>
              <w:t xml:space="preserve"> </w:t>
            </w:r>
            <w:r w:rsidR="00EF4CA7" w:rsidRPr="00EF4CA7">
              <w:rPr>
                <w:sz w:val="20"/>
                <w:szCs w:val="20"/>
              </w:rPr>
              <w:t>120</w:t>
            </w:r>
          </w:p>
          <w:p w14:paraId="34868248" w14:textId="2402551A" w:rsidR="00EF4CA7" w:rsidRPr="00211A34" w:rsidRDefault="00EF4CA7" w:rsidP="00F95206">
            <w:pPr>
              <w:spacing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54-640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4CA7">
              <w:rPr>
                <w:sz w:val="20"/>
                <w:szCs w:val="20"/>
              </w:rPr>
              <w:t>Wrocław</w:t>
            </w:r>
          </w:p>
        </w:tc>
        <w:tc>
          <w:tcPr>
            <w:tcW w:w="2551" w:type="dxa"/>
            <w:shd w:val="clear" w:color="auto" w:fill="auto"/>
          </w:tcPr>
          <w:p w14:paraId="2740C38C" w14:textId="50DB9EB7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9A9EF5" w14:textId="76B4C621" w:rsidR="00EF4CA7" w:rsidRPr="00211A34" w:rsidRDefault="00EF4CA7" w:rsidP="00F95206">
            <w:pPr>
              <w:jc w:val="center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 xml:space="preserve">  500,00</w:t>
            </w:r>
          </w:p>
        </w:tc>
      </w:tr>
      <w:tr w:rsidR="00EF4CA7" w:rsidRPr="00834EF4" w14:paraId="18E73FF6" w14:textId="77777777" w:rsidTr="00F95206">
        <w:tc>
          <w:tcPr>
            <w:tcW w:w="2169" w:type="dxa"/>
            <w:shd w:val="clear" w:color="auto" w:fill="auto"/>
          </w:tcPr>
          <w:p w14:paraId="1021D09C" w14:textId="23AD94F8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F4CA7">
              <w:rPr>
                <w:sz w:val="20"/>
                <w:szCs w:val="20"/>
              </w:rPr>
              <w:t>Pakiet 6 - Esomeprazole</w:t>
            </w:r>
          </w:p>
        </w:tc>
        <w:tc>
          <w:tcPr>
            <w:tcW w:w="2793" w:type="dxa"/>
            <w:shd w:val="clear" w:color="auto" w:fill="auto"/>
          </w:tcPr>
          <w:p w14:paraId="7C4CA472" w14:textId="7DF09247" w:rsidR="00EF4CA7" w:rsidRPr="00211A34" w:rsidRDefault="00EF4CA7" w:rsidP="00F9520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F4CA7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34D96F6" w14:textId="4534F10A" w:rsidR="00EF4CA7" w:rsidRPr="00211A34" w:rsidRDefault="00485743" w:rsidP="00F9520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F4CA7" w:rsidRPr="00EF4CA7">
              <w:rPr>
                <w:sz w:val="20"/>
                <w:szCs w:val="20"/>
              </w:rPr>
              <w:t>Pułaskiego</w:t>
            </w:r>
            <w:r w:rsidR="00EF4CA7" w:rsidRPr="00211A34">
              <w:rPr>
                <w:sz w:val="20"/>
                <w:szCs w:val="20"/>
              </w:rPr>
              <w:t xml:space="preserve"> </w:t>
            </w:r>
            <w:r w:rsidR="00EF4CA7" w:rsidRPr="00EF4CA7">
              <w:rPr>
                <w:sz w:val="20"/>
                <w:szCs w:val="20"/>
              </w:rPr>
              <w:t>9</w:t>
            </w:r>
          </w:p>
          <w:p w14:paraId="72A5246B" w14:textId="21D22302" w:rsidR="00EF4CA7" w:rsidRPr="00211A34" w:rsidRDefault="00EF4CA7" w:rsidP="00F95206">
            <w:pPr>
              <w:spacing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40-273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F4CA7">
              <w:rPr>
                <w:sz w:val="20"/>
                <w:szCs w:val="20"/>
              </w:rPr>
              <w:t>Katowice</w:t>
            </w:r>
          </w:p>
        </w:tc>
        <w:tc>
          <w:tcPr>
            <w:tcW w:w="2551" w:type="dxa"/>
            <w:shd w:val="clear" w:color="auto" w:fill="auto"/>
          </w:tcPr>
          <w:p w14:paraId="447320E5" w14:textId="2E28DA77" w:rsidR="00EF4CA7" w:rsidRPr="00211A34" w:rsidRDefault="00EF4CA7" w:rsidP="00F9520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>1 - Cena - 48.50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C1CD22" w14:textId="0F28ED3E" w:rsidR="00EF4CA7" w:rsidRPr="00211A34" w:rsidRDefault="00EF4CA7" w:rsidP="00F95206">
            <w:pPr>
              <w:jc w:val="center"/>
              <w:rPr>
                <w:color w:val="000000"/>
                <w:sz w:val="20"/>
                <w:szCs w:val="20"/>
              </w:rPr>
            </w:pPr>
            <w:r w:rsidRPr="00EF4CA7">
              <w:rPr>
                <w:sz w:val="20"/>
                <w:szCs w:val="20"/>
              </w:rPr>
              <w:t xml:space="preserve">  48,50</w:t>
            </w:r>
          </w:p>
        </w:tc>
      </w:tr>
    </w:tbl>
    <w:p w14:paraId="00F35C5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615F8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C98950" w14:textId="77777777" w:rsidR="00615F84" w:rsidRDefault="00615F84">
      <w:r>
        <w:separator/>
      </w:r>
    </w:p>
  </w:endnote>
  <w:endnote w:type="continuationSeparator" w:id="0">
    <w:p w14:paraId="5EE871CD" w14:textId="77777777" w:rsidR="00615F84" w:rsidRDefault="00615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8828B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1F0B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A8B61C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03236CE" w14:textId="1B0FE0A1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F0F3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703C6" w14:textId="77777777" w:rsidR="00615F84" w:rsidRDefault="00615F84">
      <w:r>
        <w:separator/>
      </w:r>
    </w:p>
  </w:footnote>
  <w:footnote w:type="continuationSeparator" w:id="0">
    <w:p w14:paraId="046349B5" w14:textId="77777777" w:rsidR="00615F84" w:rsidRDefault="00615F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8EAED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D6EE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93EC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5F84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85743"/>
    <w:rsid w:val="004B2665"/>
    <w:rsid w:val="004C3459"/>
    <w:rsid w:val="004E324A"/>
    <w:rsid w:val="004E7234"/>
    <w:rsid w:val="0054734E"/>
    <w:rsid w:val="0057114B"/>
    <w:rsid w:val="00596EA3"/>
    <w:rsid w:val="00596FD7"/>
    <w:rsid w:val="005A77E5"/>
    <w:rsid w:val="005E5BFF"/>
    <w:rsid w:val="00607F9B"/>
    <w:rsid w:val="00615F84"/>
    <w:rsid w:val="00644DCB"/>
    <w:rsid w:val="00657C1E"/>
    <w:rsid w:val="00660CA3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EF4CA7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EB5ECD"/>
  <w15:chartTrackingRefBased/>
  <w15:docId w15:val="{FA911D6D-3530-41B6-970A-3F77D9F89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466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2024-03-25T07:12:00Z</cp:lastPrinted>
  <dcterms:created xsi:type="dcterms:W3CDTF">2024-03-25T07:07:00Z</dcterms:created>
  <dcterms:modified xsi:type="dcterms:W3CDTF">2024-03-28T10:16:00Z</dcterms:modified>
</cp:coreProperties>
</file>