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0306C" w14:textId="0D8947F1" w:rsidR="00025386" w:rsidRPr="00F90170" w:rsidRDefault="00A56A6F" w:rsidP="00025386">
      <w:pPr>
        <w:pStyle w:val="Nagwek4"/>
        <w:rPr>
          <w:b/>
          <w:i w:val="0"/>
          <w:iCs/>
          <w:lang w:val="pl-PL"/>
        </w:rPr>
      </w:pPr>
      <w:r w:rsidRPr="00F90170">
        <w:rPr>
          <w:i w:val="0"/>
          <w:iCs/>
          <w:noProof/>
        </w:rPr>
        <w:pict w14:anchorId="7C1FF969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54CC3ACC" w14:textId="77777777" w:rsidR="00025386" w:rsidRDefault="00025386" w:rsidP="00025386"/>
                <w:p w14:paraId="39F8937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03D9FD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7298E4A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0044738B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5D1159F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DB6051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AEF3FB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76B4370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9070D3C" w14:textId="77777777" w:rsidR="00025386" w:rsidRPr="00A56A6F" w:rsidRDefault="00025386" w:rsidP="00025386"/>
              </w:txbxContent>
            </v:textbox>
          </v:roundrect>
        </w:pict>
      </w:r>
      <w:r w:rsidR="00025386" w:rsidRPr="00F90170">
        <w:rPr>
          <w:b/>
          <w:i w:val="0"/>
          <w:iCs/>
        </w:rPr>
        <w:t xml:space="preserve">Załącznik nr </w:t>
      </w:r>
      <w:r w:rsidR="00F90170" w:rsidRPr="00F90170">
        <w:rPr>
          <w:b/>
          <w:i w:val="0"/>
          <w:iCs/>
          <w:lang w:val="pl-PL"/>
        </w:rPr>
        <w:t>6</w:t>
      </w:r>
    </w:p>
    <w:p w14:paraId="32AE4BBE" w14:textId="77777777" w:rsidR="00025386" w:rsidRDefault="00025386"/>
    <w:p w14:paraId="639C8DD1" w14:textId="77777777" w:rsidR="00025386" w:rsidRPr="00025386" w:rsidRDefault="00025386" w:rsidP="00025386"/>
    <w:p w14:paraId="07F963F2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215F4" w:rsidRPr="00F215F4">
        <w:rPr>
          <w:rFonts w:ascii="Times New Roman" w:eastAsia="Times New Roman" w:hAnsi="Times New Roman"/>
          <w:b/>
          <w:sz w:val="24"/>
          <w:szCs w:val="20"/>
          <w:lang w:eastAsia="pl-PL"/>
        </w:rPr>
        <w:t>ZP/18/2024</w:t>
      </w:r>
    </w:p>
    <w:p w14:paraId="057BE64D" w14:textId="77777777" w:rsidR="00025386" w:rsidRPr="00025386" w:rsidRDefault="00025386" w:rsidP="00025386"/>
    <w:p w14:paraId="7D3ED1F7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E09E132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112DBC" w14:textId="317BC241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215F4" w:rsidRPr="00F215F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 1 ustawy </w:t>
      </w:r>
      <w:proofErr w:type="spellStart"/>
      <w:r w:rsidR="00F215F4" w:rsidRPr="00F215F4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A142E70" w14:textId="77777777" w:rsidR="00A56A6F" w:rsidRPr="00A56A6F" w:rsidRDefault="00F215F4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215F4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do sterylizacji</w:t>
      </w:r>
    </w:p>
    <w:p w14:paraId="43462773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564396C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0FBCB7D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6F8C90D3" w14:textId="77777777" w:rsidTr="00C2318B">
        <w:tc>
          <w:tcPr>
            <w:tcW w:w="772" w:type="dxa"/>
            <w:shd w:val="clear" w:color="auto" w:fill="auto"/>
          </w:tcPr>
          <w:p w14:paraId="76BA399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13F9AF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6028B23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449186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33A2B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99E89F7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21FBA3F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638E3E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18B47F5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E9CE26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3A6EEC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622FBE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72745FA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85AEDA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91CC45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42563C32" w14:textId="77777777" w:rsidR="00025386" w:rsidRPr="00F90170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 w:rsidRPr="00F90170">
        <w:rPr>
          <w:rFonts w:ascii="Times New Roman" w:hAnsi="Times New Roman"/>
          <w:sz w:val="24"/>
          <w:u w:val="dotted"/>
        </w:rPr>
        <w:tab/>
      </w:r>
    </w:p>
    <w:p w14:paraId="01502ECC" w14:textId="77777777" w:rsidR="00025386" w:rsidRPr="00F90170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F90170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F90170" w:rsidSect="003800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7DDD0" w14:textId="77777777" w:rsidR="003800BA" w:rsidRDefault="003800BA" w:rsidP="00025386">
      <w:pPr>
        <w:spacing w:after="0" w:line="240" w:lineRule="auto"/>
      </w:pPr>
      <w:r>
        <w:separator/>
      </w:r>
    </w:p>
  </w:endnote>
  <w:endnote w:type="continuationSeparator" w:id="0">
    <w:p w14:paraId="0ABB865F" w14:textId="77777777" w:rsidR="003800BA" w:rsidRDefault="003800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852FF" w14:textId="77777777" w:rsidR="00F215F4" w:rsidRDefault="00F215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F258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610FD2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70175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3B65C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228A1" w14:textId="77777777" w:rsidR="00F215F4" w:rsidRDefault="00F215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4CBAE" w14:textId="77777777" w:rsidR="003800BA" w:rsidRDefault="003800BA" w:rsidP="00025386">
      <w:pPr>
        <w:spacing w:after="0" w:line="240" w:lineRule="auto"/>
      </w:pPr>
      <w:r>
        <w:separator/>
      </w:r>
    </w:p>
  </w:footnote>
  <w:footnote w:type="continuationSeparator" w:id="0">
    <w:p w14:paraId="13936BE8" w14:textId="77777777" w:rsidR="003800BA" w:rsidRDefault="003800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12F51" w14:textId="77777777" w:rsidR="00F215F4" w:rsidRDefault="00F215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CF8B5" w14:textId="77777777" w:rsidR="00F215F4" w:rsidRDefault="00F215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58295" w14:textId="77777777" w:rsidR="00F215F4" w:rsidRDefault="00F215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0BA"/>
    <w:rsid w:val="00025386"/>
    <w:rsid w:val="001C2314"/>
    <w:rsid w:val="003800BA"/>
    <w:rsid w:val="004E2B1B"/>
    <w:rsid w:val="005624D8"/>
    <w:rsid w:val="008F2498"/>
    <w:rsid w:val="009B09E9"/>
    <w:rsid w:val="00A56A6F"/>
    <w:rsid w:val="00AD38B5"/>
    <w:rsid w:val="00C2318B"/>
    <w:rsid w:val="00D55FC4"/>
    <w:rsid w:val="00F215F4"/>
    <w:rsid w:val="00F9017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59E3B740"/>
  <w15:chartTrackingRefBased/>
  <w15:docId w15:val="{7FA8ECD3-D046-4FEA-AF07-D1C8D9E74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2024-03-05T11:40:00Z</cp:lastPrinted>
  <dcterms:created xsi:type="dcterms:W3CDTF">2024-03-05T11:40:00Z</dcterms:created>
  <dcterms:modified xsi:type="dcterms:W3CDTF">2024-03-05T11:40:00Z</dcterms:modified>
</cp:coreProperties>
</file>