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5A673" w14:textId="3564F56F" w:rsidR="008D2AB8" w:rsidRPr="003A04B5" w:rsidRDefault="008D2AB8" w:rsidP="003A04B5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3A04B5">
        <w:rPr>
          <w:rFonts w:ascii="Verdana" w:hAnsi="Verdana"/>
          <w:sz w:val="20"/>
          <w:szCs w:val="20"/>
        </w:rPr>
        <w:t xml:space="preserve">Załącznik nr </w:t>
      </w:r>
      <w:r w:rsidR="00012286" w:rsidRPr="003A04B5">
        <w:rPr>
          <w:rFonts w:ascii="Verdana" w:hAnsi="Verdana"/>
          <w:sz w:val="20"/>
          <w:szCs w:val="20"/>
        </w:rPr>
        <w:t>1</w:t>
      </w:r>
    </w:p>
    <w:p w14:paraId="6F13DDB3" w14:textId="77777777" w:rsidR="008D2AB8" w:rsidRPr="003A04B5" w:rsidRDefault="008D2AB8" w:rsidP="003A04B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3A04B5">
        <w:rPr>
          <w:rFonts w:ascii="Verdana" w:hAnsi="Verdana"/>
          <w:b/>
          <w:sz w:val="20"/>
          <w:szCs w:val="20"/>
        </w:rPr>
        <w:t>FORMULARZ OFERTY</w:t>
      </w:r>
    </w:p>
    <w:p w14:paraId="682D0261" w14:textId="77777777" w:rsidR="008D2AB8" w:rsidRPr="003A04B5" w:rsidRDefault="008D2AB8" w:rsidP="003A04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1C121E0" w14:textId="77777777" w:rsidR="008D2AB8" w:rsidRPr="003A04B5" w:rsidRDefault="008D2AB8" w:rsidP="003A04B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A04B5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93D51AA" w14:textId="738C8D3B" w:rsidR="008D2AB8" w:rsidRPr="003A04B5" w:rsidRDefault="008D2AB8" w:rsidP="003A04B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A04B5">
        <w:rPr>
          <w:rFonts w:ascii="Verdana" w:hAnsi="Verdana"/>
          <w:sz w:val="20"/>
          <w:szCs w:val="20"/>
        </w:rPr>
        <w:t>FORMA PROWADZONEJ DZIAŁALNOŚCI: ............................................................</w:t>
      </w:r>
    </w:p>
    <w:p w14:paraId="10729E95" w14:textId="77777777" w:rsidR="008D2AB8" w:rsidRPr="003A04B5" w:rsidRDefault="008D2AB8" w:rsidP="003A04B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A04B5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83A79F8" w14:textId="77777777" w:rsidR="008D2AB8" w:rsidRPr="003A04B5" w:rsidRDefault="008D2AB8" w:rsidP="003A04B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A04B5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665EFA5" w14:textId="77777777" w:rsidR="008D2AB8" w:rsidRPr="003A04B5" w:rsidRDefault="008D2AB8" w:rsidP="003A04B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A04B5">
        <w:rPr>
          <w:rFonts w:ascii="Verdana" w:hAnsi="Verdana"/>
          <w:sz w:val="20"/>
          <w:szCs w:val="20"/>
          <w:lang w:val="de-DE"/>
        </w:rPr>
        <w:t>TEL.</w:t>
      </w:r>
      <w:r w:rsidRPr="003A04B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FA74A88" w14:textId="77777777" w:rsidR="008D2AB8" w:rsidRPr="003A04B5" w:rsidRDefault="008D2AB8" w:rsidP="003A04B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A04B5">
        <w:rPr>
          <w:rFonts w:ascii="Verdana" w:hAnsi="Verdana"/>
          <w:sz w:val="20"/>
          <w:szCs w:val="20"/>
          <w:lang w:val="de-DE"/>
        </w:rPr>
        <w:t xml:space="preserve">FAX </w:t>
      </w:r>
      <w:r w:rsidRPr="003A04B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FE32916" w14:textId="77777777" w:rsidR="008D2AB8" w:rsidRPr="003A04B5" w:rsidRDefault="008D2AB8" w:rsidP="003A04B5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3A04B5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8ABF720" w14:textId="77777777" w:rsidR="008D2AB8" w:rsidRPr="003A04B5" w:rsidRDefault="008D2AB8" w:rsidP="003A04B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A04B5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3A04B5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8346110" w14:textId="77777777" w:rsidR="008D2AB8" w:rsidRPr="003A04B5" w:rsidRDefault="008D2AB8" w:rsidP="003A04B5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3A04B5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C7C85DE" w14:textId="77777777" w:rsidR="008D2AB8" w:rsidRPr="003A04B5" w:rsidRDefault="008D2AB8" w:rsidP="003A04B5">
      <w:pPr>
        <w:rPr>
          <w:rFonts w:ascii="Verdana" w:hAnsi="Verdana"/>
          <w:sz w:val="20"/>
          <w:szCs w:val="20"/>
        </w:rPr>
      </w:pPr>
      <w:r w:rsidRPr="003A04B5">
        <w:rPr>
          <w:rFonts w:ascii="Verdana" w:hAnsi="Verdana"/>
          <w:sz w:val="20"/>
          <w:szCs w:val="20"/>
        </w:rPr>
        <w:t>Do: Nazwa i siedziba Zamawiającego:</w:t>
      </w:r>
    </w:p>
    <w:p w14:paraId="5D69F1E1" w14:textId="77777777" w:rsidR="003A04B5" w:rsidRDefault="003A04B5" w:rsidP="003A04B5">
      <w:pPr>
        <w:ind w:right="-110"/>
        <w:rPr>
          <w:rFonts w:ascii="Verdana" w:hAnsi="Verdana"/>
          <w:b/>
          <w:sz w:val="20"/>
          <w:szCs w:val="20"/>
        </w:rPr>
      </w:pPr>
    </w:p>
    <w:p w14:paraId="0B07978D" w14:textId="7212FC67" w:rsidR="00F74295" w:rsidRPr="003A04B5" w:rsidRDefault="00F74295" w:rsidP="003A04B5">
      <w:pPr>
        <w:ind w:right="-110"/>
        <w:rPr>
          <w:rFonts w:ascii="Verdana" w:hAnsi="Verdana"/>
          <w:b/>
          <w:sz w:val="20"/>
          <w:szCs w:val="20"/>
        </w:rPr>
      </w:pPr>
      <w:r w:rsidRPr="003A04B5">
        <w:rPr>
          <w:rFonts w:ascii="Verdana" w:hAnsi="Verdana"/>
          <w:b/>
          <w:sz w:val="20"/>
          <w:szCs w:val="20"/>
        </w:rPr>
        <w:t xml:space="preserve">Akademia Górniczo </w:t>
      </w:r>
      <w:r w:rsidR="003A04B5" w:rsidRPr="003A04B5">
        <w:rPr>
          <w:rFonts w:ascii="Verdana" w:hAnsi="Verdana"/>
          <w:b/>
          <w:sz w:val="20"/>
          <w:szCs w:val="20"/>
        </w:rPr>
        <w:t>–</w:t>
      </w:r>
      <w:r w:rsidRPr="003A04B5">
        <w:rPr>
          <w:rFonts w:ascii="Verdana" w:hAnsi="Verdana"/>
          <w:b/>
          <w:sz w:val="20"/>
          <w:szCs w:val="20"/>
        </w:rPr>
        <w:t xml:space="preserve"> Hutnicza</w:t>
      </w:r>
      <w:r w:rsidR="003A04B5" w:rsidRPr="003A04B5">
        <w:rPr>
          <w:rFonts w:ascii="Verdana" w:hAnsi="Verdana"/>
          <w:b/>
          <w:sz w:val="20"/>
          <w:szCs w:val="20"/>
        </w:rPr>
        <w:t xml:space="preserve"> </w:t>
      </w:r>
      <w:r w:rsidRPr="003A04B5">
        <w:rPr>
          <w:rFonts w:ascii="Verdana" w:hAnsi="Verdana"/>
          <w:b/>
          <w:sz w:val="20"/>
          <w:szCs w:val="20"/>
        </w:rPr>
        <w:t>im. Stanisława Staszica w Krakowie</w:t>
      </w:r>
    </w:p>
    <w:p w14:paraId="3D4DABCD" w14:textId="77777777" w:rsidR="008D2AB8" w:rsidRPr="003A04B5" w:rsidRDefault="00F74295" w:rsidP="003A04B5">
      <w:pPr>
        <w:ind w:right="-110"/>
        <w:rPr>
          <w:rFonts w:ascii="Verdana" w:hAnsi="Verdana"/>
          <w:b/>
          <w:sz w:val="20"/>
          <w:szCs w:val="20"/>
        </w:rPr>
      </w:pPr>
      <w:r w:rsidRPr="003A04B5">
        <w:rPr>
          <w:rFonts w:ascii="Verdana" w:hAnsi="Verdana"/>
          <w:b/>
          <w:sz w:val="20"/>
          <w:szCs w:val="20"/>
        </w:rPr>
        <w:t>Dział Zamówień Publicznych</w:t>
      </w:r>
      <w:r w:rsidR="008D2AB8" w:rsidRPr="003A04B5">
        <w:rPr>
          <w:rFonts w:ascii="Verdana" w:hAnsi="Verdana"/>
          <w:b/>
          <w:sz w:val="20"/>
          <w:szCs w:val="20"/>
        </w:rPr>
        <w:t xml:space="preserve">  </w:t>
      </w:r>
    </w:p>
    <w:p w14:paraId="01CA251B" w14:textId="4A6A5985" w:rsidR="008D2AB8" w:rsidRPr="003A04B5" w:rsidRDefault="00F74295" w:rsidP="003A04B5">
      <w:pPr>
        <w:ind w:right="-110"/>
        <w:rPr>
          <w:rFonts w:ascii="Verdana" w:hAnsi="Verdana"/>
          <w:b/>
          <w:sz w:val="20"/>
          <w:szCs w:val="20"/>
        </w:rPr>
      </w:pPr>
      <w:r w:rsidRPr="003A04B5">
        <w:rPr>
          <w:rFonts w:ascii="Verdana" w:hAnsi="Verdana"/>
          <w:b/>
          <w:sz w:val="20"/>
          <w:szCs w:val="20"/>
        </w:rPr>
        <w:t>Al. Mickiewicza</w:t>
      </w:r>
      <w:r w:rsidR="008D2AB8" w:rsidRPr="003A04B5">
        <w:rPr>
          <w:rFonts w:ascii="Verdana" w:hAnsi="Verdana"/>
          <w:b/>
          <w:sz w:val="20"/>
          <w:szCs w:val="20"/>
        </w:rPr>
        <w:t xml:space="preserve"> </w:t>
      </w:r>
      <w:r w:rsidRPr="003A04B5">
        <w:rPr>
          <w:rFonts w:ascii="Verdana" w:hAnsi="Verdana"/>
          <w:b/>
          <w:sz w:val="20"/>
          <w:szCs w:val="20"/>
        </w:rPr>
        <w:t>30</w:t>
      </w:r>
      <w:r w:rsidR="003A04B5" w:rsidRPr="003A04B5">
        <w:rPr>
          <w:rFonts w:ascii="Verdana" w:hAnsi="Verdana"/>
          <w:b/>
          <w:sz w:val="20"/>
          <w:szCs w:val="20"/>
        </w:rPr>
        <w:t xml:space="preserve">, </w:t>
      </w:r>
      <w:r w:rsidRPr="003A04B5">
        <w:rPr>
          <w:rFonts w:ascii="Verdana" w:hAnsi="Verdana"/>
          <w:b/>
          <w:sz w:val="20"/>
          <w:szCs w:val="20"/>
        </w:rPr>
        <w:t>30-059</w:t>
      </w:r>
      <w:r w:rsidR="008D2AB8" w:rsidRPr="003A04B5">
        <w:rPr>
          <w:rFonts w:ascii="Verdana" w:hAnsi="Verdana"/>
          <w:b/>
          <w:sz w:val="20"/>
          <w:szCs w:val="20"/>
        </w:rPr>
        <w:t xml:space="preserve"> </w:t>
      </w:r>
      <w:r w:rsidRPr="003A04B5">
        <w:rPr>
          <w:rFonts w:ascii="Verdana" w:hAnsi="Verdana"/>
          <w:b/>
          <w:sz w:val="20"/>
          <w:szCs w:val="20"/>
        </w:rPr>
        <w:t>Kraków</w:t>
      </w:r>
      <w:r w:rsidR="008D2AB8" w:rsidRPr="003A04B5">
        <w:rPr>
          <w:rFonts w:ascii="Verdana" w:hAnsi="Verdana"/>
          <w:b/>
          <w:sz w:val="20"/>
          <w:szCs w:val="20"/>
        </w:rPr>
        <w:t xml:space="preserve">,  </w:t>
      </w:r>
    </w:p>
    <w:p w14:paraId="42FE378D" w14:textId="77777777" w:rsidR="008D2AB8" w:rsidRPr="003A04B5" w:rsidRDefault="008D2AB8" w:rsidP="003A04B5">
      <w:pPr>
        <w:ind w:firstLine="3969"/>
        <w:rPr>
          <w:rFonts w:ascii="Verdana" w:hAnsi="Verdana"/>
          <w:b/>
          <w:sz w:val="20"/>
          <w:szCs w:val="20"/>
        </w:rPr>
      </w:pPr>
    </w:p>
    <w:p w14:paraId="2DA605A7" w14:textId="194785E6" w:rsidR="008D2AB8" w:rsidRPr="003A04B5" w:rsidRDefault="008D2AB8" w:rsidP="003A04B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3A04B5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F74295" w:rsidRPr="003A04B5">
        <w:rPr>
          <w:rFonts w:ascii="Verdana" w:hAnsi="Verdana"/>
          <w:b/>
          <w:sz w:val="20"/>
          <w:szCs w:val="20"/>
        </w:rPr>
        <w:t>dostawa dwukanałowego spektrometru impedancyjnego z modułem wzmacniacza wysokoprądowego/wysokonapięciowego - DE-dzp.272-138/24</w:t>
      </w:r>
      <w:r w:rsidRPr="003A04B5">
        <w:rPr>
          <w:rFonts w:ascii="Verdana" w:hAnsi="Verdana"/>
          <w:b/>
          <w:sz w:val="20"/>
          <w:szCs w:val="20"/>
        </w:rPr>
        <w:t xml:space="preserve">, </w:t>
      </w:r>
      <w:r w:rsidRPr="003A04B5">
        <w:rPr>
          <w:rFonts w:ascii="Verdana" w:hAnsi="Verdana"/>
          <w:sz w:val="20"/>
          <w:szCs w:val="20"/>
        </w:rPr>
        <w:t>oferuję realizację</w:t>
      </w:r>
      <w:r w:rsidR="003A04B5" w:rsidRPr="003A04B5">
        <w:rPr>
          <w:rFonts w:ascii="Verdana" w:hAnsi="Verdana"/>
          <w:sz w:val="20"/>
          <w:szCs w:val="20"/>
        </w:rPr>
        <w:t xml:space="preserve"> </w:t>
      </w:r>
      <w:r w:rsidRPr="003A04B5">
        <w:rPr>
          <w:rFonts w:ascii="Verdana" w:hAnsi="Verdana"/>
          <w:sz w:val="20"/>
          <w:szCs w:val="20"/>
        </w:rPr>
        <w:t>przedmiotu zamówienia, zgodnie z zasadami określonymi w specyfikacji warunków zamówienia.</w:t>
      </w:r>
    </w:p>
    <w:p w14:paraId="55339196" w14:textId="77777777" w:rsidR="008D2AB8" w:rsidRPr="003A04B5" w:rsidRDefault="008D2AB8" w:rsidP="003A04B5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897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553"/>
        <w:gridCol w:w="2125"/>
        <w:gridCol w:w="567"/>
        <w:gridCol w:w="1419"/>
        <w:gridCol w:w="1276"/>
        <w:gridCol w:w="1559"/>
      </w:tblGrid>
      <w:tr w:rsidR="003A04B5" w:rsidRPr="003A04B5" w14:paraId="3B8E7482" w14:textId="77777777" w:rsidTr="003A04B5">
        <w:trPr>
          <w:trHeight w:val="645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D52F1C" w14:textId="77777777" w:rsidR="003A04B5" w:rsidRPr="003A04B5" w:rsidRDefault="003A04B5" w:rsidP="003A04B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A04B5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7D08FC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Nazwa elementu</w:t>
            </w:r>
          </w:p>
          <w:p w14:paraId="56CE6DC8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(lub usługi)</w:t>
            </w:r>
          </w:p>
        </w:tc>
        <w:tc>
          <w:tcPr>
            <w:tcW w:w="21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568160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Producent,</w:t>
            </w:r>
          </w:p>
          <w:p w14:paraId="39AE130C" w14:textId="7F955643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model/</w:t>
            </w:r>
            <w:r>
              <w:rPr>
                <w:rFonts w:ascii="Verdana" w:hAnsi="Verdana"/>
                <w:b/>
                <w:sz w:val="20"/>
                <w:szCs w:val="20"/>
              </w:rPr>
              <w:t>nazwa oprogramowania</w:t>
            </w:r>
          </w:p>
          <w:p w14:paraId="661D7EA9" w14:textId="38E9B331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91084B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Ilość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F7D221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450E43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40E4BF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 xml:space="preserve">Wartość brutto </w:t>
            </w:r>
          </w:p>
          <w:p w14:paraId="28946D5F" w14:textId="77777777" w:rsidR="003A04B5" w:rsidRPr="003A04B5" w:rsidRDefault="003A04B5" w:rsidP="003A04B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A04B5">
              <w:rPr>
                <w:rFonts w:ascii="Verdana" w:hAnsi="Verdana"/>
                <w:sz w:val="20"/>
                <w:szCs w:val="20"/>
              </w:rPr>
              <w:t>[PLN]</w:t>
            </w:r>
          </w:p>
          <w:p w14:paraId="6134A442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3A04B5">
              <w:rPr>
                <w:rFonts w:ascii="Verdana" w:hAnsi="Verdana"/>
                <w:b/>
                <w:sz w:val="20"/>
                <w:szCs w:val="20"/>
              </w:rPr>
              <w:t>VAT)</w:t>
            </w:r>
          </w:p>
        </w:tc>
      </w:tr>
      <w:tr w:rsidR="003A04B5" w:rsidRPr="003A04B5" w14:paraId="48412D43" w14:textId="77777777" w:rsidTr="003A04B5">
        <w:trPr>
          <w:trHeight w:val="234"/>
        </w:trPr>
        <w:tc>
          <w:tcPr>
            <w:tcW w:w="4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1874B8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429A59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282A90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F5B52C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34312D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4F5D2B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621F2" w14:textId="77777777" w:rsidR="003A04B5" w:rsidRPr="003A04B5" w:rsidRDefault="003A04B5" w:rsidP="003A04B5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sz w:val="20"/>
                <w:szCs w:val="20"/>
              </w:rPr>
              <w:t>7</w:t>
            </w:r>
          </w:p>
        </w:tc>
      </w:tr>
      <w:tr w:rsidR="003A04B5" w:rsidRPr="003A04B5" w14:paraId="4E30097B" w14:textId="77777777" w:rsidTr="003A04B5">
        <w:trPr>
          <w:trHeight w:val="163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7722FD8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42A23667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3A04B5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0DEB73" w14:textId="77777777" w:rsidR="003A04B5" w:rsidRPr="003A04B5" w:rsidRDefault="003A04B5" w:rsidP="003A04B5">
            <w:pPr>
              <w:rPr>
                <w:rFonts w:ascii="Verdana" w:hAnsi="Verdana"/>
                <w:sz w:val="20"/>
                <w:szCs w:val="20"/>
              </w:rPr>
            </w:pPr>
          </w:p>
          <w:p w14:paraId="050E9969" w14:textId="2D7BC384" w:rsidR="003A04B5" w:rsidRPr="003A04B5" w:rsidRDefault="003A04B5" w:rsidP="003A04B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Dwukanałowy spektrometr impedancyjny z modułem wzmacniacza wysokoprądowego/wysokonapięciowego</w:t>
            </w:r>
          </w:p>
        </w:tc>
        <w:tc>
          <w:tcPr>
            <w:tcW w:w="21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DC53B18" w14:textId="77777777" w:rsidR="003A04B5" w:rsidRPr="003A04B5" w:rsidRDefault="003A04B5" w:rsidP="003A04B5">
            <w:pPr>
              <w:rPr>
                <w:rFonts w:ascii="Verdana" w:hAnsi="Verdana"/>
                <w:b/>
                <w:sz w:val="16"/>
                <w:szCs w:val="16"/>
              </w:rPr>
            </w:pPr>
            <w:r w:rsidRPr="003A04B5">
              <w:rPr>
                <w:rFonts w:ascii="Verdana" w:hAnsi="Verdana"/>
                <w:b/>
                <w:sz w:val="16"/>
                <w:szCs w:val="16"/>
              </w:rPr>
              <w:t>Producent,</w:t>
            </w:r>
          </w:p>
          <w:p w14:paraId="7C9EA70B" w14:textId="742E7E4D" w:rsidR="003A04B5" w:rsidRPr="003A04B5" w:rsidRDefault="003A04B5" w:rsidP="003A04B5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r w:rsidRPr="003A04B5">
              <w:rPr>
                <w:rFonts w:ascii="Verdana" w:hAnsi="Verdana"/>
                <w:b/>
                <w:sz w:val="16"/>
                <w:szCs w:val="16"/>
              </w:rPr>
              <w:t>m</w:t>
            </w:r>
            <w:r w:rsidRPr="003A04B5">
              <w:rPr>
                <w:rFonts w:ascii="Verdana" w:hAnsi="Verdana"/>
                <w:b/>
                <w:sz w:val="16"/>
                <w:szCs w:val="16"/>
              </w:rPr>
              <w:t>odel</w:t>
            </w:r>
            <w:r w:rsidRPr="003A04B5">
              <w:rPr>
                <w:rFonts w:ascii="Verdana" w:hAnsi="Verdana"/>
                <w:b/>
                <w:sz w:val="16"/>
                <w:szCs w:val="16"/>
              </w:rPr>
              <w:t>:</w:t>
            </w:r>
          </w:p>
          <w:p w14:paraId="1C200393" w14:textId="6BBB96DC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………………………………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35DB3F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1428C63F" w14:textId="5FE97719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B4A27DD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E84657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DF5796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A04B5" w:rsidRPr="003A04B5" w14:paraId="10D9C965" w14:textId="77777777" w:rsidTr="003A04B5">
        <w:trPr>
          <w:trHeight w:val="163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116E582" w14:textId="0E0FE044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6F926E" w14:textId="596FA105" w:rsidR="003A04B5" w:rsidRPr="003A04B5" w:rsidRDefault="003A04B5" w:rsidP="003A04B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Oprogramowanie z licencją na dowolna ilość stanowisk komputerowych</w:t>
            </w:r>
          </w:p>
        </w:tc>
        <w:tc>
          <w:tcPr>
            <w:tcW w:w="21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60B74A" w14:textId="77777777" w:rsidR="003A04B5" w:rsidRPr="003A04B5" w:rsidRDefault="003A04B5" w:rsidP="003A04B5">
            <w:pPr>
              <w:tabs>
                <w:tab w:val="left" w:pos="1200"/>
              </w:tabs>
              <w:ind w:right="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A04B5">
              <w:rPr>
                <w:rFonts w:ascii="Verdana" w:hAnsi="Verdana"/>
                <w:b/>
                <w:bCs/>
                <w:sz w:val="16"/>
                <w:szCs w:val="16"/>
              </w:rPr>
              <w:t>Nazwa oprogramowania:</w:t>
            </w:r>
          </w:p>
          <w:p w14:paraId="21515683" w14:textId="03503339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…………………………………..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709D2E" w14:textId="2A812EB6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4AD364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9C6977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86AE4E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A04B5" w:rsidRPr="003A04B5" w14:paraId="294FEF7E" w14:textId="77777777" w:rsidTr="00B53581">
        <w:trPr>
          <w:trHeight w:val="163"/>
        </w:trPr>
        <w:tc>
          <w:tcPr>
            <w:tcW w:w="471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DC0299" w14:textId="77777777" w:rsidR="003A04B5" w:rsidRPr="003A04B5" w:rsidRDefault="003A04B5" w:rsidP="003A04B5">
            <w:pPr>
              <w:ind w:right="425"/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3A04B5">
              <w:rPr>
                <w:rFonts w:ascii="Verdana" w:hAnsi="Verdana"/>
                <w:b/>
                <w:bCs/>
                <w:sz w:val="20"/>
                <w:szCs w:val="20"/>
              </w:rPr>
              <w:t>RAZEM</w:t>
            </w:r>
          </w:p>
          <w:p w14:paraId="57D4BBC3" w14:textId="77777777" w:rsid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4DC62C66" w14:textId="79252163" w:rsid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Słownie: ……………………………………………</w:t>
            </w:r>
          </w:p>
        </w:tc>
        <w:tc>
          <w:tcPr>
            <w:tcW w:w="14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1F6B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27F5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C4EA" w14:textId="77777777" w:rsidR="003A04B5" w:rsidRPr="003A04B5" w:rsidRDefault="003A04B5" w:rsidP="003A04B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3E8946B" w14:textId="77777777" w:rsidR="003A04B5" w:rsidRDefault="003A04B5" w:rsidP="003A04B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C929374" w14:textId="1B7F9DBF" w:rsidR="003A04B5" w:rsidRDefault="003A04B5" w:rsidP="003A04B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b/>
          <w:bCs/>
          <w:sz w:val="20"/>
          <w:szCs w:val="20"/>
        </w:rPr>
        <w:t xml:space="preserve">do ………. </w:t>
      </w:r>
      <w:r>
        <w:rPr>
          <w:rFonts w:ascii="Verdana" w:hAnsi="Verdana"/>
          <w:b/>
          <w:bCs/>
          <w:sz w:val="20"/>
          <w:szCs w:val="20"/>
        </w:rPr>
        <w:t>dni</w:t>
      </w:r>
      <w:r>
        <w:rPr>
          <w:rFonts w:ascii="Verdana" w:hAnsi="Verdana"/>
          <w:b/>
          <w:bCs/>
          <w:sz w:val="20"/>
          <w:szCs w:val="20"/>
        </w:rPr>
        <w:t xml:space="preserve"> od daty podpisania umowy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3A04B5">
        <w:rPr>
          <w:rFonts w:ascii="Verdana" w:eastAsia="Calibri" w:hAnsi="Verdana" w:cs="Calibri"/>
          <w:b/>
          <w:iCs/>
          <w:spacing w:val="-3"/>
          <w:sz w:val="20"/>
          <w:szCs w:val="20"/>
          <w:highlight w:val="yellow"/>
        </w:rPr>
        <w:t>(kryterium oceny ofert)</w:t>
      </w:r>
      <w:r>
        <w:rPr>
          <w:rFonts w:ascii="Verdana" w:hAnsi="Verdana"/>
          <w:b/>
          <w:bCs/>
          <w:sz w:val="20"/>
          <w:szCs w:val="20"/>
        </w:rPr>
        <w:t>.</w:t>
      </w:r>
    </w:p>
    <w:p w14:paraId="0E2FA707" w14:textId="7EEB658D" w:rsidR="003A04B5" w:rsidRDefault="003A04B5" w:rsidP="003A04B5">
      <w:pPr>
        <w:jc w:val="both"/>
        <w:rPr>
          <w:rFonts w:ascii="Verdana" w:eastAsia="Calibri" w:hAnsi="Verdana" w:cs="Calibri"/>
          <w:b/>
          <w:iCs/>
          <w:spacing w:val="-3"/>
          <w:sz w:val="20"/>
          <w:szCs w:val="20"/>
        </w:rPr>
      </w:pPr>
      <w:r>
        <w:rPr>
          <w:rFonts w:ascii="Verdana" w:eastAsia="Calibri" w:hAnsi="Verdana" w:cs="Calibri"/>
          <w:b/>
          <w:iCs/>
          <w:spacing w:val="-3"/>
          <w:sz w:val="20"/>
          <w:szCs w:val="20"/>
        </w:rPr>
        <w:t>Okres udzielonej gwarancji wynosi:  ……………</w:t>
      </w:r>
      <w:r>
        <w:rPr>
          <w:rFonts w:ascii="Verdana" w:eastAsia="Calibri" w:hAnsi="Verdana" w:cs="Calibri"/>
          <w:bCs/>
          <w:iCs/>
          <w:spacing w:val="-3"/>
          <w:sz w:val="20"/>
          <w:szCs w:val="20"/>
        </w:rPr>
        <w:t xml:space="preserve">  </w:t>
      </w:r>
      <w:r>
        <w:rPr>
          <w:rFonts w:ascii="Verdana" w:eastAsia="Calibri" w:hAnsi="Verdana" w:cs="Calibri"/>
          <w:b/>
          <w:iCs/>
          <w:spacing w:val="-3"/>
          <w:sz w:val="20"/>
          <w:szCs w:val="20"/>
        </w:rPr>
        <w:t>miesięcy*</w:t>
      </w:r>
      <w:r w:rsidR="001C1102">
        <w:rPr>
          <w:rFonts w:ascii="Verdana" w:eastAsia="Calibri" w:hAnsi="Verdana" w:cs="Calibri"/>
          <w:b/>
          <w:iCs/>
          <w:spacing w:val="-3"/>
          <w:sz w:val="20"/>
          <w:szCs w:val="20"/>
        </w:rPr>
        <w:t xml:space="preserve"> </w:t>
      </w:r>
      <w:r w:rsidR="001C1102" w:rsidRPr="003A04B5">
        <w:rPr>
          <w:rFonts w:ascii="Verdana" w:eastAsia="Calibri" w:hAnsi="Verdana" w:cs="Calibri"/>
          <w:b/>
          <w:iCs/>
          <w:spacing w:val="-3"/>
          <w:sz w:val="20"/>
          <w:szCs w:val="20"/>
          <w:highlight w:val="yellow"/>
        </w:rPr>
        <w:t>(kryterium oceny ofert)</w:t>
      </w:r>
    </w:p>
    <w:p w14:paraId="552781DF" w14:textId="77777777" w:rsidR="003A04B5" w:rsidRDefault="003A04B5" w:rsidP="003A04B5">
      <w:pPr>
        <w:tabs>
          <w:tab w:val="left" w:pos="426"/>
        </w:tabs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*W przypadku nie podania okresu gwarancji, Zamawiający przyjmie minimalny okres gwarancji.</w:t>
      </w:r>
    </w:p>
    <w:p w14:paraId="67AE290B" w14:textId="77777777" w:rsidR="003A04B5" w:rsidRDefault="003A04B5" w:rsidP="003A04B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1F696D74" w14:textId="77777777" w:rsidR="003A04B5" w:rsidRDefault="003A04B5" w:rsidP="003A04B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2A98C88B" w14:textId="77777777" w:rsidR="003A04B5" w:rsidRDefault="003A04B5" w:rsidP="003A04B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2524853" w14:textId="77777777" w:rsidR="003A04B5" w:rsidRDefault="003A04B5" w:rsidP="003A04B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9AD6B19" w14:textId="77777777" w:rsidR="003A04B5" w:rsidRDefault="003A04B5" w:rsidP="003A04B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CF27AD8" w14:textId="77777777" w:rsidR="003A04B5" w:rsidRDefault="003A04B5" w:rsidP="003A04B5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D5F855D" w14:textId="77777777" w:rsidR="003A04B5" w:rsidRDefault="003A04B5" w:rsidP="003A04B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148C12E9" w14:textId="77777777" w:rsidR="003A04B5" w:rsidRDefault="003A04B5" w:rsidP="003A04B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688F9C4" w14:textId="77777777" w:rsidR="003A04B5" w:rsidRDefault="003A04B5" w:rsidP="003A04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4FE27BD7" w14:textId="77777777" w:rsidR="003A04B5" w:rsidRDefault="003A04B5" w:rsidP="003A04B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EB5C451" w14:textId="77777777" w:rsidR="003A04B5" w:rsidRDefault="003A04B5" w:rsidP="003A04B5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E392FC4" w14:textId="77777777" w:rsidR="003A04B5" w:rsidRDefault="003A04B5" w:rsidP="003A04B5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EA51F6" w14:textId="77777777" w:rsidR="003A04B5" w:rsidRDefault="003A04B5" w:rsidP="003A04B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A04B5" w14:paraId="05978D19" w14:textId="77777777" w:rsidTr="003A04B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72975" w14:textId="77777777" w:rsidR="003A04B5" w:rsidRDefault="003A04B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E0DDF" w14:textId="77777777" w:rsidR="003A04B5" w:rsidRDefault="003A04B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5C70FD6" w14:textId="77777777" w:rsidR="003A04B5" w:rsidRDefault="003A04B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75DD5" w14:textId="77777777" w:rsidR="003A04B5" w:rsidRDefault="003A04B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3A04B5" w14:paraId="6ADB53E1" w14:textId="77777777" w:rsidTr="003A04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CADF5" w14:textId="77777777" w:rsidR="003A04B5" w:rsidRDefault="003A04B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A5A7B" w14:textId="77777777" w:rsidR="003A04B5" w:rsidRDefault="003A04B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E0FA6" w14:textId="77777777" w:rsidR="003A04B5" w:rsidRDefault="003A04B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3A04B5" w14:paraId="0CAA4871" w14:textId="77777777" w:rsidTr="003A04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DD340" w14:textId="77777777" w:rsidR="003A04B5" w:rsidRDefault="003A04B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E2979" w14:textId="77777777" w:rsidR="003A04B5" w:rsidRDefault="003A04B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9DE19" w14:textId="77777777" w:rsidR="003A04B5" w:rsidRDefault="003A04B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BA9C4FA" w14:textId="77777777" w:rsidR="003A04B5" w:rsidRDefault="003A04B5" w:rsidP="003A04B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AF6B849" w14:textId="77777777" w:rsidR="003A04B5" w:rsidRDefault="003A04B5" w:rsidP="003A04B5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26089FF6" w14:textId="77777777" w:rsidR="003A04B5" w:rsidRDefault="003A04B5" w:rsidP="003A04B5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3850B69C" w14:textId="437F4EF1" w:rsidR="003A04B5" w:rsidRDefault="003A04B5" w:rsidP="001C1102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0B7A40E9" w14:textId="77777777" w:rsidR="003A04B5" w:rsidRDefault="003A04B5" w:rsidP="003A04B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6C18F3FF" w14:textId="77777777" w:rsidR="003A04B5" w:rsidRDefault="003A04B5" w:rsidP="003A04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1455772C" w14:textId="77777777" w:rsidR="003A04B5" w:rsidRDefault="003A04B5" w:rsidP="003A04B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2DC99E70" w14:textId="77777777" w:rsidR="003A04B5" w:rsidRDefault="003A04B5" w:rsidP="003A04B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AD00528" w14:textId="77777777" w:rsidR="003A04B5" w:rsidRDefault="003A04B5" w:rsidP="003A04B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9629A8A" w14:textId="52573CF9" w:rsidR="003A04B5" w:rsidRDefault="003A04B5" w:rsidP="003A04B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26CF4CCB" w14:textId="77777777" w:rsidR="003A04B5" w:rsidRDefault="003A04B5" w:rsidP="003A04B5">
      <w:pPr>
        <w:ind w:left="1440"/>
        <w:jc w:val="both"/>
        <w:rPr>
          <w:rFonts w:ascii="Verdana" w:hAnsi="Verdana"/>
          <w:sz w:val="20"/>
          <w:szCs w:val="20"/>
        </w:rPr>
      </w:pPr>
    </w:p>
    <w:p w14:paraId="1EFF3B59" w14:textId="6CFA53EE" w:rsidR="003A04B5" w:rsidRDefault="003A04B5" w:rsidP="001C1102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66AE19D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7F6C6" w14:textId="77777777" w:rsidR="00F85F2E" w:rsidRDefault="00F85F2E">
      <w:r>
        <w:separator/>
      </w:r>
    </w:p>
  </w:endnote>
  <w:endnote w:type="continuationSeparator" w:id="0">
    <w:p w14:paraId="6D455708" w14:textId="77777777" w:rsidR="00F85F2E" w:rsidRDefault="00F85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6E9C1" w14:textId="77777777" w:rsidR="00F74295" w:rsidRDefault="00F742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EFC4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88F92" w14:textId="77777777" w:rsidR="00F74295" w:rsidRDefault="00F742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D5273" w14:textId="77777777" w:rsidR="00F85F2E" w:rsidRDefault="00F85F2E">
      <w:r>
        <w:separator/>
      </w:r>
    </w:p>
  </w:footnote>
  <w:footnote w:type="continuationSeparator" w:id="0">
    <w:p w14:paraId="37270DF8" w14:textId="77777777" w:rsidR="00F85F2E" w:rsidRDefault="00F85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D0879" w14:textId="77777777" w:rsidR="00F74295" w:rsidRDefault="00F742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8C331" w14:textId="7D286519" w:rsidR="00F53146" w:rsidRPr="003A04B5" w:rsidRDefault="00F53146" w:rsidP="003A04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E7376" w14:textId="77777777" w:rsidR="00F74295" w:rsidRDefault="00F742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72395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35056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2155220">
    <w:abstractNumId w:val="0"/>
  </w:num>
  <w:num w:numId="4" w16cid:durableId="5910132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F2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1102"/>
    <w:rsid w:val="001D4612"/>
    <w:rsid w:val="00207E98"/>
    <w:rsid w:val="002723B0"/>
    <w:rsid w:val="00315A4A"/>
    <w:rsid w:val="003A04B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74295"/>
    <w:rsid w:val="00F85F2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3B35E71"/>
  <w15:chartTrackingRefBased/>
  <w15:docId w15:val="{3B699F8F-2BE6-472B-98A2-1196D948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3A04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576</Words>
  <Characters>4380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2024-03-21T11:13:00Z</dcterms:created>
  <dcterms:modified xsi:type="dcterms:W3CDTF">2024-03-21T11:13:00Z</dcterms:modified>
</cp:coreProperties>
</file>