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18A8" w14:textId="77777777" w:rsidR="00B048DA" w:rsidRPr="00E02787" w:rsidRDefault="001A5B23" w:rsidP="00B048DA">
      <w:pPr>
        <w:spacing w:after="600"/>
        <w:jc w:val="right"/>
        <w:rPr>
          <w:sz w:val="20"/>
          <w:szCs w:val="20"/>
        </w:rPr>
      </w:pPr>
      <w:bookmarkStart w:id="0" w:name="_Hlk53520193"/>
      <w:r w:rsidRPr="00E02787">
        <w:rPr>
          <w:sz w:val="20"/>
          <w:szCs w:val="20"/>
        </w:rPr>
        <w:t>Niepołomice</w:t>
      </w:r>
      <w:r w:rsidR="00B048DA" w:rsidRPr="00E02787">
        <w:rPr>
          <w:sz w:val="20"/>
          <w:szCs w:val="20"/>
        </w:rPr>
        <w:t xml:space="preserve"> dnia: </w:t>
      </w:r>
      <w:r w:rsidRPr="00E02787">
        <w:rPr>
          <w:sz w:val="20"/>
          <w:szCs w:val="20"/>
        </w:rPr>
        <w:t>2024-03-27</w:t>
      </w:r>
    </w:p>
    <w:p w14:paraId="19BABC7A" w14:textId="77777777" w:rsidR="00B048DA" w:rsidRPr="00E02787" w:rsidRDefault="001A5B23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E02787">
        <w:rPr>
          <w:b/>
          <w:bCs/>
          <w:sz w:val="20"/>
          <w:szCs w:val="20"/>
        </w:rPr>
        <w:t>GMINA NIEPOŁOMICE</w:t>
      </w:r>
    </w:p>
    <w:p w14:paraId="2BDD46D3" w14:textId="77777777" w:rsidR="00B048DA" w:rsidRPr="00E02787" w:rsidRDefault="001A5B23" w:rsidP="00B048DA">
      <w:pPr>
        <w:spacing w:line="360" w:lineRule="auto"/>
        <w:ind w:right="3969"/>
        <w:rPr>
          <w:sz w:val="20"/>
          <w:szCs w:val="20"/>
        </w:rPr>
      </w:pPr>
      <w:r w:rsidRPr="00E02787">
        <w:rPr>
          <w:sz w:val="20"/>
          <w:szCs w:val="20"/>
        </w:rPr>
        <w:t>Pl. Zwycięstwa</w:t>
      </w:r>
      <w:r w:rsidR="00B048DA" w:rsidRPr="00E02787">
        <w:rPr>
          <w:sz w:val="20"/>
          <w:szCs w:val="20"/>
        </w:rPr>
        <w:t xml:space="preserve"> </w:t>
      </w:r>
      <w:r w:rsidRPr="00E02787">
        <w:rPr>
          <w:sz w:val="20"/>
          <w:szCs w:val="20"/>
        </w:rPr>
        <w:t>13</w:t>
      </w:r>
    </w:p>
    <w:p w14:paraId="62F2D076" w14:textId="77777777" w:rsidR="00B048DA" w:rsidRPr="00E02787" w:rsidRDefault="001A5B23" w:rsidP="00B048DA">
      <w:pPr>
        <w:ind w:right="3969"/>
        <w:rPr>
          <w:sz w:val="20"/>
          <w:szCs w:val="20"/>
        </w:rPr>
      </w:pPr>
      <w:r w:rsidRPr="00E02787">
        <w:rPr>
          <w:sz w:val="20"/>
          <w:szCs w:val="20"/>
        </w:rPr>
        <w:t>32-005</w:t>
      </w:r>
      <w:r w:rsidR="00B048DA" w:rsidRPr="00E02787">
        <w:rPr>
          <w:sz w:val="20"/>
          <w:szCs w:val="20"/>
        </w:rPr>
        <w:t xml:space="preserve"> </w:t>
      </w:r>
      <w:r w:rsidRPr="00E02787">
        <w:rPr>
          <w:sz w:val="20"/>
          <w:szCs w:val="20"/>
        </w:rPr>
        <w:t>Niepołomice</w:t>
      </w:r>
    </w:p>
    <w:p w14:paraId="21341073" w14:textId="77777777" w:rsidR="00B048DA" w:rsidRPr="00E0278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E02787" w14:paraId="7E733D23" w14:textId="77777777" w:rsidTr="00B048DA">
        <w:tc>
          <w:tcPr>
            <w:tcW w:w="9498" w:type="dxa"/>
            <w:shd w:val="clear" w:color="auto" w:fill="F2F2F2"/>
            <w:hideMark/>
          </w:tcPr>
          <w:p w14:paraId="6567D714" w14:textId="77777777" w:rsidR="00B048DA" w:rsidRPr="00E02787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0278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BB30928" w14:textId="77777777" w:rsidR="00B048DA" w:rsidRPr="00E02787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02787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5FD605A" w14:textId="77777777" w:rsidR="00B048DA" w:rsidRPr="00E02787" w:rsidRDefault="00B048DA" w:rsidP="00B048DA">
      <w:pPr>
        <w:keepNext/>
        <w:spacing w:after="240"/>
        <w:outlineLvl w:val="0"/>
        <w:rPr>
          <w:b/>
          <w:sz w:val="20"/>
          <w:szCs w:val="20"/>
        </w:rPr>
      </w:pPr>
    </w:p>
    <w:p w14:paraId="04662142" w14:textId="77777777" w:rsidR="00B048DA" w:rsidRPr="00E02787" w:rsidRDefault="00B048DA" w:rsidP="00B048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02787">
        <w:rPr>
          <w:rFonts w:eastAsia="Calibri"/>
          <w:sz w:val="20"/>
          <w:szCs w:val="20"/>
          <w:lang w:eastAsia="en-US"/>
        </w:rPr>
        <w:t xml:space="preserve">Dotyczy </w:t>
      </w:r>
      <w:r w:rsidRPr="00E02787">
        <w:rPr>
          <w:sz w:val="20"/>
          <w:szCs w:val="20"/>
        </w:rPr>
        <w:t>postępowania o udzielenie zamówienia publicznego</w:t>
      </w:r>
      <w:r w:rsidRPr="00E02787">
        <w:rPr>
          <w:rFonts w:eastAsia="Calibri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E02787" w14:paraId="7D095AB0" w14:textId="77777777" w:rsidTr="00B048DA">
        <w:tc>
          <w:tcPr>
            <w:tcW w:w="2269" w:type="dxa"/>
            <w:shd w:val="clear" w:color="auto" w:fill="auto"/>
          </w:tcPr>
          <w:p w14:paraId="5D169C2B" w14:textId="77777777" w:rsidR="00B048DA" w:rsidRPr="00E0278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7720A7E" w14:textId="77777777" w:rsidR="00B048DA" w:rsidRPr="00E02787" w:rsidRDefault="001A5B2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02787">
              <w:rPr>
                <w:bCs/>
                <w:sz w:val="20"/>
                <w:szCs w:val="20"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</w:p>
        </w:tc>
      </w:tr>
      <w:tr w:rsidR="001A5B23" w:rsidRPr="00E02787" w14:paraId="1C485FB5" w14:textId="77777777" w:rsidTr="00107193">
        <w:tc>
          <w:tcPr>
            <w:tcW w:w="2269" w:type="dxa"/>
            <w:shd w:val="clear" w:color="auto" w:fill="auto"/>
          </w:tcPr>
          <w:p w14:paraId="6AE906C0" w14:textId="77777777" w:rsidR="001A5B23" w:rsidRPr="00E02787" w:rsidRDefault="001A5B23" w:rsidP="001071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8B4D47C" w14:textId="77777777" w:rsidR="001A5B23" w:rsidRPr="00E02787" w:rsidRDefault="001A5B23" w:rsidP="001071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02787">
              <w:rPr>
                <w:bCs/>
                <w:sz w:val="20"/>
                <w:szCs w:val="20"/>
              </w:rPr>
              <w:t>ZP.271.4.2024</w:t>
            </w:r>
          </w:p>
        </w:tc>
      </w:tr>
    </w:tbl>
    <w:p w14:paraId="1F8C613F" w14:textId="77777777" w:rsidR="00B048DA" w:rsidRPr="00E02787" w:rsidRDefault="00B048DA" w:rsidP="00B048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677B7418" w14:textId="29B47C65" w:rsidR="008642B3" w:rsidRPr="00E0278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0"/>
          <w:szCs w:val="20"/>
        </w:rPr>
      </w:pPr>
      <w:r w:rsidRPr="00E02787">
        <w:rPr>
          <w:sz w:val="20"/>
          <w:szCs w:val="20"/>
        </w:rPr>
        <w:t xml:space="preserve">Zamawiający, </w:t>
      </w:r>
      <w:r w:rsidR="001A5B23" w:rsidRPr="00E02787">
        <w:rPr>
          <w:b/>
          <w:sz w:val="20"/>
          <w:szCs w:val="20"/>
        </w:rPr>
        <w:t>GMINA NIEPOŁOMICE</w:t>
      </w:r>
      <w:r w:rsidRPr="00E02787">
        <w:rPr>
          <w:sz w:val="20"/>
          <w:szCs w:val="20"/>
        </w:rPr>
        <w:t xml:space="preserve">, działając </w:t>
      </w:r>
      <w:r w:rsidR="00C65E53" w:rsidRPr="00E02787">
        <w:rPr>
          <w:sz w:val="20"/>
          <w:szCs w:val="20"/>
        </w:rPr>
        <w:t>na podstawie art. 253 ust. 1</w:t>
      </w:r>
      <w:r w:rsidR="00836DAF" w:rsidRPr="00E02787">
        <w:rPr>
          <w:sz w:val="20"/>
          <w:szCs w:val="20"/>
        </w:rPr>
        <w:t xml:space="preserve"> pkt. 1 i ust. 2</w:t>
      </w:r>
      <w:r w:rsidR="00C65E53" w:rsidRPr="00E02787">
        <w:rPr>
          <w:sz w:val="20"/>
          <w:szCs w:val="20"/>
        </w:rPr>
        <w:t xml:space="preserve"> ustawy z dnia 11 września 2019r. Prawo zamówień publicznych </w:t>
      </w:r>
      <w:r w:rsidR="001A5B23" w:rsidRPr="00E02787">
        <w:rPr>
          <w:sz w:val="20"/>
          <w:szCs w:val="20"/>
        </w:rPr>
        <w:t>(</w:t>
      </w:r>
      <w:proofErr w:type="spellStart"/>
      <w:r w:rsidR="001A5B23" w:rsidRPr="00E02787">
        <w:rPr>
          <w:sz w:val="20"/>
          <w:szCs w:val="20"/>
        </w:rPr>
        <w:t>t.j</w:t>
      </w:r>
      <w:proofErr w:type="spellEnd"/>
      <w:r w:rsidR="001A5B23" w:rsidRPr="00E02787">
        <w:rPr>
          <w:sz w:val="20"/>
          <w:szCs w:val="20"/>
        </w:rPr>
        <w:t>. Dz. U. z 2023r. poz. 1605</w:t>
      </w:r>
      <w:r w:rsidR="00B2471C">
        <w:rPr>
          <w:sz w:val="20"/>
          <w:szCs w:val="20"/>
        </w:rPr>
        <w:t xml:space="preserve"> ze zmian </w:t>
      </w:r>
      <w:r w:rsidR="001A5B23" w:rsidRPr="00E02787">
        <w:rPr>
          <w:sz w:val="20"/>
          <w:szCs w:val="20"/>
        </w:rPr>
        <w:t>)</w:t>
      </w:r>
      <w:r w:rsidR="00C65E53" w:rsidRPr="00E02787">
        <w:rPr>
          <w:sz w:val="20"/>
          <w:szCs w:val="20"/>
        </w:rPr>
        <w:t xml:space="preserve">, zwanej dalej „ustawą </w:t>
      </w:r>
      <w:proofErr w:type="spellStart"/>
      <w:r w:rsidR="00C65E53" w:rsidRPr="00E02787">
        <w:rPr>
          <w:sz w:val="20"/>
          <w:szCs w:val="20"/>
        </w:rPr>
        <w:t>Pzp</w:t>
      </w:r>
      <w:proofErr w:type="spellEnd"/>
      <w:r w:rsidR="00C65E53" w:rsidRPr="00E02787">
        <w:rPr>
          <w:sz w:val="20"/>
          <w:szCs w:val="20"/>
        </w:rPr>
        <w:t>”</w:t>
      </w:r>
      <w:r w:rsidR="00D26ED6" w:rsidRPr="00E02787">
        <w:rPr>
          <w:sz w:val="20"/>
          <w:szCs w:val="20"/>
        </w:rPr>
        <w:t xml:space="preserve">, </w:t>
      </w:r>
      <w:r w:rsidR="00C65E53" w:rsidRPr="00E02787">
        <w:rPr>
          <w:sz w:val="20"/>
          <w:szCs w:val="20"/>
        </w:rPr>
        <w:t>informuje</w:t>
      </w:r>
      <w:r w:rsidR="00D26ED6" w:rsidRPr="00E02787">
        <w:rPr>
          <w:sz w:val="20"/>
          <w:szCs w:val="20"/>
        </w:rPr>
        <w:t xml:space="preserve">, że </w:t>
      </w:r>
      <w:r w:rsidR="00B2471C">
        <w:rPr>
          <w:sz w:val="20"/>
          <w:szCs w:val="20"/>
        </w:rPr>
        <w:t xml:space="preserve">w wyniku rezygnacji Wykonawcy z podpisania umowy na Zadanie częściowe nr 1 „Montaż kotłów na biomasę” na podstawie art. 563 ustawy </w:t>
      </w:r>
      <w:proofErr w:type="spellStart"/>
      <w:r w:rsidR="00B2471C">
        <w:rPr>
          <w:sz w:val="20"/>
          <w:szCs w:val="20"/>
        </w:rPr>
        <w:t>Pzp</w:t>
      </w:r>
      <w:proofErr w:type="spellEnd"/>
      <w:r w:rsidR="00B2471C">
        <w:rPr>
          <w:sz w:val="20"/>
          <w:szCs w:val="20"/>
        </w:rPr>
        <w:t>, dokonano ponownego badania i oceny ofert i jako najkorzystniejsza została wybrana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42B3" w:rsidRPr="00E02787" w14:paraId="03D6E160" w14:textId="77777777" w:rsidTr="00596EA3">
        <w:trPr>
          <w:cantSplit/>
        </w:trPr>
        <w:tc>
          <w:tcPr>
            <w:tcW w:w="9498" w:type="dxa"/>
          </w:tcPr>
          <w:p w14:paraId="5B422842" w14:textId="77777777" w:rsidR="00B2471C" w:rsidRPr="00E9441A" w:rsidRDefault="00B2471C" w:rsidP="00B2471C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9441A">
              <w:rPr>
                <w:b/>
                <w:bCs/>
                <w:sz w:val="20"/>
                <w:szCs w:val="20"/>
              </w:rPr>
              <w:t>Część nr 1</w:t>
            </w:r>
            <w:r w:rsidRPr="00E9441A">
              <w:rPr>
                <w:sz w:val="20"/>
                <w:szCs w:val="20"/>
              </w:rPr>
              <w:t>: Montaż kotłów na biomasę</w:t>
            </w:r>
          </w:p>
          <w:p w14:paraId="140F4704" w14:textId="77777777" w:rsidR="00B2471C" w:rsidRPr="00E9441A" w:rsidRDefault="00B2471C" w:rsidP="00B2471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9441A">
              <w:rPr>
                <w:b/>
                <w:sz w:val="20"/>
                <w:szCs w:val="20"/>
              </w:rPr>
              <w:t>Ergo Ekologia Sp. z o. o.</w:t>
            </w:r>
          </w:p>
          <w:p w14:paraId="29243288" w14:textId="77777777" w:rsidR="00B2471C" w:rsidRPr="00E9441A" w:rsidRDefault="00B2471C" w:rsidP="00B2471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9441A">
              <w:rPr>
                <w:bCs/>
                <w:sz w:val="20"/>
                <w:szCs w:val="20"/>
              </w:rPr>
              <w:t xml:space="preserve">Ul. Kazimierza </w:t>
            </w:r>
            <w:proofErr w:type="spellStart"/>
            <w:r w:rsidRPr="00E9441A">
              <w:rPr>
                <w:bCs/>
                <w:sz w:val="20"/>
                <w:szCs w:val="20"/>
              </w:rPr>
              <w:t>Gierdziejewskiego</w:t>
            </w:r>
            <w:proofErr w:type="spellEnd"/>
            <w:r w:rsidRPr="00E9441A">
              <w:rPr>
                <w:bCs/>
                <w:sz w:val="20"/>
                <w:szCs w:val="20"/>
              </w:rPr>
              <w:t xml:space="preserve"> 7 /17</w:t>
            </w:r>
          </w:p>
          <w:p w14:paraId="6CB34938" w14:textId="77777777" w:rsidR="00B2471C" w:rsidRPr="00E9441A" w:rsidRDefault="00B2471C" w:rsidP="00B2471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9441A">
              <w:rPr>
                <w:bCs/>
                <w:sz w:val="20"/>
                <w:szCs w:val="20"/>
              </w:rPr>
              <w:t>02-495 Warszawa</w:t>
            </w:r>
          </w:p>
          <w:p w14:paraId="350CE3ED" w14:textId="77777777" w:rsidR="00B2471C" w:rsidRPr="00E9441A" w:rsidRDefault="00B2471C" w:rsidP="00B2471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9441A">
              <w:rPr>
                <w:sz w:val="20"/>
                <w:szCs w:val="20"/>
              </w:rPr>
              <w:t xml:space="preserve">za cenę wykonania przedmiotu zamówienia w wysokości </w:t>
            </w:r>
            <w:r w:rsidRPr="00E9441A">
              <w:rPr>
                <w:b/>
                <w:sz w:val="20"/>
                <w:szCs w:val="20"/>
              </w:rPr>
              <w:t>977 515.35 zł</w:t>
            </w:r>
            <w:r w:rsidRPr="00E9441A">
              <w:rPr>
                <w:sz w:val="20"/>
                <w:szCs w:val="20"/>
              </w:rPr>
              <w:t xml:space="preserve"> </w:t>
            </w:r>
            <w:r w:rsidRPr="00E9441A">
              <w:rPr>
                <w:b/>
                <w:bCs/>
                <w:sz w:val="20"/>
                <w:szCs w:val="20"/>
              </w:rPr>
              <w:t>brutto</w:t>
            </w:r>
            <w:r w:rsidRPr="00E9441A">
              <w:rPr>
                <w:bCs/>
                <w:sz w:val="20"/>
                <w:szCs w:val="20"/>
              </w:rPr>
              <w:t>.</w:t>
            </w:r>
          </w:p>
          <w:p w14:paraId="4A90DB3B" w14:textId="77777777" w:rsidR="00B2471C" w:rsidRPr="00E9441A" w:rsidRDefault="00B2471C" w:rsidP="00B2471C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9441A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9441A">
              <w:rPr>
                <w:color w:val="000000"/>
                <w:sz w:val="20"/>
                <w:szCs w:val="20"/>
              </w:rPr>
              <w:t>:</w:t>
            </w:r>
          </w:p>
          <w:p w14:paraId="4AE9BBCF" w14:textId="0C14F068" w:rsidR="00B32D12" w:rsidRPr="00E02787" w:rsidRDefault="00B2471C" w:rsidP="00B2471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  <w:highlight w:val="darkGray"/>
              </w:rPr>
            </w:pPr>
            <w:r w:rsidRPr="00E9441A">
              <w:rPr>
                <w:sz w:val="20"/>
                <w:szCs w:val="20"/>
              </w:rPr>
              <w:t>Dokonano wyboru oferty przedstawiającej najlepszy bilans ceny i kryterium poza cenowego</w:t>
            </w:r>
            <w:r>
              <w:rPr>
                <w:sz w:val="20"/>
                <w:szCs w:val="20"/>
              </w:rPr>
              <w:t xml:space="preserve"> – spośród ofert pozostałych Wykon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wców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6590C5F0" w14:textId="77777777" w:rsidR="00992FF5" w:rsidRPr="00E02787" w:rsidRDefault="00992FF5" w:rsidP="00B51A2B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 w:rsidRPr="00E02787">
        <w:rPr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E02787" w14:paraId="7DDDC2DA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066C83" w14:textId="77777777" w:rsidR="00992FF5" w:rsidRPr="00E02787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0278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7DE61C" w14:textId="77777777" w:rsidR="00992FF5" w:rsidRPr="00E02787" w:rsidRDefault="00992FF5" w:rsidP="00F82C4B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0278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F19837" w14:textId="77777777" w:rsidR="00992FF5" w:rsidRPr="00E02787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0278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6939DE" w14:textId="77777777" w:rsidR="00992FF5" w:rsidRPr="00E02787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0278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A5B23" w:rsidRPr="00E02787" w14:paraId="49E6D6DD" w14:textId="77777777" w:rsidTr="001071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10CB" w14:textId="77777777" w:rsidR="001A5B23" w:rsidRPr="00E02787" w:rsidRDefault="001A5B23" w:rsidP="001071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1 - Montaż kotłów na biomasę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0F4B" w14:textId="77777777" w:rsidR="001A5B23" w:rsidRPr="00E02787" w:rsidRDefault="001A5B23" w:rsidP="00107193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E02787">
              <w:rPr>
                <w:b/>
                <w:bCs/>
                <w:sz w:val="20"/>
                <w:szCs w:val="20"/>
              </w:rPr>
              <w:t>Ergo Ekologia Sp. z o. o.</w:t>
            </w:r>
          </w:p>
          <w:p w14:paraId="68957806" w14:textId="731AB737" w:rsidR="001A5B23" w:rsidRPr="00E02787" w:rsidRDefault="005E5E72" w:rsidP="0010719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A5B23" w:rsidRPr="00E02787">
              <w:rPr>
                <w:sz w:val="20"/>
                <w:szCs w:val="20"/>
              </w:rPr>
              <w:t xml:space="preserve">Kazimierza </w:t>
            </w:r>
            <w:proofErr w:type="spellStart"/>
            <w:r w:rsidR="001A5B23" w:rsidRPr="00E02787">
              <w:rPr>
                <w:sz w:val="20"/>
                <w:szCs w:val="20"/>
              </w:rPr>
              <w:t>Gierdziejewskiego</w:t>
            </w:r>
            <w:proofErr w:type="spellEnd"/>
            <w:r w:rsidR="001A5B23" w:rsidRPr="00E02787">
              <w:rPr>
                <w:sz w:val="20"/>
                <w:szCs w:val="20"/>
              </w:rPr>
              <w:t xml:space="preserve"> 7/17</w:t>
            </w:r>
          </w:p>
          <w:p w14:paraId="492A7ED5" w14:textId="77777777" w:rsidR="001A5B23" w:rsidRPr="00E02787" w:rsidRDefault="001A5B23" w:rsidP="0010719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0867E" w14:textId="77777777" w:rsidR="001A5B23" w:rsidRPr="00E02787" w:rsidRDefault="001A5B23" w:rsidP="00107193">
            <w:pPr>
              <w:spacing w:before="40" w:after="40"/>
              <w:rPr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1 - Cena - 53.65</w:t>
            </w:r>
          </w:p>
          <w:p w14:paraId="72449D29" w14:textId="77777777" w:rsidR="001A5B23" w:rsidRPr="00E02787" w:rsidRDefault="001A5B23" w:rsidP="001071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E24CE" w14:textId="77777777" w:rsidR="001A5B23" w:rsidRPr="00E02787" w:rsidRDefault="001A5B23" w:rsidP="00107193">
            <w:pPr>
              <w:jc w:val="center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 xml:space="preserve">  93,65</w:t>
            </w:r>
          </w:p>
        </w:tc>
      </w:tr>
      <w:tr w:rsidR="001A5B23" w:rsidRPr="00E02787" w14:paraId="0DEF5DAA" w14:textId="77777777" w:rsidTr="001071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DC8EF" w14:textId="77777777" w:rsidR="001A5B23" w:rsidRPr="00E02787" w:rsidRDefault="001A5B23" w:rsidP="001071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1 - Montaż kotłów na biomasę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3AD5" w14:textId="77777777" w:rsidR="001A5B23" w:rsidRPr="00E02787" w:rsidRDefault="001A5B23" w:rsidP="00107193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E02787">
              <w:rPr>
                <w:b/>
                <w:bCs/>
                <w:sz w:val="20"/>
                <w:szCs w:val="20"/>
              </w:rPr>
              <w:t>FHU BOGMARG</w:t>
            </w:r>
          </w:p>
          <w:p w14:paraId="26B7FE8F" w14:textId="2F01E6BF" w:rsidR="001A5B23" w:rsidRPr="00E02787" w:rsidRDefault="005E5E72" w:rsidP="0010719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1A5B23" w:rsidRPr="00E02787">
              <w:rPr>
                <w:sz w:val="20"/>
                <w:szCs w:val="20"/>
              </w:rPr>
              <w:t>Pakuz</w:t>
            </w:r>
            <w:proofErr w:type="spellEnd"/>
            <w:r w:rsidR="001A5B23" w:rsidRPr="00E02787">
              <w:rPr>
                <w:sz w:val="20"/>
                <w:szCs w:val="20"/>
              </w:rPr>
              <w:t xml:space="preserve"> 44</w:t>
            </w:r>
          </w:p>
          <w:p w14:paraId="7BAD6D1E" w14:textId="77777777" w:rsidR="001A5B23" w:rsidRPr="00E02787" w:rsidRDefault="001A5B23" w:rsidP="0010719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32-406 Zakliczyn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0871" w14:textId="77777777" w:rsidR="001A5B23" w:rsidRPr="00E02787" w:rsidRDefault="001A5B23" w:rsidP="00107193">
            <w:pPr>
              <w:spacing w:before="40" w:after="40"/>
              <w:rPr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1 - Cena - 60.00</w:t>
            </w:r>
          </w:p>
          <w:p w14:paraId="7E90AA4B" w14:textId="77777777" w:rsidR="001A5B23" w:rsidRPr="00E02787" w:rsidRDefault="001A5B23" w:rsidP="001071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1F7E2" w14:textId="77777777" w:rsidR="001A5B23" w:rsidRPr="00E02787" w:rsidRDefault="001A5B23" w:rsidP="00107193">
            <w:pPr>
              <w:jc w:val="center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 xml:space="preserve">  100,00</w:t>
            </w:r>
          </w:p>
        </w:tc>
      </w:tr>
      <w:tr w:rsidR="001A5B23" w:rsidRPr="00E02787" w14:paraId="34E44B31" w14:textId="77777777" w:rsidTr="001071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FDF4" w14:textId="77777777" w:rsidR="001A5B23" w:rsidRPr="00E02787" w:rsidRDefault="001A5B23" w:rsidP="001071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lastRenderedPageBreak/>
              <w:t>1 - Montaż kotłów na biomasę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4026" w14:textId="77777777" w:rsidR="001A5B23" w:rsidRPr="00E02787" w:rsidRDefault="001A5B23" w:rsidP="00107193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E02787">
              <w:rPr>
                <w:b/>
                <w:bCs/>
                <w:sz w:val="20"/>
                <w:szCs w:val="20"/>
              </w:rPr>
              <w:t>MCE MAŁOPOLSKIE CENTRUM EKOLOGICZNE SP. Z O.O.</w:t>
            </w:r>
          </w:p>
          <w:p w14:paraId="0DA0C8BA" w14:textId="7608993B" w:rsidR="001A5B23" w:rsidRPr="00E02787" w:rsidRDefault="005E5E72" w:rsidP="0010719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2787">
              <w:rPr>
                <w:sz w:val="20"/>
                <w:szCs w:val="20"/>
              </w:rPr>
              <w:t xml:space="preserve">Krakowska </w:t>
            </w:r>
            <w:r w:rsidR="001A5B23" w:rsidRPr="00E02787">
              <w:rPr>
                <w:sz w:val="20"/>
                <w:szCs w:val="20"/>
              </w:rPr>
              <w:t>28</w:t>
            </w:r>
          </w:p>
          <w:p w14:paraId="6C412FA8" w14:textId="4779E663" w:rsidR="001A5B23" w:rsidRPr="00E02787" w:rsidRDefault="001A5B23" w:rsidP="0010719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 xml:space="preserve">34-124 </w:t>
            </w:r>
            <w:r w:rsidR="005E5E72" w:rsidRPr="00E02787">
              <w:rPr>
                <w:sz w:val="20"/>
                <w:szCs w:val="20"/>
              </w:rPr>
              <w:t>Klecza Dolna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20B1" w14:textId="77777777" w:rsidR="001A5B23" w:rsidRPr="00E02787" w:rsidRDefault="001A5B23" w:rsidP="00107193">
            <w:pPr>
              <w:spacing w:before="40" w:after="40"/>
              <w:rPr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1 - Cena - 44.53</w:t>
            </w:r>
          </w:p>
          <w:p w14:paraId="4DC8E610" w14:textId="77777777" w:rsidR="001A5B23" w:rsidRPr="00E02787" w:rsidRDefault="001A5B23" w:rsidP="001071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E3C2" w14:textId="77777777" w:rsidR="001A5B23" w:rsidRPr="00E02787" w:rsidRDefault="001A5B23" w:rsidP="00107193">
            <w:pPr>
              <w:jc w:val="center"/>
              <w:rPr>
                <w:color w:val="000000"/>
                <w:sz w:val="20"/>
                <w:szCs w:val="20"/>
              </w:rPr>
            </w:pPr>
            <w:r w:rsidRPr="00E02787">
              <w:rPr>
                <w:sz w:val="20"/>
                <w:szCs w:val="20"/>
              </w:rPr>
              <w:t xml:space="preserve">  84,53</w:t>
            </w:r>
          </w:p>
        </w:tc>
      </w:tr>
      <w:bookmarkEnd w:id="0"/>
    </w:tbl>
    <w:p w14:paraId="6DF95C65" w14:textId="32A80CE0" w:rsidR="00B2471C" w:rsidRPr="00B2471C" w:rsidRDefault="00B2471C" w:rsidP="005E5E72">
      <w:pPr>
        <w:tabs>
          <w:tab w:val="left" w:pos="6660"/>
        </w:tabs>
        <w:rPr>
          <w:sz w:val="20"/>
          <w:szCs w:val="20"/>
        </w:rPr>
      </w:pPr>
    </w:p>
    <w:sectPr w:rsidR="00B2471C" w:rsidRPr="00B2471C" w:rsidSect="005E5E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AF535" w14:textId="77777777" w:rsidR="007D2AEA" w:rsidRDefault="007D2AEA">
      <w:r>
        <w:separator/>
      </w:r>
    </w:p>
  </w:endnote>
  <w:endnote w:type="continuationSeparator" w:id="0">
    <w:p w14:paraId="2F1373B6" w14:textId="77777777" w:rsidR="007D2AEA" w:rsidRDefault="007D2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1A02B" w14:textId="77777777" w:rsidR="001A5B23" w:rsidRDefault="001A5B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E660C" w14:textId="0B28E381" w:rsidR="000C1E6F" w:rsidRPr="00E02787" w:rsidRDefault="000C1E6F" w:rsidP="00E027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1A255" w14:textId="77777777" w:rsidR="001A5B23" w:rsidRDefault="001A5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6800" w14:textId="77777777" w:rsidR="007D2AEA" w:rsidRDefault="007D2AEA">
      <w:r>
        <w:separator/>
      </w:r>
    </w:p>
  </w:footnote>
  <w:footnote w:type="continuationSeparator" w:id="0">
    <w:p w14:paraId="76967741" w14:textId="77777777" w:rsidR="007D2AEA" w:rsidRDefault="007D2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8B330" w14:textId="77777777" w:rsidR="001A5B23" w:rsidRDefault="001A5B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E9BDD" w14:textId="77777777" w:rsidR="001A5B23" w:rsidRDefault="001A5B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D3FE" w14:textId="77777777" w:rsidR="001A5B23" w:rsidRDefault="001A5B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AEA"/>
    <w:rsid w:val="00022322"/>
    <w:rsid w:val="00042497"/>
    <w:rsid w:val="000C1E6F"/>
    <w:rsid w:val="000E4E56"/>
    <w:rsid w:val="001A1468"/>
    <w:rsid w:val="001A5B23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E5E72"/>
    <w:rsid w:val="00607F9B"/>
    <w:rsid w:val="00644DCB"/>
    <w:rsid w:val="00657C1E"/>
    <w:rsid w:val="006E3089"/>
    <w:rsid w:val="00712C39"/>
    <w:rsid w:val="00756CDA"/>
    <w:rsid w:val="007D2AE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2471C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02787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70A94"/>
  <w15:chartTrackingRefBased/>
  <w15:docId w15:val="{987296D0-185C-4603-8B3A-2A755BA5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286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2024-03-27T15:29:00Z</dcterms:created>
  <dcterms:modified xsi:type="dcterms:W3CDTF">2024-03-27T15:29:00Z</dcterms:modified>
</cp:coreProperties>
</file>