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04862" w:rsidRDefault="00D04862" w:rsidP="005D615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D04862" w:rsidRDefault="00D04862" w:rsidP="005D615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gospodarczą):…………………..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:rsidR="00D04862" w:rsidRDefault="00D04862" w:rsidP="00D0486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:rsidR="00D04862" w:rsidRDefault="00D04862" w:rsidP="00D04862">
      <w:pPr>
        <w:spacing w:line="360" w:lineRule="auto"/>
      </w:pPr>
      <w:r>
        <w:t>Do: Nazwa i siedziba Zamawiającego:</w:t>
      </w:r>
    </w:p>
    <w:p w:rsidR="00D04862" w:rsidRDefault="00D04862" w:rsidP="00D04862">
      <w:pPr>
        <w:ind w:right="-110"/>
        <w:rPr>
          <w:b/>
        </w:rPr>
      </w:pPr>
      <w:r>
        <w:rPr>
          <w:b/>
        </w:rPr>
        <w:t>Akademia Górniczo - Hutnicza</w:t>
      </w:r>
    </w:p>
    <w:p w:rsidR="00D04862" w:rsidRDefault="00D04862" w:rsidP="00D04862">
      <w:pPr>
        <w:ind w:right="-110"/>
        <w:rPr>
          <w:b/>
        </w:rPr>
      </w:pPr>
      <w:r>
        <w:rPr>
          <w:b/>
        </w:rPr>
        <w:t>im. Stanisława Staszica w Krakowie</w:t>
      </w:r>
    </w:p>
    <w:p w:rsidR="00D04862" w:rsidRDefault="00D04862" w:rsidP="00D04862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04862" w:rsidRDefault="00D04862" w:rsidP="00D04862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04862" w:rsidRDefault="00D04862" w:rsidP="00D04862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92058" w:rsidRPr="00C92058">
        <w:rPr>
          <w:b/>
        </w:rPr>
        <w:t xml:space="preserve">Dostawa licencji SIEM (Security Information and Event Management) lub równoważnej, polegająca na rozszerzeniu i przedłużeniu na kolejne 36 miesięcy licencji do posiadanego przez Zamawiającego systemu SIEM-RSA </w:t>
      </w:r>
      <w:proofErr w:type="spellStart"/>
      <w:r w:rsidR="00C92058" w:rsidRPr="00C92058">
        <w:rPr>
          <w:b/>
        </w:rPr>
        <w:t>Netwitness</w:t>
      </w:r>
      <w:proofErr w:type="spellEnd"/>
      <w:r w:rsidR="00C92058" w:rsidRPr="00C92058">
        <w:rPr>
          <w:b/>
        </w:rPr>
        <w:t xml:space="preserve"> - DE-dzp.272-129/24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04862" w:rsidRDefault="005D615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Wartość netto za całość przedmiotu zamówienia ……………………….. PLN</w:t>
      </w:r>
    </w:p>
    <w:p w:rsidR="005D615E" w:rsidRDefault="005D615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Wartość brutto za całość przedmiotu zamówienia: ……………………… PLN</w:t>
      </w:r>
    </w:p>
    <w:p w:rsidR="005D615E" w:rsidRDefault="005D615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słownie brutto: …………………………………………</w:t>
      </w:r>
    </w:p>
    <w:p w:rsidR="005D615E" w:rsidRDefault="005D615E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 tym podatek VAT ……………………………….</w:t>
      </w:r>
    </w:p>
    <w:p w:rsidR="00D04862" w:rsidRDefault="00D04862" w:rsidP="00C92058">
      <w:pPr>
        <w:widowControl w:val="0"/>
        <w:jc w:val="both"/>
        <w:rPr>
          <w:sz w:val="22"/>
          <w:szCs w:val="22"/>
          <w:highlight w:val="yellow"/>
        </w:rPr>
      </w:pPr>
      <w:r>
        <w:rPr>
          <w:b/>
        </w:rPr>
        <w:t xml:space="preserve">Termin realizacji umowy: </w:t>
      </w:r>
      <w:r>
        <w:t xml:space="preserve">do </w:t>
      </w:r>
      <w:r w:rsidR="00C92058">
        <w:t xml:space="preserve">……. </w:t>
      </w:r>
      <w:r>
        <w:t xml:space="preserve">dni </w:t>
      </w:r>
      <w:r w:rsidR="00C92058">
        <w:t xml:space="preserve">roboczych </w:t>
      </w:r>
      <w:r>
        <w:t>od daty podpisania umowy</w:t>
      </w:r>
      <w:r w:rsidR="00C92058">
        <w:t xml:space="preserve"> /</w:t>
      </w:r>
      <w:r w:rsidR="00384A47" w:rsidRPr="00384A47">
        <w:rPr>
          <w:sz w:val="22"/>
          <w:szCs w:val="22"/>
          <w:highlight w:val="yellow"/>
        </w:rPr>
        <w:t>Kryterium oceny ofert</w:t>
      </w:r>
      <w:r w:rsidR="00C92058">
        <w:rPr>
          <w:sz w:val="22"/>
          <w:szCs w:val="22"/>
          <w:highlight w:val="yellow"/>
        </w:rPr>
        <w:t>/</w:t>
      </w:r>
      <w:bookmarkStart w:id="0" w:name="_GoBack"/>
      <w:bookmarkEnd w:id="0"/>
    </w:p>
    <w:p w:rsidR="00D04862" w:rsidRDefault="00D04862" w:rsidP="00D0486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D04862" w:rsidRDefault="00D04862" w:rsidP="00D04862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D04862" w:rsidRDefault="00D04862" w:rsidP="00D04862">
      <w:pPr>
        <w:suppressAutoHyphens/>
        <w:jc w:val="both"/>
        <w:rPr>
          <w:rFonts w:eastAsia="Calibri"/>
          <w:sz w:val="22"/>
          <w:szCs w:val="22"/>
          <w:lang w:eastAsia="zh-CN"/>
        </w:rPr>
      </w:pPr>
      <w:r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04862" w:rsidRDefault="00D04862" w:rsidP="00D04862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04862" w:rsidRDefault="00D04862" w:rsidP="00D0486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D04862" w:rsidRDefault="00D04862" w:rsidP="00D048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04862" w:rsidRDefault="00D04862" w:rsidP="00D048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04862" w:rsidRDefault="00D04862" w:rsidP="00D048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04862" w:rsidRDefault="00D04862" w:rsidP="00D0486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04862" w:rsidRDefault="00D04862" w:rsidP="00D0486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4862" w:rsidTr="00D0486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862" w:rsidRDefault="00D048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862" w:rsidRDefault="00D048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04862" w:rsidRDefault="00D048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4862" w:rsidRDefault="00D0486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04862" w:rsidTr="00D048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04862" w:rsidTr="00D0486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862" w:rsidRDefault="00D0486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04862" w:rsidRDefault="00D04862" w:rsidP="00D048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04862" w:rsidRDefault="00D04862" w:rsidP="00D04862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04862" w:rsidRDefault="00D04862" w:rsidP="00D0486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D04862" w:rsidRDefault="00D04862" w:rsidP="00D0486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04862" w:rsidRDefault="00D04862" w:rsidP="00D0486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D04862" w:rsidRDefault="00D04862" w:rsidP="00D0486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D04862" w:rsidRDefault="00D04862" w:rsidP="00D0486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D04862" w:rsidRDefault="00D04862" w:rsidP="00D048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04862" w:rsidRDefault="00D04862" w:rsidP="00D0486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04862" w:rsidRDefault="00D04862" w:rsidP="00D0486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04862" w:rsidRDefault="00D04862" w:rsidP="00D048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04862" w:rsidRDefault="00D04862" w:rsidP="00D048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04862" w:rsidRDefault="00D04862" w:rsidP="00D0486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04862" w:rsidRDefault="00D04862" w:rsidP="00D0486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C58" w:rsidRDefault="00D87C58">
      <w:r>
        <w:separator/>
      </w:r>
    </w:p>
  </w:endnote>
  <w:endnote w:type="continuationSeparator" w:id="0">
    <w:p w:rsidR="00D87C58" w:rsidRDefault="00D8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0D4" w:rsidRDefault="00EF50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0D4" w:rsidRDefault="00EF5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C58" w:rsidRDefault="00D87C58">
      <w:r>
        <w:separator/>
      </w:r>
    </w:p>
  </w:footnote>
  <w:footnote w:type="continuationSeparator" w:id="0">
    <w:p w:rsidR="00D87C58" w:rsidRDefault="00D87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0D4" w:rsidRDefault="00EF5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0D4" w:rsidRDefault="00EF5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C58"/>
    <w:rsid w:val="00002AA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7D7B"/>
    <w:rsid w:val="001B29EC"/>
    <w:rsid w:val="001D4612"/>
    <w:rsid w:val="00207E98"/>
    <w:rsid w:val="002723B0"/>
    <w:rsid w:val="00315A4A"/>
    <w:rsid w:val="00384A47"/>
    <w:rsid w:val="004B7300"/>
    <w:rsid w:val="004C6753"/>
    <w:rsid w:val="00595C87"/>
    <w:rsid w:val="005D2C65"/>
    <w:rsid w:val="005D615E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2785"/>
    <w:rsid w:val="00B774DC"/>
    <w:rsid w:val="00C92058"/>
    <w:rsid w:val="00C969A6"/>
    <w:rsid w:val="00CA7D36"/>
    <w:rsid w:val="00D04862"/>
    <w:rsid w:val="00D24208"/>
    <w:rsid w:val="00D60C38"/>
    <w:rsid w:val="00D66893"/>
    <w:rsid w:val="00D87C58"/>
    <w:rsid w:val="00D90ACB"/>
    <w:rsid w:val="00DC1500"/>
    <w:rsid w:val="00E44371"/>
    <w:rsid w:val="00E949B0"/>
    <w:rsid w:val="00EC0BEA"/>
    <w:rsid w:val="00EF50D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060BD"/>
  <w15:chartTrackingRefBased/>
  <w15:docId w15:val="{9543AFAB-27EF-4F85-BA55-5ACB46A3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048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6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1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A1F4D-EE46-41F4-8A03-C69EE9C2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567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2024-03-20T10:18:00Z</cp:lastPrinted>
  <dcterms:created xsi:type="dcterms:W3CDTF">2024-03-20T07:34:00Z</dcterms:created>
  <dcterms:modified xsi:type="dcterms:W3CDTF">2024-03-26T12:45:00Z</dcterms:modified>
</cp:coreProperties>
</file>