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86110D" w:rsidRDefault="00D62E6E" w:rsidP="0086110D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611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894E78" w:rsidRPr="0086110D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86110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6110D" w:rsidTr="00D62E6E">
        <w:tc>
          <w:tcPr>
            <w:tcW w:w="2800" w:type="dxa"/>
            <w:shd w:val="clear" w:color="auto" w:fill="auto"/>
          </w:tcPr>
          <w:p w:rsidR="00D62E6E" w:rsidRPr="0086110D" w:rsidRDefault="00D62E6E" w:rsidP="008611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6110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86110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6110D" w:rsidRDefault="00D62E6E" w:rsidP="0086110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86110D" w:rsidRDefault="00D62E6E" w:rsidP="0086110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6110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6110D" w:rsidRDefault="00D62E6E" w:rsidP="0086110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611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8611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86110D" w:rsidTr="00D62E6E">
        <w:tc>
          <w:tcPr>
            <w:tcW w:w="2800" w:type="dxa"/>
            <w:shd w:val="clear" w:color="auto" w:fill="auto"/>
          </w:tcPr>
          <w:p w:rsidR="00D62E6E" w:rsidRPr="0086110D" w:rsidRDefault="00D62E6E" w:rsidP="0086110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6110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6110D" w:rsidRDefault="00D62E6E" w:rsidP="0086110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D62E6E" w:rsidRPr="0086110D" w:rsidRDefault="00D62E6E" w:rsidP="0086110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6110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6110D" w:rsidRDefault="00D62E6E" w:rsidP="0086110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8611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86110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8611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86110D" w:rsidRDefault="00BC121E" w:rsidP="0086110D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4E78" w:rsidRPr="0086110D" w:rsidTr="00657CF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94E78" w:rsidRPr="0086110D" w:rsidRDefault="00894E78" w:rsidP="0086110D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894E78" w:rsidRPr="0086110D" w:rsidRDefault="00894E78" w:rsidP="0086110D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2023r. poz. 1605)</w:t>
            </w: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894E78" w:rsidRPr="0086110D" w:rsidRDefault="00894E78" w:rsidP="0086110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94E78" w:rsidRPr="0086110D" w:rsidRDefault="00894E78" w:rsidP="0086110D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6110D" w:rsidRDefault="00894E78" w:rsidP="0086110D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6110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86110D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86110D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6110D" w:rsidTr="00D62E6E">
        <w:tc>
          <w:tcPr>
            <w:tcW w:w="2269" w:type="dxa"/>
            <w:shd w:val="clear" w:color="auto" w:fill="auto"/>
          </w:tcPr>
          <w:p w:rsidR="00D62E6E" w:rsidRPr="0086110D" w:rsidRDefault="00D62E6E" w:rsidP="008611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6110D" w:rsidRDefault="00894E78" w:rsidP="008611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Katedry Informatyki Politechniki Częstochowskiej</w:t>
            </w:r>
            <w:r w:rsidR="00D62E6E" w:rsidRPr="008611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94E78" w:rsidRPr="0086110D" w:rsidTr="00657CF9">
        <w:tc>
          <w:tcPr>
            <w:tcW w:w="2269" w:type="dxa"/>
            <w:shd w:val="clear" w:color="auto" w:fill="auto"/>
          </w:tcPr>
          <w:p w:rsidR="00894E78" w:rsidRPr="0086110D" w:rsidRDefault="00894E78" w:rsidP="0086110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4E78" w:rsidRPr="0086110D" w:rsidRDefault="00894E78" w:rsidP="0086110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RK-NZ.261.10.2024.MM</w:t>
            </w:r>
          </w:p>
        </w:tc>
      </w:tr>
    </w:tbl>
    <w:p w:rsidR="00BC121E" w:rsidRPr="0086110D" w:rsidRDefault="00894E78" w:rsidP="0086110D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86110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86110D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6110D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86110D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86110D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86110D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86110D" w:rsidRDefault="008E296F" w:rsidP="0086110D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86110D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6110D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6110D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86110D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86110D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86110D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6110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86110D" w:rsidRDefault="00BC121E" w:rsidP="0086110D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6110D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86110D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6110D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86110D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86110D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86110D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86110D" w:rsidRDefault="00BF69A4" w:rsidP="0086110D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86110D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6110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6110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86110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6110D" w:rsidRDefault="00BC121E" w:rsidP="0086110D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6110D" w:rsidRDefault="00BC121E" w:rsidP="0086110D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86110D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86110D" w:rsidRDefault="00BC121E" w:rsidP="0086110D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86110D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6110D" w:rsidRDefault="00067B62" w:rsidP="0086110D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86110D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86110D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6110D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86110D" w:rsidRDefault="00067B62" w:rsidP="0086110D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6110D" w:rsidTr="00620E37">
        <w:tc>
          <w:tcPr>
            <w:tcW w:w="2660" w:type="dxa"/>
            <w:shd w:val="clear" w:color="auto" w:fill="auto"/>
          </w:tcPr>
          <w:p w:rsidR="00BC121E" w:rsidRPr="0086110D" w:rsidRDefault="00BC121E" w:rsidP="0086110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86110D" w:rsidRDefault="00D62E6E" w:rsidP="0086110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86110D" w:rsidRDefault="00844A96" w:rsidP="0086110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86110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86110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6110D" w:rsidRDefault="00BC121E" w:rsidP="0086110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86110D" w:rsidRDefault="00BC121E" w:rsidP="0086110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6110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6110D" w:rsidRDefault="00844A96" w:rsidP="0086110D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6110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894E78" w:rsidRPr="0086110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86110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86110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175" w:rsidRDefault="00C40175">
      <w:r>
        <w:separator/>
      </w:r>
    </w:p>
  </w:endnote>
  <w:endnote w:type="continuationSeparator" w:id="0">
    <w:p w:rsidR="00C40175" w:rsidRDefault="00C4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110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6110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E78" w:rsidRDefault="00894E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175" w:rsidRDefault="00C40175">
      <w:r>
        <w:separator/>
      </w:r>
    </w:p>
  </w:footnote>
  <w:footnote w:type="continuationSeparator" w:id="0">
    <w:p w:rsidR="00C40175" w:rsidRDefault="00C40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E78" w:rsidRDefault="00894E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E78" w:rsidRDefault="00894E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E78" w:rsidRDefault="00894E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017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26A6A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110D"/>
    <w:rsid w:val="00882E9F"/>
    <w:rsid w:val="008843C0"/>
    <w:rsid w:val="00894E78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0175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9AB7B17-8588-4332-A116-90202CB4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861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6110D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D2667B-2394-4410-944D-9D5084ED3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1722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2024-03-27T08:57:00Z</cp:lastPrinted>
  <dcterms:created xsi:type="dcterms:W3CDTF">2024-03-27T08:57:00Z</dcterms:created>
  <dcterms:modified xsi:type="dcterms:W3CDTF">2024-03-27T08:57:00Z</dcterms:modified>
</cp:coreProperties>
</file>