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434C" w:rsidRPr="0029434C" w:rsidRDefault="0029434C" w:rsidP="0029434C">
      <w:pPr>
        <w:ind w:left="851" w:hanging="295"/>
        <w:jc w:val="right"/>
        <w:rPr>
          <w:b/>
        </w:rPr>
      </w:pPr>
      <w:r w:rsidRPr="0029434C">
        <w:rPr>
          <w:b/>
        </w:rPr>
        <w:t>Znak sprawy: K-2.381/</w:t>
      </w:r>
      <w:r w:rsidR="00666176">
        <w:rPr>
          <w:b/>
        </w:rPr>
        <w:t>0</w:t>
      </w:r>
      <w:r w:rsidR="0082794A">
        <w:rPr>
          <w:b/>
        </w:rPr>
        <w:t>5</w:t>
      </w:r>
      <w:r>
        <w:rPr>
          <w:b/>
        </w:rPr>
        <w:t>/202</w:t>
      </w:r>
      <w:r w:rsidR="0082794A">
        <w:rPr>
          <w:b/>
        </w:rPr>
        <w:t>4</w:t>
      </w:r>
    </w:p>
    <w:p w:rsidR="007E331F" w:rsidRPr="00D323E8" w:rsidRDefault="007E331F" w:rsidP="00D323E8">
      <w:pPr>
        <w:pStyle w:val="Nagwek4"/>
        <w:spacing w:before="0" w:after="360"/>
        <w:jc w:val="right"/>
        <w:rPr>
          <w:rFonts w:ascii="Times New Roman" w:hAnsi="Times New Roman"/>
          <w:sz w:val="24"/>
          <w:szCs w:val="24"/>
        </w:rPr>
      </w:pPr>
      <w:r w:rsidRPr="0029434C">
        <w:rPr>
          <w:rFonts w:ascii="Times New Roman" w:hAnsi="Times New Roman"/>
          <w:sz w:val="24"/>
          <w:szCs w:val="24"/>
        </w:rPr>
        <w:t xml:space="preserve">Załącznik nr </w:t>
      </w:r>
      <w:r w:rsidR="0029434C" w:rsidRPr="0029434C">
        <w:rPr>
          <w:rFonts w:ascii="Times New Roman" w:hAnsi="Times New Roman"/>
          <w:sz w:val="24"/>
          <w:szCs w:val="24"/>
        </w:rPr>
        <w:t>2</w:t>
      </w:r>
      <w:r w:rsidRPr="0029434C">
        <w:rPr>
          <w:rFonts w:ascii="Times New Roman" w:hAnsi="Times New Roman"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29434C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871BE3" w:rsidRPr="00871BE3">
        <w:rPr>
          <w:sz w:val="22"/>
          <w:szCs w:val="22"/>
        </w:rPr>
        <w:t>podstawowy</w:t>
      </w:r>
      <w:r w:rsidR="0029434C">
        <w:rPr>
          <w:sz w:val="22"/>
          <w:szCs w:val="22"/>
        </w:rPr>
        <w:t xml:space="preserve">m </w:t>
      </w:r>
      <w:r w:rsidR="00BC7155">
        <w:rPr>
          <w:sz w:val="22"/>
          <w:szCs w:val="22"/>
        </w:rPr>
        <w:t xml:space="preserve">(art. 275 pkt. </w:t>
      </w:r>
      <w:r w:rsidR="00666176">
        <w:rPr>
          <w:sz w:val="22"/>
          <w:szCs w:val="22"/>
        </w:rPr>
        <w:t>1</w:t>
      </w:r>
      <w:r w:rsidR="00BC7155">
        <w:rPr>
          <w:sz w:val="22"/>
          <w:szCs w:val="22"/>
        </w:rPr>
        <w:t xml:space="preserve">)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82794A" w:rsidRDefault="0082794A" w:rsidP="003B769C">
      <w:pPr>
        <w:spacing w:after="120" w:line="276" w:lineRule="auto"/>
        <w:jc w:val="both"/>
        <w:rPr>
          <w:b/>
        </w:rPr>
      </w:pPr>
      <w:r w:rsidRPr="0082794A">
        <w:rPr>
          <w:b/>
        </w:rPr>
        <w:t>Modernizacja częściowa dźwigu osobowego ODF produkcji ZUD Warszawa w budynku głównym AWF w Krakowie</w:t>
      </w:r>
      <w:r>
        <w:rPr>
          <w:b/>
        </w:rPr>
        <w:t>,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E29DC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7E29DC" w:rsidRPr="007677F8" w:rsidRDefault="007E29D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 telefonu</w:t>
            </w:r>
          </w:p>
        </w:tc>
        <w:tc>
          <w:tcPr>
            <w:tcW w:w="6237" w:type="dxa"/>
            <w:shd w:val="clear" w:color="auto" w:fill="auto"/>
          </w:tcPr>
          <w:p w:rsidR="007E29DC" w:rsidRPr="007677F8" w:rsidRDefault="007E29D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E29DC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7E29DC" w:rsidRPr="007677F8" w:rsidRDefault="007E29D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e-mail </w:t>
            </w:r>
          </w:p>
        </w:tc>
        <w:tc>
          <w:tcPr>
            <w:tcW w:w="6237" w:type="dxa"/>
            <w:shd w:val="clear" w:color="auto" w:fill="auto"/>
          </w:tcPr>
          <w:p w:rsidR="007E29DC" w:rsidRPr="007677F8" w:rsidRDefault="007E29D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E29DC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7E29DC" w:rsidRPr="007677F8" w:rsidRDefault="007E29D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Kapitał zakładowy </w:t>
            </w:r>
          </w:p>
        </w:tc>
        <w:tc>
          <w:tcPr>
            <w:tcW w:w="6237" w:type="dxa"/>
            <w:shd w:val="clear" w:color="auto" w:fill="auto"/>
          </w:tcPr>
          <w:p w:rsidR="007E29DC" w:rsidRPr="007677F8" w:rsidRDefault="007E29D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66617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 xml:space="preserve">Wykonawca jest </w:t>
            </w:r>
            <w:r w:rsidR="00666176">
              <w:rPr>
                <w:rFonts w:eastAsia="Calibri"/>
                <w:sz w:val="22"/>
                <w:szCs w:val="22"/>
              </w:rPr>
              <w:t>mikro/</w:t>
            </w:r>
            <w:r w:rsidRPr="007677F8">
              <w:rPr>
                <w:rFonts w:eastAsia="Calibri"/>
                <w:sz w:val="22"/>
                <w:szCs w:val="22"/>
              </w:rPr>
              <w:t>małym / średnim</w:t>
            </w:r>
            <w:r w:rsidR="00666176">
              <w:rPr>
                <w:rFonts w:eastAsia="Calibri"/>
                <w:sz w:val="22"/>
                <w:szCs w:val="22"/>
              </w:rPr>
              <w:t xml:space="preserve">/dużym </w:t>
            </w:r>
            <w:r w:rsidRPr="007677F8">
              <w:rPr>
                <w:rFonts w:eastAsia="Calibri"/>
                <w:sz w:val="22"/>
                <w:szCs w:val="22"/>
              </w:rPr>
              <w:t xml:space="preserve"> przedsiębiorcą?</w:t>
            </w:r>
            <w:r w:rsidR="00666176">
              <w:rPr>
                <w:rFonts w:eastAsia="Calibri"/>
                <w:sz w:val="22"/>
                <w:szCs w:val="22"/>
              </w:rPr>
              <w:t xml:space="preserve"> (zaznaczyć właściwe)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666176" w:rsidP="00666176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rPr>
                <w:rFonts w:eastAsia="Calibri"/>
                <w:sz w:val="22"/>
                <w:szCs w:val="22"/>
              </w:rPr>
              <w:t>mikro/</w:t>
            </w:r>
            <w:r w:rsidRPr="007677F8">
              <w:rPr>
                <w:rFonts w:eastAsia="Calibri"/>
                <w:sz w:val="22"/>
                <w:szCs w:val="22"/>
              </w:rPr>
              <w:t>małym /średnim</w:t>
            </w:r>
            <w:r>
              <w:rPr>
                <w:rFonts w:eastAsia="Calibri"/>
                <w:sz w:val="22"/>
                <w:szCs w:val="22"/>
              </w:rPr>
              <w:t xml:space="preserve">/dużym </w:t>
            </w:r>
            <w:r w:rsidRPr="007677F8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</w:t>
      </w:r>
      <w:r w:rsidR="00421B59">
        <w:rPr>
          <w:sz w:val="22"/>
        </w:rPr>
        <w:t xml:space="preserve">pecyfikacją Warunków Zamówienia – </w:t>
      </w:r>
      <w:r w:rsidR="00421B59" w:rsidRPr="00421B59">
        <w:rPr>
          <w:b/>
          <w:sz w:val="22"/>
          <w:u w:val="single"/>
        </w:rPr>
        <w:t>wynagrodzenie ryczałtowe</w:t>
      </w:r>
      <w:r w:rsidRPr="0097776D">
        <w:rPr>
          <w:sz w:val="22"/>
        </w:rPr>
        <w:t>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5B097E">
        <w:rPr>
          <w:sz w:val="22"/>
        </w:rPr>
        <w:t>23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421B59" w:rsidRPr="00421B59" w:rsidRDefault="00421B59" w:rsidP="00421B59">
      <w:pPr>
        <w:pStyle w:val="Akapitzlist"/>
        <w:numPr>
          <w:ilvl w:val="0"/>
          <w:numId w:val="1"/>
        </w:numPr>
        <w:ind w:left="284" w:hanging="284"/>
        <w:jc w:val="both"/>
      </w:pPr>
      <w:r w:rsidRPr="00421B59">
        <w:rPr>
          <w:b/>
        </w:rPr>
        <w:t>Oświadczamy, iż na wykonane roboty udzielamy  …………. miesięcy gwarancji. (UWAGA –</w:t>
      </w:r>
      <w:r>
        <w:rPr>
          <w:b/>
        </w:rPr>
        <w:t>DRUGIE</w:t>
      </w:r>
      <w:r w:rsidRPr="00421B59">
        <w:rPr>
          <w:b/>
        </w:rPr>
        <w:t xml:space="preserve"> KRYTERIUM OCENY OFERT). </w:t>
      </w:r>
    </w:p>
    <w:p w:rsidR="00421B59" w:rsidRPr="00D368DA" w:rsidRDefault="00421B59" w:rsidP="00421B59">
      <w:pPr>
        <w:pStyle w:val="Akapitzlist"/>
        <w:ind w:left="284"/>
        <w:jc w:val="both"/>
      </w:pPr>
      <w:r w:rsidRPr="00D368DA">
        <w:t>Minimalny okres gwarancji</w:t>
      </w:r>
      <w:r w:rsidR="00E93BAC">
        <w:t xml:space="preserve"> </w:t>
      </w:r>
      <w:r w:rsidR="003C425E">
        <w:t>24</w:t>
      </w:r>
      <w:r w:rsidRPr="00D368DA">
        <w:t xml:space="preserve"> miesięcy lata, maksymalny okres – </w:t>
      </w:r>
      <w:r w:rsidR="003C425E">
        <w:t>36</w:t>
      </w:r>
      <w:r w:rsidRPr="00D368DA">
        <w:t xml:space="preserve"> miesięcy. (postąpienie 1 miesiąc). Brak wpisania wysokości gwarancji w formularzu ofertowym, przyjmuje się: </w:t>
      </w:r>
      <w:r w:rsidR="003C425E">
        <w:t>24</w:t>
      </w:r>
      <w:r w:rsidRPr="00D368DA">
        <w:t xml:space="preserve"> miesiące. </w:t>
      </w:r>
      <w:r w:rsidRPr="00D368DA">
        <w:rPr>
          <w:lang w:eastAsia="zh-CN"/>
        </w:rPr>
        <w:t xml:space="preserve">Oferta wykonawcy, który wpisze mniejszą wartość niż </w:t>
      </w:r>
      <w:r w:rsidR="003C425E">
        <w:rPr>
          <w:lang w:eastAsia="zh-CN"/>
        </w:rPr>
        <w:t>24</w:t>
      </w:r>
      <w:r w:rsidRPr="00D368DA">
        <w:rPr>
          <w:lang w:eastAsia="zh-CN"/>
        </w:rPr>
        <w:t xml:space="preserve"> miesiące - przyjmuje się </w:t>
      </w:r>
      <w:r w:rsidR="003C425E">
        <w:rPr>
          <w:lang w:eastAsia="zh-CN"/>
        </w:rPr>
        <w:t>24</w:t>
      </w:r>
      <w:r w:rsidRPr="00D368DA">
        <w:rPr>
          <w:lang w:eastAsia="zh-CN"/>
        </w:rPr>
        <w:t xml:space="preserve"> miesiące. Maksymalnie Wykonawca może wpisać </w:t>
      </w:r>
      <w:r w:rsidR="003C425E">
        <w:rPr>
          <w:lang w:eastAsia="zh-CN"/>
        </w:rPr>
        <w:t>36</w:t>
      </w:r>
      <w:r w:rsidRPr="00D368DA">
        <w:rPr>
          <w:lang w:eastAsia="zh-CN"/>
        </w:rPr>
        <w:t xml:space="preserve"> miesięcy. Wpisanie gwarancji powyżej </w:t>
      </w:r>
      <w:r w:rsidR="003C425E">
        <w:rPr>
          <w:lang w:eastAsia="zh-CN"/>
        </w:rPr>
        <w:t>36</w:t>
      </w:r>
      <w:r w:rsidRPr="00D368DA">
        <w:rPr>
          <w:lang w:eastAsia="zh-CN"/>
        </w:rPr>
        <w:t xml:space="preserve"> m-</w:t>
      </w:r>
      <w:proofErr w:type="spellStart"/>
      <w:r w:rsidRPr="00D368DA">
        <w:rPr>
          <w:lang w:eastAsia="zh-CN"/>
        </w:rPr>
        <w:t>cy</w:t>
      </w:r>
      <w:proofErr w:type="spellEnd"/>
      <w:r w:rsidRPr="00D368DA">
        <w:rPr>
          <w:lang w:eastAsia="zh-CN"/>
        </w:rPr>
        <w:t xml:space="preserve"> przyjmuje się </w:t>
      </w:r>
      <w:r w:rsidR="003C425E">
        <w:rPr>
          <w:lang w:eastAsia="zh-CN"/>
        </w:rPr>
        <w:t>36</w:t>
      </w:r>
      <w:r w:rsidRPr="00D368DA">
        <w:rPr>
          <w:lang w:eastAsia="zh-CN"/>
        </w:rPr>
        <w:t xml:space="preserve"> m-</w:t>
      </w:r>
      <w:proofErr w:type="spellStart"/>
      <w:r w:rsidRPr="00D368DA">
        <w:rPr>
          <w:lang w:eastAsia="zh-CN"/>
        </w:rPr>
        <w:t>cy</w:t>
      </w:r>
      <w:proofErr w:type="spellEnd"/>
      <w:r w:rsidRPr="00D368DA">
        <w:rPr>
          <w:lang w:eastAsia="zh-CN"/>
        </w:rPr>
        <w:t xml:space="preserve"> </w:t>
      </w:r>
      <w:r w:rsidR="003C425E">
        <w:rPr>
          <w:lang w:eastAsia="zh-CN"/>
        </w:rPr>
        <w:t>do oceny ofert.</w:t>
      </w:r>
    </w:p>
    <w:p w:rsidR="00C06B0B" w:rsidRPr="00793175" w:rsidRDefault="00C06B0B" w:rsidP="00DA606F">
      <w:pPr>
        <w:jc w:val="both"/>
        <w:rPr>
          <w:b/>
        </w:rPr>
      </w:pPr>
    </w:p>
    <w:p w:rsidR="003C425E" w:rsidRDefault="00E93BAC" w:rsidP="003C425E">
      <w:pPr>
        <w:spacing w:line="360" w:lineRule="auto"/>
        <w:jc w:val="both"/>
      </w:pPr>
      <w:r w:rsidRPr="0024264E">
        <w:rPr>
          <w:rFonts w:eastAsia="Calibri"/>
          <w:b/>
          <w:lang w:eastAsia="zh-CN"/>
        </w:rPr>
        <w:lastRenderedPageBreak/>
        <w:t xml:space="preserve">Oświadczamy, że </w:t>
      </w:r>
      <w:r w:rsidR="0082794A">
        <w:rPr>
          <w:rFonts w:eastAsia="Calibri"/>
          <w:b/>
          <w:lang w:eastAsia="zh-CN"/>
        </w:rPr>
        <w:t>termin płatności wystawion</w:t>
      </w:r>
      <w:r w:rsidR="003C425E">
        <w:rPr>
          <w:rFonts w:eastAsia="Calibri"/>
          <w:b/>
          <w:lang w:eastAsia="zh-CN"/>
        </w:rPr>
        <w:t>ej</w:t>
      </w:r>
      <w:r w:rsidR="0082794A">
        <w:rPr>
          <w:rFonts w:eastAsia="Calibri"/>
          <w:b/>
          <w:lang w:eastAsia="zh-CN"/>
        </w:rPr>
        <w:t xml:space="preserve"> przez nas faktur</w:t>
      </w:r>
      <w:r w:rsidR="003C425E">
        <w:rPr>
          <w:rFonts w:eastAsia="Calibri"/>
          <w:b/>
          <w:lang w:eastAsia="zh-CN"/>
        </w:rPr>
        <w:t>y</w:t>
      </w:r>
      <w:r w:rsidR="0082794A">
        <w:rPr>
          <w:rFonts w:eastAsia="Calibri"/>
          <w:b/>
          <w:lang w:eastAsia="zh-CN"/>
        </w:rPr>
        <w:t xml:space="preserve"> wynosi</w:t>
      </w:r>
      <w:r w:rsidRPr="0024264E">
        <w:rPr>
          <w:rFonts w:eastAsia="Calibri"/>
          <w:b/>
          <w:lang w:eastAsia="zh-CN"/>
        </w:rPr>
        <w:t xml:space="preserve"> :</w:t>
      </w:r>
      <w:r w:rsidR="0024264E" w:rsidRPr="0024264E">
        <w:rPr>
          <w:rFonts w:eastAsia="Calibri"/>
          <w:b/>
          <w:lang w:eastAsia="zh-CN"/>
        </w:rPr>
        <w:t>……….</w:t>
      </w:r>
      <w:r w:rsidRPr="0024264E">
        <w:rPr>
          <w:rFonts w:eastAsia="Calibri"/>
          <w:b/>
          <w:lang w:eastAsia="zh-CN"/>
        </w:rPr>
        <w:t>………dni</w:t>
      </w:r>
      <w:r w:rsidR="003C425E">
        <w:rPr>
          <w:rFonts w:eastAsia="Calibri"/>
          <w:b/>
          <w:lang w:eastAsia="zh-CN"/>
        </w:rPr>
        <w:t xml:space="preserve"> licząc</w:t>
      </w:r>
      <w:r w:rsidRPr="0024264E">
        <w:rPr>
          <w:rFonts w:eastAsia="Calibri"/>
          <w:b/>
          <w:lang w:eastAsia="zh-CN"/>
        </w:rPr>
        <w:t xml:space="preserve"> </w:t>
      </w:r>
      <w:r w:rsidR="003C425E">
        <w:rPr>
          <w:b/>
        </w:rPr>
        <w:t xml:space="preserve">od daty </w:t>
      </w:r>
      <w:r w:rsidR="003C425E">
        <w:rPr>
          <w:b/>
        </w:rPr>
        <w:t xml:space="preserve">jej </w:t>
      </w:r>
      <w:r w:rsidR="003C425E">
        <w:rPr>
          <w:b/>
        </w:rPr>
        <w:t>doręczenia Zamawiającemu.</w:t>
      </w:r>
      <w:r w:rsidR="003C425E">
        <w:t xml:space="preserve"> </w:t>
      </w:r>
    </w:p>
    <w:p w:rsidR="003C425E" w:rsidRPr="003C425E" w:rsidRDefault="003C425E" w:rsidP="003C425E">
      <w:pPr>
        <w:spacing w:line="360" w:lineRule="auto"/>
        <w:jc w:val="both"/>
        <w:rPr>
          <w:b/>
        </w:rPr>
      </w:pPr>
      <w:r>
        <w:t>(W</w:t>
      </w:r>
      <w:r>
        <w:rPr>
          <w:bCs/>
          <w:iCs/>
        </w:rPr>
        <w:t>ykonawca może wpisać wyłącznie 14 dni lub 21 dni lub 30 dni).</w:t>
      </w:r>
    </w:p>
    <w:p w:rsidR="0024264E" w:rsidRPr="00D368DA" w:rsidRDefault="0024264E" w:rsidP="0024264E">
      <w:pPr>
        <w:pStyle w:val="Akapitzlist"/>
        <w:widowControl w:val="0"/>
        <w:suppressAutoHyphens/>
        <w:ind w:left="284"/>
        <w:jc w:val="both"/>
        <w:rPr>
          <w:rFonts w:eastAsia="Calibri"/>
          <w:b/>
          <w:lang w:eastAsia="zh-CN"/>
        </w:rPr>
      </w:pPr>
      <w:r w:rsidRPr="00421B59">
        <w:rPr>
          <w:b/>
        </w:rPr>
        <w:t>(UWAGA –</w:t>
      </w:r>
      <w:r>
        <w:rPr>
          <w:b/>
        </w:rPr>
        <w:t xml:space="preserve">TRZECIE </w:t>
      </w:r>
      <w:r w:rsidRPr="00421B59">
        <w:rPr>
          <w:b/>
        </w:rPr>
        <w:t>KRYTERIUM OCENY OFERT).</w:t>
      </w:r>
    </w:p>
    <w:p w:rsidR="00D368DA" w:rsidRPr="003C425E" w:rsidRDefault="00D368DA" w:rsidP="003C425E">
      <w:pPr>
        <w:widowControl w:val="0"/>
        <w:suppressAutoHyphens/>
        <w:jc w:val="both"/>
        <w:rPr>
          <w:rFonts w:eastAsia="Calibri"/>
          <w:b/>
          <w:lang w:eastAsia="zh-CN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D368DA" w:rsidRPr="00D368DA" w:rsidRDefault="00D368DA" w:rsidP="00D368DA">
      <w:pPr>
        <w:pStyle w:val="Akapitzlist"/>
        <w:numPr>
          <w:ilvl w:val="0"/>
          <w:numId w:val="3"/>
        </w:numPr>
        <w:rPr>
          <w:sz w:val="22"/>
        </w:rPr>
      </w:pPr>
      <w:r w:rsidRPr="00D368DA">
        <w:rPr>
          <w:sz w:val="22"/>
        </w:rPr>
        <w:t>Oświadczamy, iż zrealizujemy przedmiot za</w:t>
      </w:r>
      <w:r>
        <w:rPr>
          <w:sz w:val="22"/>
        </w:rPr>
        <w:t>mówienia w terminie zgodnym z S</w:t>
      </w:r>
      <w:r w:rsidRPr="00D368DA">
        <w:rPr>
          <w:sz w:val="22"/>
        </w:rPr>
        <w:t>WZ.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368DA" w:rsidRPr="00D368DA" w:rsidRDefault="00D368DA" w:rsidP="00D368DA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D368DA">
        <w:rPr>
          <w:sz w:val="22"/>
        </w:rPr>
        <w:t>Oświadczam(y</w:t>
      </w:r>
      <w:r>
        <w:rPr>
          <w:sz w:val="22"/>
        </w:rPr>
        <w:t>), że</w:t>
      </w:r>
      <w:r w:rsidRPr="00D368DA">
        <w:rPr>
          <w:sz w:val="22"/>
        </w:rPr>
        <w:t xml:space="preserve"> osoby wykonujące czynności w zakresie realizacji zamówienia, polega</w:t>
      </w:r>
      <w:r>
        <w:rPr>
          <w:sz w:val="22"/>
        </w:rPr>
        <w:t>jące</w:t>
      </w:r>
      <w:r w:rsidRPr="00D368DA">
        <w:rPr>
          <w:sz w:val="22"/>
        </w:rPr>
        <w:t xml:space="preserve"> na wykonywaniu pracy w sposób określony w art. 22 § 1 ustawy z dnia 26 czerwca 1974 r. - Kodeks pracy (</w:t>
      </w:r>
      <w:proofErr w:type="spellStart"/>
      <w:r>
        <w:rPr>
          <w:sz w:val="22"/>
        </w:rPr>
        <w:t>t.j</w:t>
      </w:r>
      <w:proofErr w:type="spellEnd"/>
      <w:r>
        <w:rPr>
          <w:sz w:val="22"/>
        </w:rPr>
        <w:t xml:space="preserve">. Dz. U. z 2018 r. poz. 108), </w:t>
      </w:r>
      <w:r w:rsidRPr="00D368DA">
        <w:rPr>
          <w:sz w:val="22"/>
        </w:rPr>
        <w:t>zatrudnione</w:t>
      </w:r>
      <w:r>
        <w:rPr>
          <w:sz w:val="22"/>
        </w:rPr>
        <w:t xml:space="preserve"> są na podstawie umowy o pracę</w:t>
      </w:r>
      <w:r w:rsidR="000B65A0">
        <w:rPr>
          <w:sz w:val="22"/>
        </w:rPr>
        <w:t xml:space="preserve"> – dotyczy zarówno Wykonawcy jak i Podwykonawcy robót budowlanych</w:t>
      </w:r>
      <w:r>
        <w:rPr>
          <w:sz w:val="22"/>
        </w:rPr>
        <w:t>.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871BE3" w:rsidRPr="00AF4AC3" w:rsidRDefault="00871BE3" w:rsidP="00871BE3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7D475B" w:rsidRPr="00344D74" w:rsidRDefault="007D475B" w:rsidP="00344D74">
      <w:pPr>
        <w:spacing w:before="240" w:line="276" w:lineRule="auto"/>
        <w:jc w:val="both"/>
        <w:rPr>
          <w:b/>
          <w:sz w:val="22"/>
          <w:szCs w:val="22"/>
        </w:rPr>
      </w:pPr>
    </w:p>
    <w:p w:rsidR="00B057A7" w:rsidRPr="00B057A7" w:rsidRDefault="00B057A7" w:rsidP="00B057A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B057A7">
        <w:rPr>
          <w:sz w:val="22"/>
          <w:szCs w:val="22"/>
        </w:rPr>
        <w:t>Nazwiska osób uprawnionych do podpisywania dokumentów przetargowych i podejmowania zobowiązań w imieniu Wykonawcy, co wynikają z następującego (</w:t>
      </w:r>
      <w:proofErr w:type="spellStart"/>
      <w:r w:rsidRPr="00B057A7">
        <w:rPr>
          <w:sz w:val="22"/>
          <w:szCs w:val="22"/>
        </w:rPr>
        <w:t>ych</w:t>
      </w:r>
      <w:proofErr w:type="spellEnd"/>
      <w:r w:rsidRPr="00B057A7">
        <w:rPr>
          <w:sz w:val="22"/>
          <w:szCs w:val="22"/>
        </w:rPr>
        <w:t>) dokumentu (ów) rejestrowych ............................................................................................ (KRS, wypis z ewidencji lub pełnomocnictwo).</w:t>
      </w:r>
    </w:p>
    <w:p w:rsidR="00B057A7" w:rsidRPr="00B057A7" w:rsidRDefault="00B057A7" w:rsidP="00B057A7">
      <w:pPr>
        <w:spacing w:before="240" w:line="276" w:lineRule="auto"/>
        <w:jc w:val="both"/>
        <w:rPr>
          <w:sz w:val="22"/>
          <w:szCs w:val="22"/>
        </w:rPr>
      </w:pPr>
      <w:r w:rsidRPr="00B057A7">
        <w:rPr>
          <w:sz w:val="22"/>
          <w:szCs w:val="22"/>
        </w:rPr>
        <w:t>Imię i nazwisko .........................................................................................................</w:t>
      </w:r>
    </w:p>
    <w:p w:rsidR="00B057A7" w:rsidRPr="00B057A7" w:rsidRDefault="00B057A7" w:rsidP="00B057A7">
      <w:pPr>
        <w:spacing w:before="240" w:line="276" w:lineRule="auto"/>
        <w:jc w:val="both"/>
        <w:rPr>
          <w:b/>
          <w:sz w:val="22"/>
          <w:szCs w:val="22"/>
        </w:rPr>
      </w:pPr>
      <w:r w:rsidRPr="00B057A7">
        <w:rPr>
          <w:sz w:val="22"/>
          <w:szCs w:val="22"/>
        </w:rPr>
        <w:t>Funkcja ..................................................................................................................................</w:t>
      </w:r>
    </w:p>
    <w:p w:rsidR="00B057A7" w:rsidRDefault="00B057A7" w:rsidP="001C7D84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4E157E" w:rsidRDefault="004E157E" w:rsidP="004E157E">
      <w:pPr>
        <w:spacing w:line="360" w:lineRule="auto"/>
        <w:ind w:left="3261"/>
        <w:jc w:val="both"/>
      </w:pPr>
      <w:r>
        <w:t xml:space="preserve">  ………..…………..……………….………………………</w:t>
      </w:r>
    </w:p>
    <w:p w:rsidR="004E157E" w:rsidRDefault="004E157E" w:rsidP="004E157E">
      <w:pPr>
        <w:spacing w:line="360" w:lineRule="auto"/>
        <w:ind w:left="3261"/>
        <w:jc w:val="both"/>
      </w:pPr>
      <w:r>
        <w:rPr>
          <w:i/>
        </w:rPr>
        <w:t>Data: kwalifikowany podpis elektroniczny lub podpis zaufany lub podpis osobisty</w:t>
      </w:r>
    </w:p>
    <w:p w:rsidR="004E157E" w:rsidRDefault="004E157E" w:rsidP="004E157E">
      <w:pPr>
        <w:widowControl w:val="0"/>
        <w:suppressAutoHyphens/>
        <w:rPr>
          <w:rFonts w:eastAsia="Arial Unicode MS"/>
          <w:kern w:val="2"/>
        </w:rPr>
      </w:pPr>
    </w:p>
    <w:p w:rsidR="004E157E" w:rsidRDefault="004E157E" w:rsidP="004E157E">
      <w:pPr>
        <w:rPr>
          <w:rFonts w:ascii="Calibri" w:eastAsia="Calibri" w:hAnsi="Calibri"/>
          <w:sz w:val="22"/>
          <w:szCs w:val="22"/>
          <w:lang w:eastAsia="en-US"/>
        </w:rPr>
      </w:pPr>
    </w:p>
    <w:p w:rsidR="004E157E" w:rsidRDefault="004E157E" w:rsidP="004E157E"/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bookmarkStart w:id="0" w:name="_GoBack"/>
      <w:bookmarkEnd w:id="0"/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2646" w:rsidRDefault="00462646" w:rsidP="00FF57EE">
      <w:r>
        <w:separator/>
      </w:r>
    </w:p>
  </w:endnote>
  <w:endnote w:type="continuationSeparator" w:id="0">
    <w:p w:rsidR="00462646" w:rsidRDefault="0046264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2646" w:rsidRDefault="00462646" w:rsidP="00FF57EE">
      <w:r>
        <w:separator/>
      </w:r>
    </w:p>
  </w:footnote>
  <w:footnote w:type="continuationSeparator" w:id="0">
    <w:p w:rsidR="00462646" w:rsidRDefault="00462646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871BE3">
      <w:rPr>
        <w:sz w:val="20"/>
        <w:szCs w:val="20"/>
      </w:rPr>
      <w:t>K-2.381/0</w:t>
    </w:r>
    <w:r w:rsidR="00666176">
      <w:rPr>
        <w:sz w:val="20"/>
        <w:szCs w:val="20"/>
      </w:rPr>
      <w:t>4</w:t>
    </w:r>
    <w:r w:rsidR="00871BE3">
      <w:rPr>
        <w:sz w:val="20"/>
        <w:szCs w:val="20"/>
      </w:rPr>
      <w:t>/202</w:t>
    </w:r>
    <w:r w:rsidR="00666176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D7579C"/>
    <w:multiLevelType w:val="hybridMultilevel"/>
    <w:tmpl w:val="BCACB798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2646"/>
    <w:rsid w:val="00043DE1"/>
    <w:rsid w:val="000B65A0"/>
    <w:rsid w:val="001063D3"/>
    <w:rsid w:val="00184CBF"/>
    <w:rsid w:val="001B7E58"/>
    <w:rsid w:val="001C7D84"/>
    <w:rsid w:val="002214DB"/>
    <w:rsid w:val="0024264E"/>
    <w:rsid w:val="00267D1F"/>
    <w:rsid w:val="0029434C"/>
    <w:rsid w:val="002E612D"/>
    <w:rsid w:val="00344D74"/>
    <w:rsid w:val="003B769C"/>
    <w:rsid w:val="003C425E"/>
    <w:rsid w:val="00415541"/>
    <w:rsid w:val="00421B59"/>
    <w:rsid w:val="00462646"/>
    <w:rsid w:val="004A03DE"/>
    <w:rsid w:val="004D5A42"/>
    <w:rsid w:val="004E157E"/>
    <w:rsid w:val="00525EFF"/>
    <w:rsid w:val="005300BA"/>
    <w:rsid w:val="00550457"/>
    <w:rsid w:val="00553D61"/>
    <w:rsid w:val="005844F6"/>
    <w:rsid w:val="005A4BCA"/>
    <w:rsid w:val="005B097E"/>
    <w:rsid w:val="005F6F5F"/>
    <w:rsid w:val="00666176"/>
    <w:rsid w:val="006B63D6"/>
    <w:rsid w:val="006C641D"/>
    <w:rsid w:val="006D09E0"/>
    <w:rsid w:val="007D475B"/>
    <w:rsid w:val="007E29DC"/>
    <w:rsid w:val="007E331F"/>
    <w:rsid w:val="0082794A"/>
    <w:rsid w:val="00871BE3"/>
    <w:rsid w:val="009312B4"/>
    <w:rsid w:val="0097776D"/>
    <w:rsid w:val="00983D1D"/>
    <w:rsid w:val="009D75A8"/>
    <w:rsid w:val="00A202EE"/>
    <w:rsid w:val="00A50E18"/>
    <w:rsid w:val="00AA39D6"/>
    <w:rsid w:val="00AE2ACB"/>
    <w:rsid w:val="00AF4AC3"/>
    <w:rsid w:val="00B057A7"/>
    <w:rsid w:val="00B47637"/>
    <w:rsid w:val="00B9086B"/>
    <w:rsid w:val="00BC4F99"/>
    <w:rsid w:val="00BC7155"/>
    <w:rsid w:val="00C06B0B"/>
    <w:rsid w:val="00C22F7D"/>
    <w:rsid w:val="00CE3AE6"/>
    <w:rsid w:val="00D323E8"/>
    <w:rsid w:val="00D368DA"/>
    <w:rsid w:val="00D554C7"/>
    <w:rsid w:val="00DA606F"/>
    <w:rsid w:val="00DC336F"/>
    <w:rsid w:val="00E93BAC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A130CDB"/>
  <w15:docId w15:val="{55B7CE81-766F-4CA2-8B27-D92B00B12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2658B-3B88-4594-BE5F-72B8A8AFE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140</TotalTime>
  <Pages>3</Pages>
  <Words>729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10</cp:revision>
  <dcterms:created xsi:type="dcterms:W3CDTF">2023-01-31T12:05:00Z</dcterms:created>
  <dcterms:modified xsi:type="dcterms:W3CDTF">2024-03-21T10:41:00Z</dcterms:modified>
</cp:coreProperties>
</file>