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E6E" w:rsidRPr="00092D16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92D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Załącznik nr </w:t>
      </w:r>
      <w:r w:rsidR="00691DD5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bookmarkStart w:id="0" w:name="_GoBack"/>
      <w:bookmarkEnd w:id="0"/>
      <w:r w:rsidRPr="00092D16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92D16" w:rsidTr="00D62E6E">
        <w:tc>
          <w:tcPr>
            <w:tcW w:w="2800" w:type="dxa"/>
            <w:shd w:val="clear" w:color="auto" w:fill="auto"/>
          </w:tcPr>
          <w:p w:rsidR="00D62E6E" w:rsidRPr="00092D16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92D16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092D16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092D1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092D1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92D16" w:rsidRDefault="00D62E6E" w:rsidP="00D62E6E">
            <w:pPr>
              <w:spacing w:after="12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092D1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[nazwa, adres,</w:t>
            </w:r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092D1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092D16" w:rsidTr="00D62E6E">
        <w:tc>
          <w:tcPr>
            <w:tcW w:w="2800" w:type="dxa"/>
            <w:shd w:val="clear" w:color="auto" w:fill="auto"/>
          </w:tcPr>
          <w:p w:rsidR="00D62E6E" w:rsidRPr="00092D16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92D16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092D1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D62E6E" w:rsidRPr="00092D16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092D16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4"/>
                <w:szCs w:val="24"/>
              </w:rPr>
            </w:pPr>
            <w:r w:rsidRPr="00092D1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[</w:t>
            </w:r>
            <w:r w:rsidRPr="00092D16">
              <w:rPr>
                <w:rFonts w:ascii="Times New Roman" w:hAnsi="Times New Roman"/>
                <w:iCs/>
                <w:sz w:val="24"/>
                <w:szCs w:val="24"/>
              </w:rPr>
              <w:t>imię, nazwisko, stanowisko/podstawa do reprezentacji</w:t>
            </w:r>
            <w:r w:rsidRPr="00092D1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BC121E" w:rsidRPr="00092D16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81A18" w:rsidRPr="00092D16" w:rsidTr="00866DF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781A18" w:rsidRPr="00092D16" w:rsidRDefault="00781A18" w:rsidP="00866DFC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:rsidR="00781A18" w:rsidRPr="00092D16" w:rsidRDefault="00781A18" w:rsidP="00866DFC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składane w zakresie art. 108 ust. 1 pkt. 5 ustawy z dnia 11 września 2019 r. Prawo zamówień publicznych (</w:t>
            </w:r>
            <w:proofErr w:type="spellStart"/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t.j</w:t>
            </w:r>
            <w:proofErr w:type="spellEnd"/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. Dz. U. z 2023r. poz. 1605) (dalej jako: ustawa </w:t>
            </w:r>
            <w:proofErr w:type="spellStart"/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Pzp</w:t>
            </w:r>
            <w:proofErr w:type="spellEnd"/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), dotyczące:</w:t>
            </w:r>
          </w:p>
          <w:p w:rsidR="00781A18" w:rsidRPr="00092D16" w:rsidRDefault="00781A18" w:rsidP="00866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781A18" w:rsidRPr="00092D16" w:rsidRDefault="00781A18" w:rsidP="00866DF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BC121E" w:rsidRPr="00092D16" w:rsidRDefault="00781A18" w:rsidP="00092D16">
      <w:pPr>
        <w:spacing w:before="12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2D1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C93F0A" w:rsidRPr="00092D16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BC121E" w:rsidRPr="00092D16">
        <w:rPr>
          <w:rFonts w:ascii="Times New Roman" w:eastAsia="Times New Roman" w:hAnsi="Times New Roman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92D16" w:rsidTr="00D62E6E">
        <w:tc>
          <w:tcPr>
            <w:tcW w:w="2269" w:type="dxa"/>
            <w:shd w:val="clear" w:color="auto" w:fill="auto"/>
          </w:tcPr>
          <w:p w:rsidR="00D62E6E" w:rsidRPr="00092D16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092D16" w:rsidRDefault="00781A18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Modernizacja częściowa dźwigu osobowego ODF produkcji ZUD Warszawa w budynku głównym AWF w Krakowie.</w:t>
            </w:r>
          </w:p>
        </w:tc>
      </w:tr>
      <w:tr w:rsidR="00781A18" w:rsidRPr="00092D16" w:rsidTr="00866DFC">
        <w:tc>
          <w:tcPr>
            <w:tcW w:w="2269" w:type="dxa"/>
            <w:shd w:val="clear" w:color="auto" w:fill="auto"/>
          </w:tcPr>
          <w:p w:rsidR="00781A18" w:rsidRPr="00092D16" w:rsidRDefault="00781A18" w:rsidP="00866DF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81A18" w:rsidRPr="00092D16" w:rsidRDefault="00781A18" w:rsidP="00866DF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K-2.381/05/2024</w:t>
            </w:r>
          </w:p>
        </w:tc>
      </w:tr>
    </w:tbl>
    <w:p w:rsidR="00BC121E" w:rsidRPr="00092D16" w:rsidRDefault="00781A18" w:rsidP="00D62E6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092D1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092D16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092D16">
        <w:rPr>
          <w:rFonts w:ascii="Times New Roman" w:eastAsia="Times New Roman" w:hAnsi="Times New Roman"/>
          <w:b/>
          <w:sz w:val="24"/>
          <w:szCs w:val="24"/>
          <w:lang w:eastAsia="pl-PL"/>
        </w:rPr>
        <w:t>Akademia Wychowania Fizycznego  im Bronisława Czecha</w:t>
      </w:r>
      <w:r w:rsidR="00BC121E" w:rsidRPr="00092D16">
        <w:rPr>
          <w:rFonts w:ascii="Times New Roman" w:eastAsia="Times New Roman" w:hAnsi="Times New Roman"/>
          <w:b/>
          <w:sz w:val="24"/>
          <w:szCs w:val="24"/>
          <w:lang w:eastAsia="pl-PL"/>
        </w:rPr>
        <w:t>,</w:t>
      </w:r>
      <w:r w:rsidR="00BC121E" w:rsidRPr="00092D16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="00BC121E" w:rsidRPr="00092D16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:rsidR="00BC121E" w:rsidRPr="00092D16" w:rsidRDefault="008E296F" w:rsidP="00D62E6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 w:rsidRPr="00092D16">
        <w:rPr>
          <w:rFonts w:ascii="Times New Roman" w:eastAsia="Times New Roman" w:hAnsi="Times New Roman"/>
          <w:b/>
          <w:bCs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92D16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D62E6E" w:rsidRPr="00092D1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121E" w:rsidRPr="00092D16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092D16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="00BC121E" w:rsidRPr="00092D16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92D16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BC121E" w:rsidRPr="00092D16" w:rsidRDefault="00BC121E" w:rsidP="00D62E6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2D16">
        <w:rPr>
          <w:rFonts w:ascii="Times New Roman" w:eastAsia="Times New Roman" w:hAnsi="Times New Roman"/>
          <w:b/>
          <w:bCs/>
          <w:sz w:val="24"/>
          <w:szCs w:val="24"/>
        </w:rPr>
        <w:object w:dxaOrig="1440" w:dyaOrig="1440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092D16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D62E6E" w:rsidRPr="00092D16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092D16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</w:t>
      </w:r>
      <w:r w:rsidR="00C93F0A" w:rsidRPr="00092D16">
        <w:rPr>
          <w:rFonts w:ascii="Times New Roman" w:eastAsia="Times New Roman" w:hAnsi="Times New Roman"/>
          <w:sz w:val="24"/>
          <w:szCs w:val="24"/>
          <w:lang w:eastAsia="pl-PL"/>
        </w:rPr>
        <w:t>t.j. Dz.U. z 2023r. poz. 1689</w:t>
      </w:r>
      <w:r w:rsidRPr="00092D16">
        <w:rPr>
          <w:rFonts w:ascii="Times New Roman" w:eastAsia="Times New Roman" w:hAnsi="Times New Roman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092D16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92D16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92D16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2D1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2D16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2D16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92D1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2D1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2D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2D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BC121E" w:rsidRPr="00092D16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92D16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2D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92D16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</w:tbl>
    <w:p w:rsidR="00092D16" w:rsidRDefault="00092D16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BC121E" w:rsidRPr="00092D16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 w:rsidRPr="00092D16"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lastRenderedPageBreak/>
        <w:t>Uwaga</w:t>
      </w:r>
    </w:p>
    <w:p w:rsidR="00BC121E" w:rsidRPr="00092D16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  <w:r w:rsidRPr="00092D16">
        <w:rPr>
          <w:rFonts w:ascii="Times New Roman" w:eastAsia="Times New Roman" w:hAnsi="Times New Roman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92D16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sz w:val="24"/>
          <w:szCs w:val="24"/>
          <w:vertAlign w:val="superscript"/>
          <w:lang w:eastAsia="pl-PL"/>
        </w:rPr>
      </w:pPr>
      <w:r w:rsidRPr="00092D16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*</w:t>
      </w:r>
      <w:r w:rsidRPr="00092D16">
        <w:rPr>
          <w:rFonts w:ascii="Times New Roman" w:eastAsia="Times New Roman" w:hAnsi="Times New Roman"/>
          <w:color w:val="0070C0"/>
          <w:sz w:val="24"/>
          <w:szCs w:val="24"/>
          <w:vertAlign w:val="subscript"/>
          <w:lang w:eastAsia="pl-PL"/>
        </w:rPr>
        <w:t xml:space="preserve"> </w:t>
      </w:r>
      <w:r w:rsidRPr="00092D16">
        <w:rPr>
          <w:rFonts w:ascii="Times New Roman" w:eastAsia="Times New Roman" w:hAnsi="Times New Roman"/>
          <w:color w:val="0070C0"/>
          <w:sz w:val="24"/>
          <w:szCs w:val="24"/>
          <w:lang w:eastAsia="pl-PL"/>
        </w:rPr>
        <w:t>Należy zaznaczyć właściwe lub niepotrzebne skreślić</w:t>
      </w:r>
    </w:p>
    <w:p w:rsidR="00067B62" w:rsidRPr="00092D16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92D16" w:rsidTr="00620E37">
        <w:tc>
          <w:tcPr>
            <w:tcW w:w="2660" w:type="dxa"/>
            <w:shd w:val="clear" w:color="auto" w:fill="auto"/>
          </w:tcPr>
          <w:p w:rsidR="00BC121E" w:rsidRPr="00092D1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092D16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C121E" w:rsidRPr="00092D1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BC121E" w:rsidRPr="00092D1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data</w:t>
            </w:r>
            <w:r w:rsidRPr="00092D1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092D1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C121E" w:rsidRPr="00092D16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92D1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092D1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[</w:t>
            </w:r>
            <w:r w:rsidR="00781A18" w:rsidRPr="00092D1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="00BC121E" w:rsidRPr="00092D1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092D16"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:rsidR="00106AC7" w:rsidRPr="00092D16" w:rsidRDefault="00106AC7" w:rsidP="00BC121E">
      <w:pPr>
        <w:rPr>
          <w:rFonts w:ascii="Times New Roman" w:hAnsi="Times New Roman"/>
          <w:sz w:val="24"/>
          <w:szCs w:val="24"/>
        </w:rPr>
      </w:pPr>
    </w:p>
    <w:sectPr w:rsidR="00106AC7" w:rsidRPr="00092D16" w:rsidSect="00092D1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1418" w:bottom="1135" w:left="1418" w:header="284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375D" w:rsidRDefault="0051375D">
      <w:r>
        <w:separator/>
      </w:r>
    </w:p>
  </w:endnote>
  <w:endnote w:type="continuationSeparator" w:id="0">
    <w:p w:rsidR="0051375D" w:rsidRDefault="00513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691DD5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A18" w:rsidRDefault="00781A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375D" w:rsidRDefault="0051375D">
      <w:r>
        <w:separator/>
      </w:r>
    </w:p>
  </w:footnote>
  <w:footnote w:type="continuationSeparator" w:id="0">
    <w:p w:rsidR="0051375D" w:rsidRDefault="005137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A18" w:rsidRDefault="00781A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A18" w:rsidRDefault="00781A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81A18" w:rsidRDefault="00781A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75D"/>
    <w:rsid w:val="0000184A"/>
    <w:rsid w:val="00007C1C"/>
    <w:rsid w:val="00012997"/>
    <w:rsid w:val="0005629A"/>
    <w:rsid w:val="000621A2"/>
    <w:rsid w:val="00067B62"/>
    <w:rsid w:val="000719DC"/>
    <w:rsid w:val="00075CEC"/>
    <w:rsid w:val="00092D16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375D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1DD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1A18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0672C1"/>
  <w15:chartTrackingRefBased/>
  <w15:docId w15:val="{F22CB774-E1D0-40AD-A605-C4EC410A7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D491EE-ED99-489A-991A-2F0B14272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231</Words>
  <Characters>1773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Arnold</dc:creator>
  <cp:keywords/>
  <cp:lastModifiedBy>Agnieszka Arnold</cp:lastModifiedBy>
  <cp:revision>4</cp:revision>
  <cp:lastPrinted>2010-01-07T09:39:00Z</cp:lastPrinted>
  <dcterms:created xsi:type="dcterms:W3CDTF">2024-03-21T10:21:00Z</dcterms:created>
  <dcterms:modified xsi:type="dcterms:W3CDTF">2024-03-26T11:17:00Z</dcterms:modified>
</cp:coreProperties>
</file>