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361EE" w14:textId="14014AB9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8C903F" w14:textId="77777777" w:rsidR="004B7E2D" w:rsidRDefault="004B7E2D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C6A3E8A" w14:textId="168DA200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22D44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C36FCBC" w14:textId="77777777" w:rsidR="00E67735" w:rsidRPr="00FA50AF" w:rsidRDefault="00E67735" w:rsidP="00E6773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48AC10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A1C8981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3D3F0C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24C8F71C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CBCA78A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744613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B14B2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9CE193" w14:textId="77777777" w:rsidR="00E67735" w:rsidRDefault="00E67735" w:rsidP="00E67735">
      <w:pPr>
        <w:spacing w:line="360" w:lineRule="auto"/>
      </w:pPr>
      <w:r>
        <w:t>Do: Nazwa i siedziba Zamawiającego:</w:t>
      </w:r>
    </w:p>
    <w:p w14:paraId="0486860B" w14:textId="77777777" w:rsidR="00E67735" w:rsidRPr="00DD6D32" w:rsidRDefault="00E67735" w:rsidP="00E67735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55B6B521" w14:textId="77777777" w:rsidR="00E67735" w:rsidRDefault="00E67735" w:rsidP="00E67735">
      <w:pPr>
        <w:widowControl w:val="0"/>
        <w:ind w:right="1"/>
        <w:jc w:val="both"/>
        <w:rPr>
          <w:sz w:val="22"/>
          <w:szCs w:val="22"/>
        </w:rPr>
      </w:pPr>
    </w:p>
    <w:p w14:paraId="1B576F76" w14:textId="1F5F83C2" w:rsidR="002F286A" w:rsidRDefault="00E67735" w:rsidP="004B7E2D">
      <w:pPr>
        <w:widowControl w:val="0"/>
        <w:jc w:val="both"/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C5303C" w:rsidRPr="00C5303C">
        <w:rPr>
          <w:b/>
        </w:rPr>
        <w:t xml:space="preserve">świadczenie usług prania, prasowania pościeli wraz z transportem dla Ośrodka AGH </w:t>
      </w:r>
      <w:r w:rsidR="00BF74A9">
        <w:rPr>
          <w:b/>
        </w:rPr>
        <w:br/>
      </w:r>
      <w:r w:rsidR="00C5303C" w:rsidRPr="00C5303C">
        <w:rPr>
          <w:b/>
        </w:rPr>
        <w:t>w Łukęcinie, ul. Leśna 3, woj. zachodniopomorskie - DE-dzp.272-117/24</w:t>
      </w:r>
      <w:r w:rsidR="002F286A">
        <w:rPr>
          <w:b/>
          <w:sz w:val="26"/>
        </w:rPr>
        <w:t xml:space="preserve">, </w:t>
      </w:r>
      <w:r w:rsidR="002F286A">
        <w:t>oferuję realizację przedmiotu zamówienia, zgodnie z zasadami określonymi w specyfikacji istotnych warunków zamówienia.</w:t>
      </w:r>
    </w:p>
    <w:p w14:paraId="5171F28F" w14:textId="77777777" w:rsidR="00E67735" w:rsidRDefault="00E67735" w:rsidP="004B7E2D">
      <w:pPr>
        <w:widowControl w:val="0"/>
        <w:rPr>
          <w:b/>
        </w:rPr>
      </w:pPr>
      <w:bookmarkStart w:id="0" w:name="_Hlk67054875"/>
    </w:p>
    <w:p w14:paraId="045BBC77" w14:textId="1A884910" w:rsidR="002F286A" w:rsidRDefault="002F286A" w:rsidP="004B7E2D">
      <w:pPr>
        <w:widowControl w:val="0"/>
        <w:rPr>
          <w:b/>
        </w:rPr>
      </w:pPr>
      <w:r>
        <w:rPr>
          <w:b/>
        </w:rPr>
        <w:t>Cena brutto za całość przedmiotu zamówienia: ..........................................PLN</w:t>
      </w:r>
    </w:p>
    <w:p w14:paraId="4E59D65B" w14:textId="57A1B2AB" w:rsidR="002F286A" w:rsidRDefault="002F286A" w:rsidP="004B7E2D">
      <w:pPr>
        <w:widowControl w:val="0"/>
        <w:jc w:val="both"/>
      </w:pPr>
      <w:r>
        <w:t>Słownie brutto: .......................................................................................................................</w:t>
      </w:r>
    </w:p>
    <w:p w14:paraId="7150284E" w14:textId="2B271E8A" w:rsidR="004B7E2D" w:rsidRDefault="004B7E2D" w:rsidP="004B7E2D">
      <w:pPr>
        <w:widowControl w:val="0"/>
        <w:jc w:val="both"/>
      </w:pPr>
    </w:p>
    <w:tbl>
      <w:tblPr>
        <w:tblW w:w="49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1891"/>
        <w:gridCol w:w="1005"/>
        <w:gridCol w:w="1218"/>
        <w:gridCol w:w="9"/>
        <w:gridCol w:w="1454"/>
        <w:gridCol w:w="1223"/>
        <w:gridCol w:w="13"/>
        <w:gridCol w:w="1357"/>
        <w:gridCol w:w="22"/>
      </w:tblGrid>
      <w:tr w:rsidR="004B7E2D" w14:paraId="7D1041AF" w14:textId="77777777" w:rsidTr="00F8480E">
        <w:trPr>
          <w:trHeight w:val="1300"/>
        </w:trPr>
        <w:tc>
          <w:tcPr>
            <w:tcW w:w="4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bookmarkEnd w:id="0"/>
          <w:p w14:paraId="1E4E4CB7" w14:textId="612EDFC7" w:rsidR="00A35FA5" w:rsidRDefault="00A35FA5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054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3CE1D06A" w14:textId="77777777" w:rsidR="00A35FA5" w:rsidRDefault="00A35FA5">
            <w:pPr>
              <w:jc w:val="center"/>
            </w:pPr>
            <w:r>
              <w:rPr>
                <w:b/>
                <w:sz w:val="20"/>
              </w:rPr>
              <w:t>Nazwa elementu</w:t>
            </w:r>
          </w:p>
          <w:p w14:paraId="3E05345F" w14:textId="1DD7F532" w:rsidR="00A35FA5" w:rsidRDefault="00A35FA5">
            <w:pPr>
              <w:jc w:val="center"/>
            </w:pPr>
          </w:p>
        </w:tc>
        <w:tc>
          <w:tcPr>
            <w:tcW w:w="56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</w:tcPr>
          <w:p w14:paraId="68B6ED63" w14:textId="77777777" w:rsidR="00A35FA5" w:rsidRDefault="00A35FA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  <w:p w14:paraId="4CBDD6BD" w14:textId="77777777" w:rsidR="00A35FA5" w:rsidRDefault="00A35FA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9E40074" w14:textId="77777777" w:rsidR="00A35FA5" w:rsidRDefault="00A35FA5">
            <w:pPr>
              <w:jc w:val="center"/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815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AF23C48" w14:textId="77777777" w:rsidR="00A35FA5" w:rsidRDefault="00A35FA5" w:rsidP="004B7E2D">
            <w:pPr>
              <w:ind w:left="-74" w:firstLine="74"/>
              <w:jc w:val="center"/>
            </w:pPr>
            <w:r>
              <w:rPr>
                <w:b/>
                <w:sz w:val="20"/>
              </w:rPr>
              <w:t>Wartość netto</w:t>
            </w:r>
          </w:p>
          <w:p w14:paraId="11B232E6" w14:textId="77777777" w:rsidR="00A35FA5" w:rsidRDefault="00A35F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9FF5D57" w14:textId="769601FD" w:rsidR="00BF74A9" w:rsidRPr="00BF74A9" w:rsidRDefault="00BF74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</w:t>
            </w:r>
            <w:r w:rsidRPr="00BF74A9">
              <w:rPr>
                <w:sz w:val="20"/>
                <w:szCs w:val="20"/>
              </w:rPr>
              <w:t>ol. 3 x kol. 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88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4AC9B83" w14:textId="730DF527" w:rsidR="00A35FA5" w:rsidRDefault="00BF74A9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  <w:r w:rsidR="00A35FA5">
              <w:rPr>
                <w:b/>
                <w:sz w:val="20"/>
              </w:rPr>
              <w:t>VAT</w:t>
            </w:r>
          </w:p>
          <w:p w14:paraId="2CD6C051" w14:textId="73D74CA8" w:rsidR="00A35FA5" w:rsidRDefault="00A35FA5">
            <w:pPr>
              <w:jc w:val="center"/>
            </w:pPr>
          </w:p>
        </w:tc>
        <w:tc>
          <w:tcPr>
            <w:tcW w:w="76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59CA117" w14:textId="77777777" w:rsidR="00A35FA5" w:rsidRDefault="00A35FA5">
            <w:pPr>
              <w:jc w:val="center"/>
            </w:pPr>
            <w:r>
              <w:rPr>
                <w:b/>
                <w:sz w:val="20"/>
              </w:rPr>
              <w:t xml:space="preserve">Wartość brutto </w:t>
            </w:r>
          </w:p>
          <w:p w14:paraId="24DCDC01" w14:textId="77777777" w:rsidR="00A35FA5" w:rsidRDefault="00A35FA5">
            <w:pPr>
              <w:jc w:val="center"/>
            </w:pPr>
            <w:r>
              <w:rPr>
                <w:sz w:val="20"/>
              </w:rPr>
              <w:t>[PLN]</w:t>
            </w:r>
          </w:p>
          <w:p w14:paraId="47F0D460" w14:textId="77777777" w:rsidR="00A35FA5" w:rsidRDefault="00A35FA5">
            <w:pPr>
              <w:jc w:val="center"/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B7E2D" w14:paraId="7B506550" w14:textId="77777777" w:rsidTr="00F8480E">
        <w:trPr>
          <w:trHeight w:val="237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73B4DC78" w14:textId="77777777" w:rsidR="00A35FA5" w:rsidRDefault="00A35FA5">
            <w:pPr>
              <w:jc w:val="center"/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7C7AD835" w14:textId="77777777" w:rsidR="00A35FA5" w:rsidRDefault="00A35FA5">
            <w:pPr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0FC569C2" w14:textId="77777777" w:rsidR="00A35FA5" w:rsidRDefault="00A35FA5">
            <w:pPr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2376FEBC" w14:textId="77777777" w:rsidR="00A35FA5" w:rsidRDefault="00A35FA5">
            <w:pPr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2717422C" w14:textId="77777777" w:rsidR="00A35FA5" w:rsidRDefault="00A35FA5">
            <w:pPr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42525D96" w14:textId="77777777" w:rsidR="00A35FA5" w:rsidRDefault="00A35FA5">
            <w:pPr>
              <w:jc w:val="center"/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76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CDD27E5" w14:textId="77777777" w:rsidR="00A35FA5" w:rsidRDefault="00A35FA5">
            <w:pPr>
              <w:jc w:val="center"/>
            </w:pPr>
            <w:r>
              <w:rPr>
                <w:b/>
                <w:sz w:val="22"/>
              </w:rPr>
              <w:t>7</w:t>
            </w:r>
          </w:p>
        </w:tc>
      </w:tr>
      <w:tr w:rsidR="004B7E2D" w14:paraId="0E5E5A08" w14:textId="77777777" w:rsidTr="00F8480E">
        <w:trPr>
          <w:trHeight w:val="257"/>
        </w:trPr>
        <w:tc>
          <w:tcPr>
            <w:tcW w:w="437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564BA845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054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8342CC" w14:textId="77777777" w:rsidR="00A35FA5" w:rsidRDefault="00A35FA5">
            <w:pPr>
              <w:ind w:right="425"/>
            </w:pPr>
            <w:r>
              <w:rPr>
                <w:sz w:val="22"/>
              </w:rPr>
              <w:t>Poszwy</w:t>
            </w:r>
          </w:p>
        </w:tc>
        <w:tc>
          <w:tcPr>
            <w:tcW w:w="56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A65CE1" w14:textId="77777777" w:rsidR="00A35FA5" w:rsidRDefault="00A35FA5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67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461C99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C3F2E6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4A28CF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</w:tcPr>
          <w:p w14:paraId="220C8370" w14:textId="77777777" w:rsidR="00A35FA5" w:rsidRDefault="00A35FA5">
            <w:pPr>
              <w:snapToGrid w:val="0"/>
              <w:ind w:right="425"/>
              <w:rPr>
                <w:strike/>
                <w:sz w:val="22"/>
              </w:rPr>
            </w:pPr>
          </w:p>
          <w:p w14:paraId="551B2B70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</w:tr>
      <w:tr w:rsidR="004B7E2D" w14:paraId="3E346A4B" w14:textId="77777777" w:rsidTr="00F8480E">
        <w:trPr>
          <w:trHeight w:val="253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54B09F6D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E0ED1F" w14:textId="77777777" w:rsidR="00A35FA5" w:rsidRDefault="00A35FA5">
            <w:pPr>
              <w:ind w:right="425"/>
            </w:pPr>
            <w:r>
              <w:rPr>
                <w:sz w:val="22"/>
              </w:rPr>
              <w:t>Poszewki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F56D8A" w14:textId="77777777" w:rsidR="00A35FA5" w:rsidRDefault="00A35FA5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783893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F3965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E990EF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16A1855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118A888B" w14:textId="77777777" w:rsidTr="00F8480E">
        <w:trPr>
          <w:trHeight w:val="165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7BDE8AEC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846B1C" w14:textId="77777777" w:rsidR="00A35FA5" w:rsidRDefault="00A35FA5">
            <w:pPr>
              <w:ind w:right="425"/>
            </w:pPr>
            <w:r>
              <w:rPr>
                <w:sz w:val="22"/>
              </w:rPr>
              <w:t>Prześcieradła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0DCFE3" w14:textId="77777777" w:rsidR="00A35FA5" w:rsidRDefault="00A35FA5">
            <w:pPr>
              <w:ind w:right="425"/>
            </w:pPr>
            <w:r>
              <w:rPr>
                <w:sz w:val="22"/>
              </w:rPr>
              <w:t>2400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ED1293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EE8CD0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9CC155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59B1B571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3D816331" w14:textId="77777777" w:rsidTr="00F8480E">
        <w:trPr>
          <w:trHeight w:val="165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0AA503D5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90B2DB" w14:textId="77777777" w:rsidR="00A35FA5" w:rsidRDefault="00A35FA5">
            <w:pPr>
              <w:ind w:right="425"/>
            </w:pPr>
            <w:r>
              <w:rPr>
                <w:sz w:val="22"/>
              </w:rPr>
              <w:t>Obrusy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2A6968" w14:textId="77777777" w:rsidR="00A35FA5" w:rsidRDefault="00A35FA5">
            <w:pPr>
              <w:ind w:right="425"/>
            </w:pPr>
            <w:r>
              <w:rPr>
                <w:sz w:val="22"/>
              </w:rPr>
              <w:t>300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1A7959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AE1882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EF1082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405950E6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29BAD81D" w14:textId="77777777" w:rsidTr="00F8480E">
        <w:trPr>
          <w:trHeight w:val="165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27C72E43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46838E" w14:textId="77777777" w:rsidR="00A35FA5" w:rsidRDefault="00A35FA5">
            <w:pPr>
              <w:ind w:right="425"/>
            </w:pPr>
            <w:r>
              <w:rPr>
                <w:sz w:val="22"/>
              </w:rPr>
              <w:t>Dywaniki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318F70" w14:textId="77777777" w:rsidR="00A35FA5" w:rsidRDefault="00A35FA5">
            <w:pPr>
              <w:ind w:right="425"/>
            </w:pPr>
            <w:r>
              <w:rPr>
                <w:sz w:val="22"/>
              </w:rPr>
              <w:t>80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58A602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E59156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057EAF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29D9F5E3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147E7B28" w14:textId="77777777" w:rsidTr="00F8480E">
        <w:trPr>
          <w:trHeight w:val="165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0001916D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34C19C" w14:textId="77777777" w:rsidR="00A35FA5" w:rsidRDefault="00A35FA5">
            <w:pPr>
              <w:ind w:right="425"/>
            </w:pPr>
            <w:r>
              <w:rPr>
                <w:sz w:val="22"/>
              </w:rPr>
              <w:t>Pokrowce na materace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F474A9" w14:textId="77777777" w:rsidR="00A35FA5" w:rsidRDefault="00A35FA5">
            <w:pPr>
              <w:ind w:right="425"/>
            </w:pPr>
            <w:r>
              <w:rPr>
                <w:sz w:val="22"/>
              </w:rPr>
              <w:t>50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2C49D1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18A946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22ADCF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5272ADB3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6CC70F85" w14:textId="77777777" w:rsidTr="00F8480E">
        <w:trPr>
          <w:trHeight w:val="165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534759D0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4D67D0" w14:textId="77777777" w:rsidR="00A35FA5" w:rsidRDefault="00A35FA5">
            <w:pPr>
              <w:ind w:right="425"/>
            </w:pPr>
            <w:r>
              <w:rPr>
                <w:sz w:val="22"/>
              </w:rPr>
              <w:t>Firany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947BF0" w14:textId="77777777" w:rsidR="00A35FA5" w:rsidRDefault="00A35FA5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639D41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946BDB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FA6E9A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1471CCB6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00FFA38D" w14:textId="77777777" w:rsidTr="00F8480E">
        <w:trPr>
          <w:trHeight w:val="165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2BAB645E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363826" w14:textId="77777777" w:rsidR="00A35FA5" w:rsidRDefault="00A35FA5">
            <w:pPr>
              <w:ind w:right="425"/>
            </w:pPr>
            <w:r>
              <w:rPr>
                <w:sz w:val="22"/>
              </w:rPr>
              <w:t>Zasłony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14E704" w14:textId="77777777" w:rsidR="00A35FA5" w:rsidRDefault="00A35FA5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EF5CCC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C7B782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D7AEF2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25F6702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78362BC8" w14:textId="77777777" w:rsidTr="00F8480E">
        <w:trPr>
          <w:trHeight w:val="165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6A321A4F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282A7C" w14:textId="77777777" w:rsidR="00A35FA5" w:rsidRDefault="00A35FA5">
            <w:pPr>
              <w:ind w:right="425"/>
            </w:pPr>
            <w:r>
              <w:rPr>
                <w:sz w:val="22"/>
              </w:rPr>
              <w:t>Koce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F2978F" w14:textId="77777777" w:rsidR="00A35FA5" w:rsidRDefault="00A35FA5">
            <w:pPr>
              <w:ind w:right="425"/>
            </w:pPr>
            <w:r>
              <w:rPr>
                <w:sz w:val="22"/>
              </w:rPr>
              <w:t>700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AD31DA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5E3710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3237F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2325B24E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285183AE" w14:textId="77777777" w:rsidTr="00F8480E">
        <w:trPr>
          <w:trHeight w:val="325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513A8281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AD699A" w14:textId="77777777" w:rsidR="00A35FA5" w:rsidRDefault="00A35FA5">
            <w:pPr>
              <w:ind w:right="425"/>
            </w:pPr>
            <w:r>
              <w:rPr>
                <w:sz w:val="22"/>
              </w:rPr>
              <w:t>Kołdry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B91183" w14:textId="77777777" w:rsidR="00A35FA5" w:rsidRDefault="00A35FA5">
            <w:pPr>
              <w:ind w:right="425"/>
            </w:pPr>
            <w:r>
              <w:rPr>
                <w:sz w:val="22"/>
              </w:rPr>
              <w:t>250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E19CE3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4CA98D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114E15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75ED3685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1D5F33DB" w14:textId="77777777" w:rsidTr="00F8480E">
        <w:trPr>
          <w:trHeight w:val="287"/>
        </w:trPr>
        <w:tc>
          <w:tcPr>
            <w:tcW w:w="43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5A356B53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t>11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632312" w14:textId="77777777" w:rsidR="00A35FA5" w:rsidRDefault="00A35FA5">
            <w:pPr>
              <w:ind w:right="425"/>
            </w:pPr>
            <w:r>
              <w:rPr>
                <w:sz w:val="22"/>
              </w:rPr>
              <w:t>Poduszki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455429" w14:textId="77777777" w:rsidR="00A35FA5" w:rsidRDefault="00A35FA5">
            <w:pPr>
              <w:ind w:right="425"/>
            </w:pPr>
            <w:r>
              <w:rPr>
                <w:sz w:val="22"/>
              </w:rPr>
              <w:t>150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A94F2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F0B88C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E481EA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4458CA8C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508416AE" w14:textId="77777777" w:rsidTr="00F8480E">
        <w:trPr>
          <w:trHeight w:val="263"/>
        </w:trPr>
        <w:tc>
          <w:tcPr>
            <w:tcW w:w="437" w:type="pct"/>
            <w:tcBorders>
              <w:top w:val="nil"/>
              <w:left w:val="single" w:sz="12" w:space="0" w:color="000000"/>
              <w:bottom w:val="single" w:sz="4" w:space="0" w:color="auto"/>
              <w:right w:val="nil"/>
            </w:tcBorders>
            <w:hideMark/>
          </w:tcPr>
          <w:p w14:paraId="6855079D" w14:textId="77777777" w:rsidR="00A35FA5" w:rsidRDefault="00A35FA5">
            <w:pPr>
              <w:ind w:right="425"/>
              <w:jc w:val="center"/>
            </w:pPr>
            <w:r>
              <w:rPr>
                <w:sz w:val="22"/>
              </w:rPr>
              <w:lastRenderedPageBreak/>
              <w:t>12</w:t>
            </w:r>
          </w:p>
        </w:tc>
        <w:tc>
          <w:tcPr>
            <w:tcW w:w="1054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2111EE93" w14:textId="77777777" w:rsidR="00A35FA5" w:rsidRDefault="00A35FA5">
            <w:pPr>
              <w:ind w:right="425"/>
            </w:pPr>
            <w:r>
              <w:rPr>
                <w:sz w:val="22"/>
              </w:rPr>
              <w:t>Materace gąbkowe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7FA3D64" w14:textId="77777777" w:rsidR="00A35FA5" w:rsidRDefault="00A35FA5">
            <w:pPr>
              <w:ind w:right="425"/>
            </w:pPr>
            <w:r>
              <w:rPr>
                <w:sz w:val="22"/>
              </w:rPr>
              <w:t>20</w:t>
            </w:r>
          </w:p>
        </w:tc>
        <w:tc>
          <w:tcPr>
            <w:tcW w:w="67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1203D0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C291E46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88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07B49DC" w14:textId="77777777" w:rsidR="00A35FA5" w:rsidRDefault="00A35FA5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04CD3C04" w14:textId="77777777" w:rsidR="00A35FA5" w:rsidRDefault="00A35FA5">
            <w:pPr>
              <w:rPr>
                <w:sz w:val="22"/>
              </w:rPr>
            </w:pPr>
          </w:p>
        </w:tc>
      </w:tr>
      <w:tr w:rsidR="004B7E2D" w14:paraId="3C046430" w14:textId="77777777" w:rsidTr="00A63D39">
        <w:trPr>
          <w:gridAfter w:val="1"/>
          <w:wAfter w:w="12" w:type="pct"/>
          <w:trHeight w:val="750"/>
        </w:trPr>
        <w:tc>
          <w:tcPr>
            <w:tcW w:w="2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F802" w14:textId="77777777" w:rsidR="00A35FA5" w:rsidRDefault="00A35FA5" w:rsidP="00BF74A9">
            <w:pPr>
              <w:ind w:right="425"/>
              <w:jc w:val="right"/>
            </w:pPr>
            <w:r>
              <w:rPr>
                <w:b/>
                <w:sz w:val="26"/>
              </w:rPr>
              <w:t xml:space="preserve">                                                          RAZEM: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456D05" w14:textId="77777777" w:rsidR="00A35FA5" w:rsidRDefault="00A35FA5">
            <w:pPr>
              <w:ind w:right="425"/>
              <w:rPr>
                <w:color w:val="FF000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D74423D" w14:textId="77777777" w:rsidR="00A35FA5" w:rsidRDefault="00A35FA5">
            <w:pPr>
              <w:ind w:right="425"/>
              <w:rPr>
                <w:highlight w:val="yellow"/>
              </w:rPr>
            </w:pP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1E0DCE" w14:textId="77777777" w:rsidR="00A35FA5" w:rsidRDefault="00A35FA5">
            <w:pPr>
              <w:snapToGrid w:val="0"/>
              <w:ind w:right="425"/>
              <w:jc w:val="center"/>
              <w:rPr>
                <w:sz w:val="26"/>
                <w:highlight w:val="yellow"/>
              </w:rPr>
            </w:pPr>
          </w:p>
        </w:tc>
      </w:tr>
    </w:tbl>
    <w:p w14:paraId="4F4772E4" w14:textId="77777777" w:rsidR="00824E35" w:rsidRDefault="00824E35" w:rsidP="002F286A">
      <w:pPr>
        <w:widowControl w:val="0"/>
        <w:spacing w:line="360" w:lineRule="auto"/>
        <w:ind w:right="1"/>
        <w:jc w:val="both"/>
        <w:rPr>
          <w:b/>
        </w:rPr>
      </w:pPr>
    </w:p>
    <w:p w14:paraId="2B229A90" w14:textId="35A696A4" w:rsidR="002F286A" w:rsidRDefault="002F286A" w:rsidP="00D55649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="00D55649">
        <w:rPr>
          <w:b/>
        </w:rPr>
        <w:t>do 12 miesięcy od daty podpisania umowy</w:t>
      </w:r>
      <w:r w:rsidR="009E5F28">
        <w:rPr>
          <w:b/>
        </w:rPr>
        <w:t xml:space="preserve"> (</w:t>
      </w:r>
      <w:r w:rsidR="00D55649">
        <w:rPr>
          <w:b/>
        </w:rPr>
        <w:t>nie wcześniej niż od 09.06</w:t>
      </w:r>
      <w:r w:rsidR="00C5303C">
        <w:rPr>
          <w:b/>
        </w:rPr>
        <w:t>.</w:t>
      </w:r>
      <w:r>
        <w:rPr>
          <w:b/>
        </w:rPr>
        <w:t>202</w:t>
      </w:r>
      <w:r w:rsidR="00871E24">
        <w:rPr>
          <w:b/>
        </w:rPr>
        <w:t>4</w:t>
      </w:r>
      <w:r>
        <w:rPr>
          <w:b/>
        </w:rPr>
        <w:t xml:space="preserve"> r.</w:t>
      </w:r>
      <w:r w:rsidR="009E5F28">
        <w:rPr>
          <w:b/>
        </w:rPr>
        <w:t>) lub do wyczerpania środków, w zależności, które zdarzenie nastąpi wcześniej.</w:t>
      </w:r>
    </w:p>
    <w:p w14:paraId="19FD03D2" w14:textId="77777777" w:rsidR="00D55649" w:rsidRDefault="00D55649" w:rsidP="00D55649">
      <w:pPr>
        <w:widowControl w:val="0"/>
        <w:jc w:val="both"/>
        <w:rPr>
          <w:b/>
        </w:rPr>
      </w:pPr>
    </w:p>
    <w:p w14:paraId="602D87B6" w14:textId="2091579E" w:rsidR="002F286A" w:rsidRDefault="002F286A" w:rsidP="00E67735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02DAF9A1" w14:textId="25A755EE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20ACF95F" w14:textId="77777777" w:rsidR="00BF5FDA" w:rsidRPr="00BF5FDA" w:rsidRDefault="00BF5FDA" w:rsidP="00BF5FDA">
      <w:pPr>
        <w:jc w:val="both"/>
        <w:rPr>
          <w:sz w:val="22"/>
          <w:szCs w:val="22"/>
        </w:rPr>
      </w:pPr>
      <w:r w:rsidRPr="00BF5FDA">
        <w:rPr>
          <w:b/>
          <w:sz w:val="22"/>
          <w:szCs w:val="22"/>
        </w:rPr>
        <w:t>ZOBOWIĄZUJEMY</w:t>
      </w:r>
      <w:r w:rsidRPr="00BF5FDA">
        <w:rPr>
          <w:sz w:val="22"/>
          <w:szCs w:val="22"/>
        </w:rPr>
        <w:t xml:space="preserve"> </w:t>
      </w:r>
      <w:r w:rsidRPr="00BF5FDA">
        <w:rPr>
          <w:b/>
          <w:sz w:val="22"/>
          <w:szCs w:val="22"/>
        </w:rPr>
        <w:t>SIĘ</w:t>
      </w:r>
      <w:r w:rsidRPr="00BF5FDA">
        <w:rPr>
          <w:sz w:val="22"/>
          <w:szCs w:val="22"/>
        </w:rPr>
        <w:t xml:space="preserve"> 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BF5FDA">
        <w:rPr>
          <w:sz w:val="22"/>
          <w:szCs w:val="22"/>
        </w:rPr>
        <w:br/>
        <w:t>w przypadku gdy przypada na nich ponad 10% wartości zamówienia.</w:t>
      </w:r>
    </w:p>
    <w:p w14:paraId="1F984709" w14:textId="2FE9D7E5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00AEBE52" w14:textId="77777777" w:rsidR="00E67735" w:rsidRDefault="00E67735" w:rsidP="00E67735">
      <w:pPr>
        <w:tabs>
          <w:tab w:val="left" w:pos="426"/>
        </w:tabs>
        <w:jc w:val="both"/>
        <w:rPr>
          <w:sz w:val="22"/>
        </w:rPr>
      </w:pPr>
    </w:p>
    <w:p w14:paraId="25D4637E" w14:textId="77777777" w:rsidR="00E67735" w:rsidRDefault="00E67735" w:rsidP="00E6773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F9A426" w14:textId="467D57DF" w:rsidR="00E67735" w:rsidRPr="00E67735" w:rsidRDefault="00E67735" w:rsidP="00E67735">
      <w:pPr>
        <w:pStyle w:val="Akapitzlist"/>
        <w:numPr>
          <w:ilvl w:val="0"/>
          <w:numId w:val="1"/>
        </w:numPr>
        <w:rPr>
          <w:sz w:val="22"/>
          <w:szCs w:val="22"/>
          <w:lang w:eastAsia="ar-SA"/>
        </w:rPr>
      </w:pPr>
      <w:r w:rsidRPr="00E67735">
        <w:rPr>
          <w:color w:val="000000"/>
          <w:sz w:val="22"/>
          <w:szCs w:val="22"/>
          <w:lang w:eastAsia="ar-SA"/>
        </w:rPr>
        <w:t xml:space="preserve">Jesteśmy </w:t>
      </w:r>
      <w:r w:rsidRPr="00E67735">
        <w:rPr>
          <w:sz w:val="22"/>
          <w:szCs w:val="22"/>
          <w:lang w:eastAsia="ar-SA"/>
        </w:rPr>
        <w:t>związani niniejszą ofertą przez okres wskazany w SWZ.</w:t>
      </w:r>
    </w:p>
    <w:p w14:paraId="071B3BAC" w14:textId="77777777" w:rsidR="00E67735" w:rsidRPr="000D6057" w:rsidRDefault="00E67735" w:rsidP="00E677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3ACCDE3F" w14:textId="77777777" w:rsidR="00E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076E98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CE9EDA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412BC5" w14:textId="22FBE9CF" w:rsidR="00E67735" w:rsidRPr="001D671E" w:rsidRDefault="00E67735" w:rsidP="00E677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7735" w:rsidRPr="00FE545C" w14:paraId="07C8ECD0" w14:textId="77777777" w:rsidTr="00F803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8E921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522F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E19B95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7A0B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67735" w:rsidRPr="00FE545C" w14:paraId="52EFE573" w14:textId="77777777" w:rsidTr="00F803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1A1E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146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B7AA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67735" w:rsidRPr="00FE545C" w14:paraId="2F7C2028" w14:textId="77777777" w:rsidTr="00F8031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4DC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FE0A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5A6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C46CA53" w14:textId="64E875B4" w:rsidR="00871E24" w:rsidRPr="00E94B1B" w:rsidRDefault="00871E24" w:rsidP="00871E2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E94B1B">
        <w:rPr>
          <w:b/>
          <w:sz w:val="22"/>
          <w:szCs w:val="22"/>
        </w:rPr>
        <w:t xml:space="preserve">Oświadczenie, w przypadku </w:t>
      </w:r>
      <w:r w:rsidRPr="00E94B1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6237"/>
      </w:tblGrid>
      <w:tr w:rsidR="00871E24" w:rsidRPr="00E94B1B" w14:paraId="4AF0E7BE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CCCE9C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1F0546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A16A9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871E24" w:rsidRPr="00E94B1B" w14:paraId="119F0924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6F74D4D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5D3E51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C7DDF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71E24" w:rsidRPr="00E94B1B" w14:paraId="565122E3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D2E5D68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C22285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30396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6A813A3" w14:textId="77777777" w:rsidR="00871E24" w:rsidRDefault="00871E24" w:rsidP="00871E24">
      <w:pPr>
        <w:jc w:val="both"/>
        <w:rPr>
          <w:sz w:val="22"/>
          <w:szCs w:val="22"/>
        </w:rPr>
      </w:pPr>
    </w:p>
    <w:p w14:paraId="336E283A" w14:textId="77777777" w:rsidR="00D2704A" w:rsidRDefault="00D2704A" w:rsidP="00871E24">
      <w:pPr>
        <w:jc w:val="both"/>
        <w:rPr>
          <w:sz w:val="22"/>
          <w:szCs w:val="22"/>
        </w:rPr>
      </w:pPr>
    </w:p>
    <w:p w14:paraId="2E3A0C36" w14:textId="77777777" w:rsidR="00D2704A" w:rsidRDefault="00D2704A" w:rsidP="00871E24">
      <w:pPr>
        <w:jc w:val="both"/>
        <w:rPr>
          <w:sz w:val="22"/>
          <w:szCs w:val="22"/>
        </w:rPr>
      </w:pPr>
    </w:p>
    <w:p w14:paraId="47EA621E" w14:textId="766AB4D4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Umocowanymi do reprezentowania naszej firmy są następujące osoby:</w:t>
      </w:r>
    </w:p>
    <w:p w14:paraId="05C2EC99" w14:textId="77777777" w:rsidR="00E67735" w:rsidRPr="00A67735" w:rsidRDefault="00E67735" w:rsidP="00E67735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1FB58F0" w14:textId="77777777" w:rsidR="00E67735" w:rsidRPr="00A67735" w:rsidRDefault="00E67735" w:rsidP="00E677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8FC13C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FF4F0AB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C189BE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5CE0BA7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A1C009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4F5492A2" w14:textId="5297D61C" w:rsidR="00E67735" w:rsidRPr="00C34D4B" w:rsidRDefault="00E67735" w:rsidP="002E2CF8">
      <w:pPr>
        <w:spacing w:line="360" w:lineRule="auto"/>
        <w:ind w:left="1440"/>
        <w:jc w:val="both"/>
        <w:rPr>
          <w:sz w:val="20"/>
          <w:szCs w:val="20"/>
        </w:rPr>
      </w:pPr>
    </w:p>
    <w:p w14:paraId="21F8732F" w14:textId="77777777" w:rsidR="002F286A" w:rsidRDefault="002F286A" w:rsidP="002F286A">
      <w:pPr>
        <w:jc w:val="both"/>
        <w:rPr>
          <w:sz w:val="22"/>
          <w:szCs w:val="22"/>
        </w:rPr>
      </w:pPr>
    </w:p>
    <w:p w14:paraId="536796A2" w14:textId="77777777" w:rsidR="002F286A" w:rsidRPr="00C5303C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0"/>
          <w:szCs w:val="20"/>
          <w:lang w:eastAsia="zh-CN"/>
        </w:rPr>
      </w:pPr>
      <w:r w:rsidRPr="00C5303C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C5303C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C5303C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C5303C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C5303C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C5303C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C5303C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C5303C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480AA668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5B9ED0A7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6B76D95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5F3E1F0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510D312" w14:textId="0C27DFB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717E0F8F" w14:textId="70BEC94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37E787DF" w14:textId="1F5C7DD4" w:rsidR="00FE545C" w:rsidRPr="002F286A" w:rsidRDefault="00FE545C" w:rsidP="002F286A">
      <w:pPr>
        <w:rPr>
          <w:rFonts w:eastAsia="Calibri"/>
        </w:rPr>
      </w:pPr>
    </w:p>
    <w:sectPr w:rsidR="00FE545C" w:rsidRPr="002F286A" w:rsidSect="00971C1A">
      <w:footerReference w:type="default" r:id="rId8"/>
      <w:pgSz w:w="11906" w:h="16838"/>
      <w:pgMar w:top="709" w:right="1418" w:bottom="426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B11B1" w14:textId="77777777" w:rsidR="00971C1A" w:rsidRDefault="00971C1A">
      <w:r>
        <w:separator/>
      </w:r>
    </w:p>
  </w:endnote>
  <w:endnote w:type="continuationSeparator" w:id="0">
    <w:p w14:paraId="75FA4969" w14:textId="77777777" w:rsidR="00971C1A" w:rsidRDefault="00971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E34B9" w14:textId="77777777" w:rsidR="00971C1A" w:rsidRDefault="00971C1A">
      <w:r>
        <w:separator/>
      </w:r>
    </w:p>
  </w:footnote>
  <w:footnote w:type="continuationSeparator" w:id="0">
    <w:p w14:paraId="36542D01" w14:textId="77777777" w:rsidR="00971C1A" w:rsidRDefault="00971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65537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85273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973581">
    <w:abstractNumId w:val="0"/>
  </w:num>
  <w:num w:numId="4" w16cid:durableId="2083990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37381"/>
    <w:rsid w:val="00071CCC"/>
    <w:rsid w:val="000B731D"/>
    <w:rsid w:val="000D04A1"/>
    <w:rsid w:val="000D6134"/>
    <w:rsid w:val="000E09C7"/>
    <w:rsid w:val="000E4B66"/>
    <w:rsid w:val="000F6589"/>
    <w:rsid w:val="00104CFB"/>
    <w:rsid w:val="00106636"/>
    <w:rsid w:val="00116EC6"/>
    <w:rsid w:val="001526A2"/>
    <w:rsid w:val="001801DD"/>
    <w:rsid w:val="001D4612"/>
    <w:rsid w:val="00207E98"/>
    <w:rsid w:val="002311F8"/>
    <w:rsid w:val="00271EA3"/>
    <w:rsid w:val="002723B0"/>
    <w:rsid w:val="00286812"/>
    <w:rsid w:val="002E2CF8"/>
    <w:rsid w:val="002F286A"/>
    <w:rsid w:val="00303D94"/>
    <w:rsid w:val="00315A4A"/>
    <w:rsid w:val="00383A9A"/>
    <w:rsid w:val="003A2EF2"/>
    <w:rsid w:val="003B7804"/>
    <w:rsid w:val="0042439E"/>
    <w:rsid w:val="004509FF"/>
    <w:rsid w:val="004B7300"/>
    <w:rsid w:val="004B7E2D"/>
    <w:rsid w:val="004C6753"/>
    <w:rsid w:val="00501D44"/>
    <w:rsid w:val="00527AF8"/>
    <w:rsid w:val="005468A7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53257"/>
    <w:rsid w:val="006815F6"/>
    <w:rsid w:val="00697CD8"/>
    <w:rsid w:val="006D14F5"/>
    <w:rsid w:val="00726A85"/>
    <w:rsid w:val="00771D85"/>
    <w:rsid w:val="007748F0"/>
    <w:rsid w:val="007A4321"/>
    <w:rsid w:val="00824E35"/>
    <w:rsid w:val="00833933"/>
    <w:rsid w:val="008524E7"/>
    <w:rsid w:val="00853083"/>
    <w:rsid w:val="00871E24"/>
    <w:rsid w:val="008B2F0C"/>
    <w:rsid w:val="008B4928"/>
    <w:rsid w:val="008D2AB8"/>
    <w:rsid w:val="008D5B6C"/>
    <w:rsid w:val="008F1C66"/>
    <w:rsid w:val="008F7266"/>
    <w:rsid w:val="00970FE4"/>
    <w:rsid w:val="00971A87"/>
    <w:rsid w:val="00971C1A"/>
    <w:rsid w:val="009807FE"/>
    <w:rsid w:val="009942C4"/>
    <w:rsid w:val="009C0E2A"/>
    <w:rsid w:val="009C3979"/>
    <w:rsid w:val="009E4801"/>
    <w:rsid w:val="009E5F28"/>
    <w:rsid w:val="00A0022B"/>
    <w:rsid w:val="00A204EB"/>
    <w:rsid w:val="00A346FE"/>
    <w:rsid w:val="00A35FA5"/>
    <w:rsid w:val="00A47B4D"/>
    <w:rsid w:val="00A63D39"/>
    <w:rsid w:val="00A83018"/>
    <w:rsid w:val="00A8315E"/>
    <w:rsid w:val="00AF53FF"/>
    <w:rsid w:val="00B16A0D"/>
    <w:rsid w:val="00B31CEF"/>
    <w:rsid w:val="00B774DC"/>
    <w:rsid w:val="00BC2DD8"/>
    <w:rsid w:val="00BF0106"/>
    <w:rsid w:val="00BF5FDA"/>
    <w:rsid w:val="00BF74A9"/>
    <w:rsid w:val="00C5303C"/>
    <w:rsid w:val="00C969A6"/>
    <w:rsid w:val="00CA247F"/>
    <w:rsid w:val="00CA5D81"/>
    <w:rsid w:val="00CA7D36"/>
    <w:rsid w:val="00CE1B47"/>
    <w:rsid w:val="00D07572"/>
    <w:rsid w:val="00D24208"/>
    <w:rsid w:val="00D2704A"/>
    <w:rsid w:val="00D51EDC"/>
    <w:rsid w:val="00D55649"/>
    <w:rsid w:val="00D60C38"/>
    <w:rsid w:val="00D66893"/>
    <w:rsid w:val="00D90ACB"/>
    <w:rsid w:val="00D9345B"/>
    <w:rsid w:val="00DC1500"/>
    <w:rsid w:val="00E44371"/>
    <w:rsid w:val="00E67735"/>
    <w:rsid w:val="00E949B0"/>
    <w:rsid w:val="00E97A60"/>
    <w:rsid w:val="00F00591"/>
    <w:rsid w:val="00F51688"/>
    <w:rsid w:val="00F53146"/>
    <w:rsid w:val="00F708E1"/>
    <w:rsid w:val="00F8480E"/>
    <w:rsid w:val="00F91018"/>
    <w:rsid w:val="00F9640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7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09E6A-3270-4FF0-929F-9D95DCFC2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753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Agnieszka Brózda</cp:lastModifiedBy>
  <cp:revision>2</cp:revision>
  <cp:lastPrinted>2024-03-14T07:48:00Z</cp:lastPrinted>
  <dcterms:created xsi:type="dcterms:W3CDTF">2024-03-22T06:11:00Z</dcterms:created>
  <dcterms:modified xsi:type="dcterms:W3CDTF">2024-03-22T06:11:00Z</dcterms:modified>
</cp:coreProperties>
</file>