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73FD2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A73FD2">
        <w:rPr>
          <w:bCs/>
          <w:i w:val="0"/>
          <w:sz w:val="20"/>
        </w:rPr>
        <w:t xml:space="preserve">Załącznik nr </w:t>
      </w:r>
      <w:r w:rsidR="00A73FD2" w:rsidRPr="00A73FD2">
        <w:rPr>
          <w:bCs/>
          <w:i w:val="0"/>
          <w:sz w:val="20"/>
        </w:rPr>
        <w:t>3</w:t>
      </w:r>
      <w:r w:rsidR="00B36ABD" w:rsidRPr="00A73FD2">
        <w:rPr>
          <w:bCs/>
          <w:i w:val="0"/>
          <w:sz w:val="20"/>
        </w:rPr>
        <w:t xml:space="preserve"> do SWZ</w:t>
      </w:r>
    </w:p>
    <w:p w:rsidR="00C4103F" w:rsidRPr="00A73FD2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A73FD2">
        <w:rPr>
          <w:rFonts w:ascii="Times New Roman" w:hAnsi="Times New Roman"/>
          <w:b/>
          <w:sz w:val="20"/>
          <w:szCs w:val="20"/>
        </w:rPr>
        <w:t>Zamawiający</w:t>
      </w:r>
      <w:r w:rsidR="007936D6" w:rsidRPr="00A73FD2">
        <w:rPr>
          <w:rFonts w:ascii="Times New Roman" w:hAnsi="Times New Roman"/>
          <w:b/>
          <w:sz w:val="20"/>
          <w:szCs w:val="20"/>
        </w:rPr>
        <w:t>:</w:t>
      </w:r>
    </w:p>
    <w:p w:rsidR="006676AE" w:rsidRPr="00A73FD2" w:rsidRDefault="00F92074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73FD2">
        <w:rPr>
          <w:sz w:val="20"/>
          <w:szCs w:val="20"/>
        </w:rPr>
        <w:t>GMINA DRWINIA</w:t>
      </w:r>
    </w:p>
    <w:p w:rsidR="006676AE" w:rsidRPr="00A73FD2" w:rsidRDefault="00F92074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73FD2">
        <w:rPr>
          <w:sz w:val="20"/>
          <w:szCs w:val="20"/>
        </w:rPr>
        <w:t>Drwinia</w:t>
      </w:r>
      <w:r w:rsidR="006676AE" w:rsidRPr="00A73FD2">
        <w:rPr>
          <w:sz w:val="20"/>
          <w:szCs w:val="20"/>
        </w:rPr>
        <w:t xml:space="preserve"> </w:t>
      </w:r>
      <w:r w:rsidRPr="00A73FD2">
        <w:rPr>
          <w:sz w:val="20"/>
          <w:szCs w:val="20"/>
        </w:rPr>
        <w:t>57</w:t>
      </w:r>
      <w:r w:rsidR="006676AE" w:rsidRPr="00A73FD2">
        <w:rPr>
          <w:sz w:val="20"/>
          <w:szCs w:val="20"/>
        </w:rPr>
        <w:t xml:space="preserve"> </w:t>
      </w:r>
    </w:p>
    <w:p w:rsidR="00F90CD1" w:rsidRPr="00A73FD2" w:rsidRDefault="00F92074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73FD2">
        <w:rPr>
          <w:sz w:val="20"/>
          <w:szCs w:val="20"/>
        </w:rPr>
        <w:t>32-709</w:t>
      </w:r>
      <w:r w:rsidR="006676AE" w:rsidRPr="00A73FD2">
        <w:rPr>
          <w:sz w:val="20"/>
          <w:szCs w:val="20"/>
        </w:rPr>
        <w:t xml:space="preserve"> </w:t>
      </w:r>
      <w:r w:rsidRPr="00A73FD2">
        <w:rPr>
          <w:sz w:val="20"/>
          <w:szCs w:val="20"/>
        </w:rPr>
        <w:t>Drwinia</w:t>
      </w:r>
    </w:p>
    <w:p w:rsidR="00C4103F" w:rsidRPr="00A73FD2" w:rsidRDefault="00C4103F" w:rsidP="002578E4">
      <w:pPr>
        <w:pStyle w:val="Tekstpodstawowy"/>
        <w:spacing w:after="0" w:line="276" w:lineRule="auto"/>
        <w:ind w:left="4111"/>
        <w:rPr>
          <w:iCs/>
          <w:sz w:val="20"/>
          <w:szCs w:val="20"/>
        </w:rPr>
      </w:pPr>
    </w:p>
    <w:p w:rsidR="002578E4" w:rsidRPr="00A73FD2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73FD2" w:rsidTr="0018769E">
        <w:tc>
          <w:tcPr>
            <w:tcW w:w="2800" w:type="dxa"/>
            <w:shd w:val="clear" w:color="auto" w:fill="auto"/>
          </w:tcPr>
          <w:p w:rsidR="002578E4" w:rsidRPr="00A73FD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3FD2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A73FD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73FD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A73FD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3FD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73FD2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3FD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73FD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3FD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A73FD2" w:rsidTr="0018769E">
        <w:tc>
          <w:tcPr>
            <w:tcW w:w="2800" w:type="dxa"/>
            <w:shd w:val="clear" w:color="auto" w:fill="auto"/>
          </w:tcPr>
          <w:p w:rsidR="002578E4" w:rsidRPr="00A73FD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3FD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73FD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A73FD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3FD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73FD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73FD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73FD2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73FD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A73FD2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2074" w:rsidRPr="00A73FD2" w:rsidTr="006C0298">
        <w:tc>
          <w:tcPr>
            <w:tcW w:w="9104" w:type="dxa"/>
            <w:shd w:val="clear" w:color="auto" w:fill="D9D9D9"/>
          </w:tcPr>
          <w:p w:rsidR="00F92074" w:rsidRPr="00A73FD2" w:rsidRDefault="00F92074" w:rsidP="006C0298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3FD2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F92074" w:rsidRPr="00A73FD2" w:rsidRDefault="00F92074" w:rsidP="006C0298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A73FD2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A73FD2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73FD2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A73FD2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A73FD2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73FD2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F92074" w:rsidRPr="00A73FD2" w:rsidRDefault="00F92074" w:rsidP="006C0298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3FD2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F92074" w:rsidRPr="00A73FD2" w:rsidRDefault="00F92074" w:rsidP="006C0298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3FD2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F92074" w:rsidRPr="00A73FD2" w:rsidRDefault="00F92074" w:rsidP="006C0298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A73FD2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>Na potrzeby postę</w:t>
      </w:r>
      <w:r w:rsidR="008D0487" w:rsidRPr="00A73FD2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73FD2">
        <w:rPr>
          <w:rFonts w:ascii="Times New Roman" w:hAnsi="Times New Roman"/>
          <w:sz w:val="20"/>
          <w:szCs w:val="20"/>
        </w:rPr>
        <w:t>zamówienia publicznego</w:t>
      </w:r>
      <w:r w:rsidR="00E50194" w:rsidRPr="00A73FD2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73FD2" w:rsidTr="0018769E">
        <w:tc>
          <w:tcPr>
            <w:tcW w:w="2269" w:type="dxa"/>
            <w:shd w:val="clear" w:color="auto" w:fill="auto"/>
          </w:tcPr>
          <w:p w:rsidR="002578E4" w:rsidRPr="00A73FD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3FD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73FD2" w:rsidRDefault="00F9207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3FD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Poprawa infrastruktury społecznej i sportowej na terenie Gminy Drwinia</w:t>
            </w:r>
            <w:r w:rsidR="00996B5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  Zadanie częściowe nr ………………………</w:t>
            </w:r>
          </w:p>
        </w:tc>
      </w:tr>
      <w:tr w:rsidR="00F92074" w:rsidRPr="00A73FD2" w:rsidTr="006C0298">
        <w:tc>
          <w:tcPr>
            <w:tcW w:w="2269" w:type="dxa"/>
            <w:shd w:val="clear" w:color="auto" w:fill="auto"/>
          </w:tcPr>
          <w:p w:rsidR="00F92074" w:rsidRPr="00A73FD2" w:rsidRDefault="00F92074" w:rsidP="006C029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3FD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92074" w:rsidRPr="00A73FD2" w:rsidRDefault="00F92074" w:rsidP="006C029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3FD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ZP.271.4.2024</w:t>
            </w:r>
          </w:p>
        </w:tc>
      </w:tr>
    </w:tbl>
    <w:p w:rsidR="002578E4" w:rsidRPr="00A73FD2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A73FD2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 xml:space="preserve">prowadzonego przez </w:t>
      </w:r>
      <w:r w:rsidR="00F92074" w:rsidRPr="00A73FD2">
        <w:rPr>
          <w:rFonts w:ascii="Times New Roman" w:hAnsi="Times New Roman"/>
          <w:b/>
          <w:sz w:val="20"/>
          <w:szCs w:val="20"/>
        </w:rPr>
        <w:t>GMINA DRWINIA</w:t>
      </w:r>
      <w:r w:rsidRPr="00A73FD2">
        <w:rPr>
          <w:rFonts w:ascii="Times New Roman" w:hAnsi="Times New Roman"/>
          <w:b/>
          <w:sz w:val="20"/>
          <w:szCs w:val="20"/>
        </w:rPr>
        <w:t>,</w:t>
      </w:r>
      <w:r w:rsidR="002B2AD9" w:rsidRPr="00A73FD2">
        <w:rPr>
          <w:rFonts w:ascii="Times New Roman" w:hAnsi="Times New Roman"/>
          <w:sz w:val="20"/>
          <w:szCs w:val="20"/>
        </w:rPr>
        <w:t xml:space="preserve"> </w:t>
      </w:r>
      <w:r w:rsidR="00E65685" w:rsidRPr="00A73FD2">
        <w:rPr>
          <w:rFonts w:ascii="Times New Roman" w:hAnsi="Times New Roman"/>
          <w:sz w:val="20"/>
          <w:szCs w:val="20"/>
        </w:rPr>
        <w:t>oświa</w:t>
      </w:r>
      <w:r w:rsidR="00825A09" w:rsidRPr="00A73FD2">
        <w:rPr>
          <w:rFonts w:ascii="Times New Roman" w:hAnsi="Times New Roman"/>
          <w:sz w:val="20"/>
          <w:szCs w:val="20"/>
        </w:rPr>
        <w:t>dczam</w:t>
      </w:r>
      <w:r w:rsidR="00E65685" w:rsidRPr="00A73FD2">
        <w:rPr>
          <w:rFonts w:ascii="Times New Roman" w:hAnsi="Times New Roman"/>
          <w:sz w:val="20"/>
          <w:szCs w:val="20"/>
        </w:rPr>
        <w:t>,</w:t>
      </w:r>
      <w:r w:rsidR="002B2AD9" w:rsidRPr="00A73FD2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73FD2" w:rsidTr="00650D6C">
        <w:tc>
          <w:tcPr>
            <w:tcW w:w="9104" w:type="dxa"/>
            <w:shd w:val="clear" w:color="auto" w:fill="D9D9D9"/>
          </w:tcPr>
          <w:p w:rsidR="00E50194" w:rsidRPr="00A73FD2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A73FD2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73FD2">
        <w:rPr>
          <w:rFonts w:ascii="Times New Roman" w:hAnsi="Times New Roman"/>
          <w:sz w:val="20"/>
          <w:szCs w:val="20"/>
        </w:rPr>
        <w:t xml:space="preserve">dstawie </w:t>
      </w:r>
      <w:r w:rsidR="002C4137" w:rsidRPr="00A73FD2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73FD2">
        <w:rPr>
          <w:rFonts w:ascii="Times New Roman" w:hAnsi="Times New Roman"/>
          <w:sz w:val="20"/>
          <w:szCs w:val="20"/>
        </w:rPr>
        <w:t>108</w:t>
      </w:r>
      <w:r w:rsidR="002C4137" w:rsidRPr="00A73FD2">
        <w:rPr>
          <w:rFonts w:ascii="Times New Roman" w:hAnsi="Times New Roman"/>
          <w:sz w:val="20"/>
          <w:szCs w:val="20"/>
        </w:rPr>
        <w:t xml:space="preserve"> ust 1 </w:t>
      </w:r>
      <w:r w:rsidRPr="00A73FD2">
        <w:rPr>
          <w:rFonts w:ascii="Times New Roman" w:hAnsi="Times New Roman"/>
          <w:sz w:val="20"/>
          <w:szCs w:val="20"/>
        </w:rPr>
        <w:t>ustawy Pzp</w:t>
      </w:r>
      <w:r w:rsidR="00641874" w:rsidRPr="00A73FD2">
        <w:rPr>
          <w:rFonts w:ascii="Times New Roman" w:hAnsi="Times New Roman"/>
          <w:sz w:val="20"/>
          <w:szCs w:val="20"/>
        </w:rPr>
        <w:t>.</w:t>
      </w:r>
    </w:p>
    <w:p w:rsidR="002426FF" w:rsidRPr="00A73FD2" w:rsidRDefault="002426FF" w:rsidP="00F9207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A73FD2" w:rsidRDefault="00023477" w:rsidP="00F92074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A73FD2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A73FD2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73FD2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A73FD2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A73FD2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A73FD2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A73FD2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Pr="00A73FD2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A73FD2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A73FD2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A73FD2">
        <w:rPr>
          <w:rFonts w:ascii="Times New Roman" w:hAnsi="Times New Roman"/>
          <w:i/>
          <w:sz w:val="20"/>
          <w:szCs w:val="20"/>
        </w:rPr>
        <w:t>)</w:t>
      </w:r>
      <w:r w:rsidRPr="00A73FD2">
        <w:rPr>
          <w:rFonts w:ascii="Times New Roman" w:hAnsi="Times New Roman"/>
          <w:i/>
          <w:sz w:val="20"/>
          <w:szCs w:val="20"/>
        </w:rPr>
        <w:t>.</w:t>
      </w:r>
      <w:r w:rsidRPr="00A73FD2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A73FD2">
        <w:rPr>
          <w:rFonts w:ascii="Times New Roman" w:hAnsi="Times New Roman"/>
          <w:sz w:val="20"/>
          <w:szCs w:val="20"/>
        </w:rPr>
        <w:lastRenderedPageBreak/>
        <w:t>110</w:t>
      </w:r>
      <w:r w:rsidRPr="00A73FD2">
        <w:rPr>
          <w:rFonts w:ascii="Times New Roman" w:hAnsi="Times New Roman"/>
          <w:sz w:val="20"/>
          <w:szCs w:val="20"/>
        </w:rPr>
        <w:t xml:space="preserve"> ust. </w:t>
      </w:r>
      <w:r w:rsidR="00710937" w:rsidRPr="00A73FD2">
        <w:rPr>
          <w:rFonts w:ascii="Times New Roman" w:hAnsi="Times New Roman"/>
          <w:sz w:val="20"/>
          <w:szCs w:val="20"/>
        </w:rPr>
        <w:t>2</w:t>
      </w:r>
      <w:r w:rsidRPr="00A73FD2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A73FD2">
        <w:rPr>
          <w:rFonts w:ascii="Times New Roman" w:hAnsi="Times New Roman"/>
          <w:sz w:val="20"/>
          <w:szCs w:val="20"/>
        </w:rPr>
        <w:t xml:space="preserve"> i zapobiegawcze</w:t>
      </w:r>
      <w:r w:rsidRPr="00A73FD2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A73FD2">
        <w:rPr>
          <w:rFonts w:ascii="Times New Roman" w:hAnsi="Times New Roman"/>
          <w:sz w:val="20"/>
          <w:szCs w:val="20"/>
        </w:rPr>
        <w:t>..</w:t>
      </w:r>
      <w:r w:rsidRPr="00A73FD2">
        <w:rPr>
          <w:rFonts w:ascii="Times New Roman" w:hAnsi="Times New Roman"/>
          <w:sz w:val="20"/>
          <w:szCs w:val="20"/>
        </w:rPr>
        <w:t>……………</w:t>
      </w:r>
      <w:r w:rsidR="00023477" w:rsidRPr="00A73FD2">
        <w:rPr>
          <w:rFonts w:ascii="Times New Roman" w:hAnsi="Times New Roman"/>
          <w:sz w:val="20"/>
          <w:szCs w:val="20"/>
        </w:rPr>
        <w:t>…</w:t>
      </w:r>
      <w:r w:rsidRPr="00A73FD2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A73FD2">
        <w:rPr>
          <w:rFonts w:ascii="Times New Roman" w:hAnsi="Times New Roman"/>
          <w:sz w:val="20"/>
          <w:szCs w:val="20"/>
        </w:rPr>
        <w:t>.</w:t>
      </w:r>
      <w:r w:rsidRPr="00A73FD2">
        <w:rPr>
          <w:rFonts w:ascii="Times New Roman" w:hAnsi="Times New Roman"/>
          <w:sz w:val="20"/>
          <w:szCs w:val="20"/>
        </w:rPr>
        <w:t>…</w:t>
      </w:r>
      <w:r w:rsidR="007A2BCB" w:rsidRPr="00A73FD2">
        <w:rPr>
          <w:rFonts w:ascii="Times New Roman" w:hAnsi="Times New Roman"/>
          <w:sz w:val="20"/>
          <w:szCs w:val="20"/>
        </w:rPr>
        <w:t>.</w:t>
      </w:r>
    </w:p>
    <w:p w:rsidR="007A2BCB" w:rsidRPr="00A73FD2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A73FD2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73FD2">
        <w:rPr>
          <w:rFonts w:ascii="Times New Roman" w:hAnsi="Times New Roman"/>
          <w:sz w:val="20"/>
          <w:szCs w:val="20"/>
        </w:rPr>
        <w:t xml:space="preserve">t.j. </w:t>
      </w:r>
      <w:r w:rsidRPr="00A73FD2">
        <w:rPr>
          <w:rFonts w:ascii="Times New Roman" w:hAnsi="Times New Roman"/>
          <w:sz w:val="20"/>
          <w:szCs w:val="20"/>
        </w:rPr>
        <w:t xml:space="preserve">Dz. U. </w:t>
      </w:r>
      <w:r w:rsidR="000C2F90" w:rsidRPr="00A73FD2">
        <w:rPr>
          <w:rFonts w:ascii="Times New Roman" w:hAnsi="Times New Roman"/>
          <w:sz w:val="20"/>
          <w:szCs w:val="20"/>
        </w:rPr>
        <w:t xml:space="preserve">z 2023r. </w:t>
      </w:r>
      <w:r w:rsidRPr="00A73FD2">
        <w:rPr>
          <w:rFonts w:ascii="Times New Roman" w:hAnsi="Times New Roman"/>
          <w:sz w:val="20"/>
          <w:szCs w:val="20"/>
        </w:rPr>
        <w:t xml:space="preserve">poz. </w:t>
      </w:r>
      <w:r w:rsidR="007020E3" w:rsidRPr="00A73FD2">
        <w:rPr>
          <w:rFonts w:ascii="Times New Roman" w:hAnsi="Times New Roman"/>
          <w:sz w:val="20"/>
          <w:szCs w:val="20"/>
        </w:rPr>
        <w:t>1497</w:t>
      </w:r>
      <w:r w:rsidRPr="00A73FD2">
        <w:rPr>
          <w:rFonts w:ascii="Times New Roman" w:hAnsi="Times New Roman"/>
          <w:sz w:val="20"/>
          <w:szCs w:val="20"/>
        </w:rPr>
        <w:t>)</w:t>
      </w:r>
      <w:r w:rsidR="0011306C" w:rsidRPr="00A73FD2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73FD2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73FD2" w:rsidTr="00CD4DD1">
        <w:tc>
          <w:tcPr>
            <w:tcW w:w="9104" w:type="dxa"/>
            <w:shd w:val="clear" w:color="auto" w:fill="D9D9D9"/>
          </w:tcPr>
          <w:p w:rsidR="0011306C" w:rsidRPr="00A73FD2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A73FD2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A73FD2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>Oświadczam,</w:t>
      </w:r>
      <w:r w:rsidR="00313417" w:rsidRPr="00A73FD2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A73FD2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A73FD2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A73FD2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73FD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73FD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3FD2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73FD2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F92074" w:rsidRPr="00A73FD2" w:rsidTr="006C02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074" w:rsidRPr="00A73FD2" w:rsidRDefault="00F92074" w:rsidP="006C0298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074" w:rsidRPr="00A73FD2" w:rsidRDefault="00F92074" w:rsidP="006C0298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3FD2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F92074" w:rsidRPr="00A73FD2" w:rsidRDefault="00F92074" w:rsidP="006C029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najmniej:  </w:t>
            </w:r>
          </w:p>
          <w:p w:rsidR="00F92074" w:rsidRPr="00A73FD2" w:rsidRDefault="00F92074" w:rsidP="006C029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sz w:val="20"/>
                <w:szCs w:val="20"/>
              </w:rPr>
              <w:t xml:space="preserve">dla zadanie </w:t>
            </w:r>
            <w:r w:rsidR="00A73FD2" w:rsidRPr="00A73FD2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A73FD2">
              <w:rPr>
                <w:rFonts w:ascii="Times New Roman" w:hAnsi="Times New Roman"/>
                <w:sz w:val="20"/>
                <w:szCs w:val="20"/>
              </w:rPr>
              <w:t xml:space="preserve"> nr 1:  500 000,00 zł  </w:t>
            </w:r>
          </w:p>
          <w:p w:rsidR="00F92074" w:rsidRPr="00A73FD2" w:rsidRDefault="00F92074" w:rsidP="006C029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sz w:val="20"/>
                <w:szCs w:val="20"/>
              </w:rPr>
              <w:t xml:space="preserve">dla zadanie </w:t>
            </w:r>
            <w:r w:rsidR="00A73FD2" w:rsidRPr="00A73FD2">
              <w:rPr>
                <w:rFonts w:ascii="Times New Roman" w:hAnsi="Times New Roman"/>
                <w:sz w:val="20"/>
                <w:szCs w:val="20"/>
              </w:rPr>
              <w:t>częściowego</w:t>
            </w:r>
            <w:r w:rsidRPr="00A73FD2">
              <w:rPr>
                <w:rFonts w:ascii="Times New Roman" w:hAnsi="Times New Roman"/>
                <w:sz w:val="20"/>
                <w:szCs w:val="20"/>
              </w:rPr>
              <w:t xml:space="preserve"> nr 2:  500 000,00 zł</w:t>
            </w:r>
          </w:p>
        </w:tc>
      </w:tr>
      <w:tr w:rsidR="00F92074" w:rsidRPr="00A73FD2" w:rsidTr="006C029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074" w:rsidRPr="00A73FD2" w:rsidRDefault="00F92074" w:rsidP="006C0298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074" w:rsidRPr="00A73FD2" w:rsidRDefault="00F92074" w:rsidP="006C0298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3FD2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F92074" w:rsidRPr="00A73FD2" w:rsidRDefault="00F92074" w:rsidP="006C029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F92074" w:rsidRPr="00A73FD2" w:rsidRDefault="00F92074" w:rsidP="006C029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sz w:val="20"/>
                <w:szCs w:val="20"/>
              </w:rPr>
              <w:t xml:space="preserve"> Zamawiający uzna warunek za spełniony poprzez wykazanie przez Wykonawcę, że:</w:t>
            </w:r>
          </w:p>
          <w:p w:rsidR="00F92074" w:rsidRPr="00A73FD2" w:rsidRDefault="00F92074" w:rsidP="006C029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 w tym okresie wykonał co najmniej jedno zamówienie polegające na wykonaniu robót w zakresie:</w:t>
            </w:r>
          </w:p>
          <w:p w:rsidR="00F92074" w:rsidRPr="00A73FD2" w:rsidRDefault="00F92074" w:rsidP="006C029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sz w:val="20"/>
                <w:szCs w:val="20"/>
              </w:rPr>
              <w:t xml:space="preserve">a) Zadanie nr 1: budowy, przebudowy, rozbudowy, remont lub modernizacji budynku zawierające prace elektryczne, sanitarne, teletechniczne i wykończeniowe o wartości tego zamówienia </w:t>
            </w:r>
            <w:r w:rsidRPr="00A73FD2">
              <w:rPr>
                <w:rFonts w:ascii="Times New Roman" w:hAnsi="Times New Roman"/>
                <w:sz w:val="20"/>
                <w:szCs w:val="20"/>
              </w:rPr>
              <w:lastRenderedPageBreak/>
              <w:t>minimum  2 000 000,00 zł brutto (powyższy zakres oraz wartość 2 000 000,00  można wykazać w nie więcej niż dwa zamówienia)</w:t>
            </w:r>
          </w:p>
          <w:p w:rsidR="00F92074" w:rsidRPr="00A73FD2" w:rsidRDefault="00F92074" w:rsidP="006C029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sz w:val="20"/>
                <w:szCs w:val="20"/>
              </w:rPr>
              <w:t>b) Zadanie nr 2: budowy, przebudowy, rozbudowy, remont lub modernizacji budynku zawierające prace elektryczne, sanitarne, teletechniczne i wykończeniowe o wartości tego zamówienia minimum  1 000 000,00 zł brutto (powyższy zakres oraz wartość 1 000 000,00  można wykazać w nie więcej niż dwa zamówienia)</w:t>
            </w:r>
          </w:p>
          <w:p w:rsidR="00F92074" w:rsidRPr="00A73FD2" w:rsidRDefault="00F92074" w:rsidP="006C029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sz w:val="20"/>
                <w:szCs w:val="20"/>
              </w:rPr>
              <w:t xml:space="preserve">2) dysponuje co najmniej dla zadanie częściowego nr </w:t>
            </w:r>
            <w:r w:rsidR="006D6E9B">
              <w:rPr>
                <w:rFonts w:ascii="Times New Roman" w:hAnsi="Times New Roman"/>
                <w:sz w:val="20"/>
                <w:szCs w:val="20"/>
              </w:rPr>
              <w:t xml:space="preserve"> 1 </w:t>
            </w:r>
            <w:r w:rsidRPr="00A73FD2">
              <w:rPr>
                <w:rFonts w:ascii="Times New Roman" w:hAnsi="Times New Roman"/>
                <w:sz w:val="20"/>
                <w:szCs w:val="20"/>
              </w:rPr>
              <w:t>i nr 2):</w:t>
            </w:r>
          </w:p>
          <w:p w:rsidR="00F92074" w:rsidRPr="00A73FD2" w:rsidRDefault="00F92074" w:rsidP="006C029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sz w:val="20"/>
                <w:szCs w:val="20"/>
              </w:rPr>
              <w:t xml:space="preserve">a) osobą pełniącą funkcję kierownika budowy posiadającego uprawnienia budowlane w specjalności konstrukcyjno-budowlanej w kierowaniu robotami budowlanymi, </w:t>
            </w:r>
          </w:p>
          <w:p w:rsidR="00F92074" w:rsidRPr="00A73FD2" w:rsidRDefault="00F92074" w:rsidP="006C029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sz w:val="20"/>
                <w:szCs w:val="20"/>
              </w:rPr>
              <w:t>b) osobą pełniącą funkcję kierownika robót w  zakresie sieci, instalacji i urządzeń cieplnych, wentylacyjnych, gazowych, wodociągowych i kanalizacyjnych sanitarnych posiadającego uprawnienia budowlane w specjalności instalacyjnej w  zakresie sieci, instalacji i urządzeń cieplnych, wentylacyjnych, gazowych, wodociągowych i kanalizacyjnych,</w:t>
            </w:r>
          </w:p>
          <w:p w:rsidR="00F92074" w:rsidRPr="00A73FD2" w:rsidRDefault="00F92074" w:rsidP="006C029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sz w:val="20"/>
                <w:szCs w:val="20"/>
              </w:rPr>
              <w:t xml:space="preserve">c) osobą pełniącą funkcję kierownika robót w zakresie sieci, instalacji i urządzeń elektrycznych i elektroenergetycznych  posiadającego uprawnienia budowlane w specjalności w zakresie sieci, instalacji i urządzeń elektrycznych i elektroenergetycznych </w:t>
            </w:r>
          </w:p>
          <w:p w:rsidR="00F92074" w:rsidRPr="00A73FD2" w:rsidRDefault="00F92074" w:rsidP="006C0298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zamówienia.</w:t>
            </w:r>
          </w:p>
        </w:tc>
      </w:tr>
    </w:tbl>
    <w:p w:rsidR="006D6E9B" w:rsidRDefault="006D6E9B" w:rsidP="006D6E9B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:rsidR="006D6E9B" w:rsidRDefault="006D6E9B" w:rsidP="006D6E9B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6D6E9B" w:rsidRDefault="006D6E9B" w:rsidP="006D6E9B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6D6E9B" w:rsidRDefault="006D6E9B" w:rsidP="006D6E9B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6D6E9B" w:rsidTr="006D6E9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E9B" w:rsidRDefault="006D6E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E9B" w:rsidRDefault="006D6E9B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E9B" w:rsidRDefault="006D6E9B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6D6E9B" w:rsidTr="006D6E9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E9B" w:rsidRDefault="006D6E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9B" w:rsidRDefault="006D6E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9B" w:rsidRDefault="006D6E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D6E9B" w:rsidTr="006D6E9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E9B" w:rsidRDefault="006D6E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9B" w:rsidRDefault="006D6E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9B" w:rsidRDefault="006D6E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D6E9B" w:rsidRDefault="006D6E9B" w:rsidP="006D6E9B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:rsidR="006D6E9B" w:rsidRDefault="006D6E9B" w:rsidP="006D6E9B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6D6E9B" w:rsidTr="006D6E9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E9B" w:rsidRDefault="006D6E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E9B" w:rsidRDefault="006D6E9B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E9B" w:rsidRDefault="006D6E9B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6D6E9B" w:rsidTr="006D6E9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E9B" w:rsidRDefault="006D6E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9B" w:rsidRDefault="006D6E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9B" w:rsidRDefault="006D6E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D6E9B" w:rsidTr="006D6E9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E9B" w:rsidRDefault="006D6E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9B" w:rsidRDefault="006D6E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9B" w:rsidRDefault="006D6E9B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21BB4" w:rsidRPr="00A73FD2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>_________________________________________________________________________</w:t>
      </w:r>
    </w:p>
    <w:p w:rsidR="00E21BB4" w:rsidRPr="00A73FD2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73FD2">
        <w:rPr>
          <w:rFonts w:ascii="Times New Roman" w:hAnsi="Times New Roman"/>
          <w:color w:val="0070C0"/>
          <w:sz w:val="20"/>
          <w:szCs w:val="20"/>
        </w:rPr>
        <w:lastRenderedPageBreak/>
        <w:t xml:space="preserve">[UWAGA: </w:t>
      </w:r>
      <w:r w:rsidR="00721D87" w:rsidRPr="00A73FD2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A73FD2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A73FD2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A73FD2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A73FD2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A73FD2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A73FD2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73FD2">
        <w:rPr>
          <w:rFonts w:ascii="Times New Roman" w:hAnsi="Times New Roman"/>
          <w:sz w:val="20"/>
          <w:szCs w:val="20"/>
        </w:rPr>
        <w:t>ego/</w:t>
      </w:r>
      <w:r w:rsidRPr="00A73FD2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A73FD2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>……………</w:t>
      </w:r>
      <w:r w:rsidR="00721D87" w:rsidRPr="00A73FD2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A73FD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73FD2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A73FD2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A73FD2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>……………</w:t>
      </w:r>
      <w:r w:rsidR="00721D87" w:rsidRPr="00A73FD2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A73FD2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A73FD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73FD2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A73FD2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73FD2" w:rsidTr="00CD4DD1">
        <w:tc>
          <w:tcPr>
            <w:tcW w:w="9104" w:type="dxa"/>
            <w:shd w:val="clear" w:color="auto" w:fill="D9D9D9"/>
          </w:tcPr>
          <w:p w:rsidR="00BE6F04" w:rsidRPr="00A73FD2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A73FD2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73FD2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73FD2" w:rsidTr="00847232">
        <w:tc>
          <w:tcPr>
            <w:tcW w:w="9104" w:type="dxa"/>
            <w:shd w:val="clear" w:color="auto" w:fill="D9D9D9"/>
          </w:tcPr>
          <w:p w:rsidR="00E426EB" w:rsidRPr="00A73FD2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3FD2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A73FD2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A73FD2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73FD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A73FD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3FD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A73FD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A73FD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3FD2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A73FD2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6D6E9B" w:rsidRDefault="006D6E9B" w:rsidP="006D6E9B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6D6E9B" w:rsidRPr="00A73FD2" w:rsidRDefault="006D6E9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6D6E9B" w:rsidRPr="00A73FD2" w:rsidRDefault="00FE4E2B" w:rsidP="006D6E9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3FD2">
        <w:rPr>
          <w:rFonts w:ascii="Times New Roman" w:hAnsi="Times New Roman"/>
          <w:sz w:val="20"/>
          <w:szCs w:val="20"/>
        </w:rPr>
        <w:tab/>
      </w:r>
    </w:p>
    <w:p w:rsidR="00484F88" w:rsidRPr="00A73FD2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A73FD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5CB" w:rsidRDefault="005825CB" w:rsidP="0038231F">
      <w:pPr>
        <w:spacing w:after="0" w:line="240" w:lineRule="auto"/>
      </w:pPr>
      <w:r>
        <w:separator/>
      </w:r>
    </w:p>
  </w:endnote>
  <w:endnote w:type="continuationSeparator" w:id="0">
    <w:p w:rsidR="005825CB" w:rsidRDefault="005825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074" w:rsidRDefault="00F920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6E9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6E9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074" w:rsidRDefault="00F9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5CB" w:rsidRDefault="005825CB" w:rsidP="0038231F">
      <w:pPr>
        <w:spacing w:after="0" w:line="240" w:lineRule="auto"/>
      </w:pPr>
      <w:r>
        <w:separator/>
      </w:r>
    </w:p>
  </w:footnote>
  <w:footnote w:type="continuationSeparator" w:id="0">
    <w:p w:rsidR="005825CB" w:rsidRDefault="005825C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074" w:rsidRDefault="00F920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074" w:rsidRDefault="00F920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074" w:rsidRDefault="00F920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25C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825CB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6479"/>
    <w:rsid w:val="006A3A1F"/>
    <w:rsid w:val="006A52B6"/>
    <w:rsid w:val="006B53D6"/>
    <w:rsid w:val="006D536F"/>
    <w:rsid w:val="006D6E9B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6B56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3FD2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074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701CEB"/>
  <w15:docId w15:val="{22BE5C50-C510-4AC2-BD69-B478448D8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96B5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996B56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5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50426-6096-4BBE-9D80-11212EC3F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1090</Words>
  <Characters>6542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2024-03-25T11:57:00Z</cp:lastPrinted>
  <dcterms:created xsi:type="dcterms:W3CDTF">2024-03-25T11:58:00Z</dcterms:created>
  <dcterms:modified xsi:type="dcterms:W3CDTF">2024-03-25T11:58:00Z</dcterms:modified>
</cp:coreProperties>
</file>