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F06F0" w14:textId="77777777" w:rsidR="008C34E1" w:rsidRPr="00AF3D5C" w:rsidRDefault="008C34E1" w:rsidP="008C34E1">
      <w:pPr>
        <w:spacing w:before="48" w:line="240" w:lineRule="atLeast"/>
        <w:jc w:val="right"/>
        <w:rPr>
          <w:b/>
        </w:rPr>
      </w:pPr>
      <w:r w:rsidRPr="00AF3D5C">
        <w:rPr>
          <w:b/>
        </w:rPr>
        <w:t xml:space="preserve">Załącznik nr </w:t>
      </w:r>
      <w:r>
        <w:rPr>
          <w:b/>
        </w:rPr>
        <w:t>5</w:t>
      </w:r>
    </w:p>
    <w:p w14:paraId="1D79F776" w14:textId="77777777" w:rsidR="008C34E1" w:rsidRPr="00AF3D5C" w:rsidRDefault="008C34E1" w:rsidP="008C34E1">
      <w:pPr>
        <w:spacing w:before="48" w:line="240" w:lineRule="atLeast"/>
        <w:jc w:val="center"/>
        <w:rPr>
          <w:b/>
        </w:rPr>
      </w:pPr>
      <w:r w:rsidRPr="00AF3D5C">
        <w:rPr>
          <w:b/>
        </w:rPr>
        <w:t>WZÓR UMOWY</w:t>
      </w:r>
    </w:p>
    <w:p w14:paraId="6B172E46" w14:textId="77777777" w:rsidR="008C34E1" w:rsidRPr="00AF3D5C" w:rsidRDefault="008C34E1" w:rsidP="008C34E1">
      <w:pPr>
        <w:spacing w:before="48" w:line="240" w:lineRule="atLeast"/>
        <w:jc w:val="center"/>
        <w:rPr>
          <w:b/>
        </w:rPr>
      </w:pPr>
      <w:r w:rsidRPr="00AF3D5C">
        <w:rPr>
          <w:b/>
        </w:rPr>
        <w:t xml:space="preserve">Ostateczna treść umowy może ulec zmianie w zakresie nie zmieniającym istotnych postanowień wzoru umowy i SIWZ. </w:t>
      </w:r>
    </w:p>
    <w:p w14:paraId="73572D69" w14:textId="77777777" w:rsidR="008C34E1" w:rsidRPr="00946C60" w:rsidRDefault="008C34E1" w:rsidP="008C34E1">
      <w:pPr>
        <w:spacing w:before="48"/>
        <w:rPr>
          <w:b/>
        </w:rPr>
      </w:pPr>
    </w:p>
    <w:p w14:paraId="72760A41" w14:textId="64A500DA" w:rsidR="008C34E1" w:rsidRPr="00946C60" w:rsidRDefault="008C34E1" w:rsidP="008C34E1">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136</w:t>
      </w:r>
      <w:r>
        <w:rPr>
          <w:rFonts w:ascii="Times New Roman" w:hAnsi="Times New Roman"/>
        </w:rPr>
        <w:t>/24</w:t>
      </w:r>
      <w:r w:rsidRPr="00946C60">
        <w:rPr>
          <w:rFonts w:ascii="Times New Roman" w:hAnsi="Times New Roman"/>
        </w:rPr>
        <w:t>,</w:t>
      </w:r>
    </w:p>
    <w:p w14:paraId="35745C38"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pomiędzy</w:t>
      </w:r>
    </w:p>
    <w:p w14:paraId="4C02ACE1"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1DAF1A18"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reprezentowana przez:</w:t>
      </w:r>
    </w:p>
    <w:p w14:paraId="6188C2D7"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56A78DD1"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w:t>
      </w:r>
    </w:p>
    <w:p w14:paraId="74F8715A"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zwaną dalej KUPUJĄCYM</w:t>
      </w:r>
    </w:p>
    <w:p w14:paraId="7A216F25"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 xml:space="preserve">a </w:t>
      </w:r>
    </w:p>
    <w:p w14:paraId="6FB1DC8B"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w:t>
      </w:r>
    </w:p>
    <w:p w14:paraId="1566B550"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w:t>
      </w:r>
    </w:p>
    <w:p w14:paraId="2046786F" w14:textId="77777777" w:rsidR="008C34E1" w:rsidRPr="00946C60" w:rsidRDefault="008C34E1" w:rsidP="008C34E1">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4A8700E8"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reprezentowanym przez:</w:t>
      </w:r>
    </w:p>
    <w:p w14:paraId="383AA22B"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1...................................................................................................................................................</w:t>
      </w:r>
    </w:p>
    <w:p w14:paraId="3C6C15F3"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 xml:space="preserve">2................................................................................................................................................... </w:t>
      </w:r>
    </w:p>
    <w:p w14:paraId="1992EC50" w14:textId="77777777" w:rsidR="008C34E1" w:rsidRPr="00946C60" w:rsidRDefault="008C34E1" w:rsidP="008C34E1">
      <w:pPr>
        <w:pStyle w:val="Tekstpodstawowy"/>
        <w:spacing w:line="240" w:lineRule="auto"/>
        <w:ind w:right="-47"/>
        <w:rPr>
          <w:rFonts w:ascii="Times New Roman" w:hAnsi="Times New Roman"/>
        </w:rPr>
      </w:pPr>
      <w:r w:rsidRPr="00946C60">
        <w:rPr>
          <w:rFonts w:ascii="Times New Roman" w:hAnsi="Times New Roman"/>
        </w:rPr>
        <w:t>zwanym dalej SPRZEDAWCĄ</w:t>
      </w:r>
    </w:p>
    <w:p w14:paraId="34807528" w14:textId="77777777" w:rsidR="008C34E1" w:rsidRPr="00946C60" w:rsidRDefault="008C34E1" w:rsidP="008C34E1">
      <w:pPr>
        <w:pStyle w:val="Tekstpodstawowy"/>
        <w:ind w:right="-47"/>
        <w:jc w:val="center"/>
        <w:rPr>
          <w:rFonts w:ascii="Times New Roman" w:hAnsi="Times New Roman"/>
        </w:rPr>
      </w:pPr>
    </w:p>
    <w:p w14:paraId="3F1B4CEF"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 1</w:t>
      </w:r>
    </w:p>
    <w:p w14:paraId="156338A8" w14:textId="239F2D0E" w:rsidR="008C34E1" w:rsidRPr="00946C60" w:rsidRDefault="008C34E1" w:rsidP="008C34E1">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136</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1A81319E"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695930CB"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1DB1D701"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4A92137C"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610258E2" w14:textId="77777777" w:rsidR="008C34E1" w:rsidRPr="00946C60" w:rsidRDefault="008C34E1" w:rsidP="008C34E1">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3218B1F7" w14:textId="1ECA5435" w:rsidR="008C34E1" w:rsidRPr="00946C60" w:rsidRDefault="008C34E1" w:rsidP="008C34E1">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78701EBA" w14:textId="77777777" w:rsidR="008C34E1" w:rsidRPr="00946C60" w:rsidRDefault="008C34E1" w:rsidP="008C34E1">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0057C926" w14:textId="77777777" w:rsidR="008C34E1" w:rsidRPr="00946C60" w:rsidRDefault="008C34E1" w:rsidP="008C34E1">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2CC68C8" w14:textId="77777777" w:rsidR="008C34E1" w:rsidRPr="00946C60" w:rsidRDefault="008C34E1" w:rsidP="008C34E1">
      <w:pPr>
        <w:pStyle w:val="Tekstpodstawowy"/>
        <w:ind w:right="-47"/>
        <w:rPr>
          <w:rFonts w:ascii="Times New Roman" w:hAnsi="Times New Roman"/>
        </w:rPr>
      </w:pPr>
    </w:p>
    <w:p w14:paraId="36DCA06B" w14:textId="77777777" w:rsidR="008C34E1" w:rsidRPr="00946C60" w:rsidRDefault="008C34E1" w:rsidP="008C34E1">
      <w:pPr>
        <w:pStyle w:val="Tekstpodstawowy"/>
        <w:ind w:right="-47"/>
        <w:jc w:val="center"/>
        <w:rPr>
          <w:rFonts w:ascii="Times New Roman" w:hAnsi="Times New Roman"/>
          <w:b/>
        </w:rPr>
      </w:pPr>
    </w:p>
    <w:p w14:paraId="4902EFFA" w14:textId="77777777" w:rsidR="008C34E1" w:rsidRPr="00946C60" w:rsidRDefault="008C34E1" w:rsidP="008C34E1">
      <w:pPr>
        <w:pStyle w:val="Tekstpodstawowy"/>
        <w:ind w:right="-47"/>
        <w:jc w:val="center"/>
        <w:rPr>
          <w:rFonts w:ascii="Times New Roman" w:hAnsi="Times New Roman"/>
          <w:b/>
        </w:rPr>
      </w:pPr>
    </w:p>
    <w:p w14:paraId="10BD3220" w14:textId="77777777" w:rsidR="008C34E1" w:rsidRPr="00946C60" w:rsidRDefault="008C34E1" w:rsidP="008C34E1">
      <w:pPr>
        <w:pStyle w:val="Tekstpodstawowy"/>
        <w:ind w:right="-47"/>
        <w:jc w:val="center"/>
        <w:rPr>
          <w:rFonts w:ascii="Times New Roman" w:hAnsi="Times New Roman"/>
          <w:b/>
        </w:rPr>
      </w:pPr>
    </w:p>
    <w:p w14:paraId="4538A31B"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lastRenderedPageBreak/>
        <w:t>§ 2</w:t>
      </w:r>
    </w:p>
    <w:p w14:paraId="28D62677"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A8E6D09" w14:textId="77777777" w:rsidR="008C34E1" w:rsidRPr="00946C60" w:rsidRDefault="008C34E1" w:rsidP="008C34E1">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4F9C8E4"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7D9C8567"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78B6B18E" w14:textId="77777777" w:rsidR="008C34E1" w:rsidRPr="00946C60" w:rsidRDefault="008C34E1" w:rsidP="008C34E1">
      <w:pPr>
        <w:pStyle w:val="Tekstpodstawowy"/>
        <w:ind w:right="-47"/>
        <w:rPr>
          <w:rFonts w:ascii="Times New Roman" w:hAnsi="Times New Roman"/>
        </w:rPr>
      </w:pPr>
    </w:p>
    <w:p w14:paraId="13C69F95"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 3</w:t>
      </w:r>
    </w:p>
    <w:p w14:paraId="45E4C882"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74ECF199" w14:textId="77777777" w:rsidR="008C34E1" w:rsidRPr="00946C60" w:rsidRDefault="008C34E1" w:rsidP="008C34E1">
      <w:pPr>
        <w:pStyle w:val="Tekstpodstawowy"/>
        <w:spacing w:line="240" w:lineRule="auto"/>
        <w:ind w:right="-45"/>
        <w:jc w:val="both"/>
        <w:rPr>
          <w:rFonts w:ascii="Times New Roman" w:hAnsi="Times New Roman"/>
          <w:i/>
        </w:rPr>
      </w:pPr>
      <w:r w:rsidRPr="00946C60">
        <w:rPr>
          <w:rFonts w:ascii="Times New Roman" w:hAnsi="Times New Roman"/>
          <w:i/>
        </w:rPr>
        <w:t>(słownie....................................................................................)</w:t>
      </w:r>
    </w:p>
    <w:p w14:paraId="40FD7AA2"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57568306" w14:textId="77777777" w:rsidR="008C34E1" w:rsidRPr="00946C60" w:rsidRDefault="008C34E1" w:rsidP="008C34E1">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2CED65C8"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2A667303" w14:textId="77777777" w:rsidR="008C34E1" w:rsidRPr="00946C60" w:rsidRDefault="008C34E1" w:rsidP="008C34E1">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37570D43" w14:textId="41160ED3"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1A48EA5" w14:textId="77777777" w:rsidR="008C34E1" w:rsidRPr="00946C60" w:rsidRDefault="008C34E1" w:rsidP="008C34E1">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41011879" w14:textId="77777777" w:rsidR="008C34E1" w:rsidRPr="00946C60" w:rsidRDefault="008C34E1" w:rsidP="008C34E1">
      <w:pPr>
        <w:pStyle w:val="Tekstpodstawowy"/>
        <w:ind w:right="-47"/>
        <w:rPr>
          <w:rFonts w:ascii="Times New Roman" w:hAnsi="Times New Roman"/>
        </w:rPr>
      </w:pPr>
    </w:p>
    <w:p w14:paraId="6214AD33" w14:textId="77777777" w:rsidR="008C34E1" w:rsidRPr="00946C60" w:rsidRDefault="008C34E1" w:rsidP="008C34E1">
      <w:pPr>
        <w:pStyle w:val="Tekstpodstawowy"/>
        <w:ind w:right="-47"/>
        <w:rPr>
          <w:rFonts w:ascii="Times New Roman" w:hAnsi="Times New Roman"/>
        </w:rPr>
      </w:pPr>
    </w:p>
    <w:p w14:paraId="4E457629" w14:textId="77777777" w:rsidR="008C34E1" w:rsidRPr="008C1807" w:rsidRDefault="008C34E1" w:rsidP="008C34E1">
      <w:pPr>
        <w:pStyle w:val="Tekstpodstawowy"/>
        <w:ind w:right="-47"/>
        <w:jc w:val="center"/>
        <w:rPr>
          <w:rFonts w:ascii="Times New Roman" w:hAnsi="Times New Roman"/>
          <w:b/>
        </w:rPr>
      </w:pPr>
      <w:r w:rsidRPr="008C1807">
        <w:rPr>
          <w:rFonts w:ascii="Times New Roman" w:hAnsi="Times New Roman"/>
          <w:b/>
        </w:rPr>
        <w:t>§ 4</w:t>
      </w:r>
    </w:p>
    <w:p w14:paraId="59D2EDAB" w14:textId="77777777" w:rsidR="008C34E1" w:rsidRPr="008C1807" w:rsidRDefault="008C34E1" w:rsidP="008C34E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0BF48CBF" w14:textId="77777777" w:rsidR="008C34E1" w:rsidRPr="008C1807" w:rsidRDefault="008C34E1" w:rsidP="008C34E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FC823C6" w14:textId="77777777" w:rsidR="008C34E1" w:rsidRPr="008C1807" w:rsidRDefault="008C34E1" w:rsidP="008C34E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7C113918" w14:textId="77777777" w:rsidR="008C34E1" w:rsidRPr="008C1807" w:rsidRDefault="008C34E1" w:rsidP="008C34E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3BC84993" w14:textId="77777777" w:rsidR="008C34E1" w:rsidRPr="00946C60" w:rsidRDefault="008C34E1" w:rsidP="008C34E1">
      <w:pPr>
        <w:pStyle w:val="Tekstpodstawowy"/>
        <w:ind w:right="-47"/>
        <w:rPr>
          <w:rFonts w:ascii="Times New Roman" w:hAnsi="Times New Roman"/>
        </w:rPr>
      </w:pPr>
    </w:p>
    <w:p w14:paraId="0DBB6FFC"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 5</w:t>
      </w:r>
    </w:p>
    <w:p w14:paraId="6AC3D961"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76775F56" w14:textId="77777777" w:rsidR="008C34E1" w:rsidRPr="00946C60" w:rsidRDefault="008C34E1" w:rsidP="008C34E1">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5C91652B" w14:textId="77777777" w:rsidR="008C34E1" w:rsidRPr="00946C60" w:rsidRDefault="008C34E1" w:rsidP="008C34E1">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50E3176F" w14:textId="77777777" w:rsidR="008C34E1" w:rsidRPr="00946C60" w:rsidRDefault="008C34E1" w:rsidP="008C34E1">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3306DDFC" w14:textId="77777777" w:rsidR="008C34E1" w:rsidRPr="00946C60" w:rsidRDefault="008C34E1" w:rsidP="008C34E1">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297ECC2A" w14:textId="77777777" w:rsidR="008C34E1" w:rsidRPr="00946C60" w:rsidRDefault="008C34E1" w:rsidP="008C34E1">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006B22E8" w14:textId="77777777" w:rsidR="008C34E1" w:rsidRPr="00946C60" w:rsidRDefault="008C34E1" w:rsidP="008C34E1">
      <w:pPr>
        <w:pStyle w:val="Tekstpodstawowy"/>
        <w:ind w:right="-47"/>
        <w:jc w:val="both"/>
        <w:rPr>
          <w:rFonts w:ascii="Times New Roman" w:hAnsi="Times New Roman"/>
        </w:rPr>
      </w:pPr>
      <w:r w:rsidRPr="00946C60">
        <w:rPr>
          <w:rFonts w:ascii="Times New Roman" w:hAnsi="Times New Roman"/>
        </w:rPr>
        <w:t>3. Kupujący zapłaci Sprzedawcy karę umową:</w:t>
      </w:r>
    </w:p>
    <w:p w14:paraId="2926C1E0" w14:textId="77777777" w:rsidR="008C34E1" w:rsidRPr="00946C60" w:rsidRDefault="008C34E1" w:rsidP="008C34E1">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4EE86C91" w14:textId="77777777" w:rsidR="008C34E1" w:rsidRDefault="008C34E1" w:rsidP="008C34E1">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599D2E0" w14:textId="77777777" w:rsidR="008C34E1" w:rsidRDefault="008C34E1" w:rsidP="008C34E1">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393BB597" w14:textId="77777777" w:rsidR="008C34E1" w:rsidRPr="00CC347C" w:rsidRDefault="008C34E1" w:rsidP="008C34E1">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42B23001" w14:textId="77777777" w:rsidR="008C34E1" w:rsidRPr="00946C60" w:rsidRDefault="008C34E1" w:rsidP="008C34E1">
      <w:pPr>
        <w:pStyle w:val="Tekstpodstawowy"/>
        <w:ind w:right="-47"/>
        <w:rPr>
          <w:rFonts w:ascii="Times New Roman" w:hAnsi="Times New Roman"/>
        </w:rPr>
      </w:pPr>
    </w:p>
    <w:p w14:paraId="48E88183"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 6</w:t>
      </w:r>
    </w:p>
    <w:p w14:paraId="1ABD4EB1" w14:textId="77777777" w:rsidR="008C34E1" w:rsidRPr="00946C60" w:rsidRDefault="008C34E1" w:rsidP="008C34E1">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6B809671"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3F186B75" w14:textId="77777777" w:rsidR="008C34E1" w:rsidRPr="00946C60" w:rsidRDefault="008C34E1" w:rsidP="008C34E1">
      <w:pPr>
        <w:pStyle w:val="Tekstpodstawowy"/>
        <w:ind w:right="-47"/>
        <w:rPr>
          <w:rFonts w:ascii="Times New Roman" w:hAnsi="Times New Roman"/>
        </w:rPr>
      </w:pPr>
    </w:p>
    <w:p w14:paraId="26DF2B77" w14:textId="77777777" w:rsidR="008C34E1" w:rsidRDefault="008C34E1" w:rsidP="008C34E1">
      <w:pPr>
        <w:pStyle w:val="Tekstpodstawowy"/>
        <w:ind w:right="-47"/>
        <w:jc w:val="center"/>
        <w:rPr>
          <w:rFonts w:ascii="Times New Roman" w:hAnsi="Times New Roman"/>
          <w:b/>
        </w:rPr>
      </w:pPr>
      <w:r w:rsidRPr="00946C60">
        <w:rPr>
          <w:rFonts w:ascii="Times New Roman" w:hAnsi="Times New Roman"/>
          <w:b/>
        </w:rPr>
        <w:t>§ 7</w:t>
      </w:r>
    </w:p>
    <w:p w14:paraId="5A934467" w14:textId="77777777" w:rsidR="008C34E1" w:rsidRPr="00CC347C" w:rsidRDefault="008C34E1" w:rsidP="008C34E1">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5EB40AE4" w14:textId="77777777" w:rsidR="008C34E1" w:rsidRPr="00946C60" w:rsidRDefault="008C34E1" w:rsidP="008C34E1">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3C12C71D" w14:textId="77777777" w:rsidR="008C34E1" w:rsidRPr="00946C60" w:rsidRDefault="008C34E1" w:rsidP="008C34E1">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376D67CC" w14:textId="77777777" w:rsidR="008C34E1" w:rsidRPr="00946C60" w:rsidRDefault="008C34E1" w:rsidP="008C34E1">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7B33C2CA" w14:textId="77777777" w:rsidR="008C34E1" w:rsidRPr="00946C60" w:rsidRDefault="008C34E1" w:rsidP="008C34E1">
      <w:pPr>
        <w:jc w:val="center"/>
        <w:rPr>
          <w:b/>
        </w:rPr>
      </w:pPr>
    </w:p>
    <w:p w14:paraId="0BC4BCBE" w14:textId="77777777" w:rsidR="008C34E1" w:rsidRDefault="008C34E1" w:rsidP="008C34E1">
      <w:pPr>
        <w:pStyle w:val="Tekstpodstawowy"/>
        <w:spacing w:line="240" w:lineRule="auto"/>
        <w:ind w:right="-45"/>
        <w:jc w:val="center"/>
        <w:rPr>
          <w:rFonts w:ascii="Times New Roman" w:hAnsi="Times New Roman"/>
          <w:b/>
        </w:rPr>
      </w:pPr>
    </w:p>
    <w:p w14:paraId="15897428" w14:textId="77777777" w:rsidR="008C34E1" w:rsidRDefault="008C34E1" w:rsidP="008C34E1">
      <w:pPr>
        <w:pStyle w:val="Tekstpodstawowy"/>
        <w:spacing w:line="240" w:lineRule="auto"/>
        <w:ind w:right="-45"/>
        <w:jc w:val="center"/>
        <w:rPr>
          <w:rFonts w:ascii="Times New Roman" w:hAnsi="Times New Roman"/>
          <w:b/>
        </w:rPr>
      </w:pPr>
    </w:p>
    <w:p w14:paraId="5539DFAC" w14:textId="77777777" w:rsidR="008C34E1" w:rsidRDefault="008C34E1" w:rsidP="008C34E1">
      <w:pPr>
        <w:pStyle w:val="Tekstpodstawowy"/>
        <w:spacing w:line="240" w:lineRule="auto"/>
        <w:ind w:right="-45"/>
        <w:jc w:val="center"/>
        <w:rPr>
          <w:rFonts w:ascii="Times New Roman" w:hAnsi="Times New Roman"/>
          <w:b/>
        </w:rPr>
      </w:pPr>
    </w:p>
    <w:p w14:paraId="2846ABB8" w14:textId="77777777" w:rsidR="008C34E1" w:rsidRPr="00946C60" w:rsidRDefault="008C34E1" w:rsidP="008C34E1">
      <w:pPr>
        <w:pStyle w:val="Tekstpodstawowy"/>
        <w:spacing w:line="240" w:lineRule="auto"/>
        <w:ind w:right="-45"/>
        <w:jc w:val="center"/>
        <w:rPr>
          <w:rFonts w:ascii="Times New Roman" w:hAnsi="Times New Roman"/>
          <w:b/>
        </w:rPr>
      </w:pPr>
      <w:r w:rsidRPr="00946C60">
        <w:rPr>
          <w:rFonts w:ascii="Times New Roman" w:hAnsi="Times New Roman"/>
          <w:b/>
        </w:rPr>
        <w:t>§ 8</w:t>
      </w:r>
    </w:p>
    <w:p w14:paraId="3A366A57" w14:textId="77777777" w:rsidR="008C34E1" w:rsidRPr="00946C60" w:rsidRDefault="008C34E1" w:rsidP="008C34E1">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49A63CC" w14:textId="77777777" w:rsidR="008C34E1" w:rsidRPr="00946C60" w:rsidRDefault="008C34E1" w:rsidP="008C34E1">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41F35AEE" w14:textId="77777777" w:rsidR="008C34E1" w:rsidRPr="00946C60" w:rsidRDefault="008C34E1" w:rsidP="008C34E1">
      <w:pPr>
        <w:pStyle w:val="Tekstpodstawowy"/>
        <w:spacing w:line="240" w:lineRule="auto"/>
        <w:ind w:right="-45"/>
        <w:jc w:val="both"/>
        <w:rPr>
          <w:rFonts w:ascii="Times New Roman" w:hAnsi="Times New Roman"/>
        </w:rPr>
      </w:pPr>
    </w:p>
    <w:p w14:paraId="2FF443CA" w14:textId="77777777" w:rsidR="008C34E1" w:rsidRPr="00515AFA" w:rsidRDefault="008C34E1" w:rsidP="008C34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8D9625E" w14:textId="77777777" w:rsidR="008C34E1" w:rsidRPr="00515AFA" w:rsidRDefault="008C34E1" w:rsidP="008C34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69F7CA6" w14:textId="77777777" w:rsidR="008C34E1" w:rsidRPr="00515AFA" w:rsidRDefault="008C34E1" w:rsidP="008C34E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F7DD79A" w14:textId="77777777" w:rsidR="008C34E1" w:rsidRPr="00515AFA" w:rsidRDefault="008C34E1" w:rsidP="008C34E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9C50CFB" w14:textId="77777777" w:rsidR="008C34E1" w:rsidRPr="00515AFA" w:rsidRDefault="008C34E1" w:rsidP="008C34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78FD172" w14:textId="77777777" w:rsidR="008C34E1" w:rsidRPr="00515AFA" w:rsidRDefault="008C34E1" w:rsidP="008C34E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3630191" w14:textId="77777777" w:rsidR="008C34E1" w:rsidRPr="00515AFA" w:rsidRDefault="008C34E1" w:rsidP="008C34E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83FFAF4" w14:textId="77777777" w:rsidR="008C34E1" w:rsidRPr="00515AFA" w:rsidRDefault="008C34E1" w:rsidP="008C34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8B5654" w14:textId="77777777" w:rsidR="008C34E1" w:rsidRPr="00946C60" w:rsidRDefault="008C34E1" w:rsidP="008C34E1">
      <w:pPr>
        <w:pStyle w:val="Tekstpodstawowy"/>
        <w:ind w:right="-47"/>
        <w:rPr>
          <w:rFonts w:ascii="Times New Roman" w:hAnsi="Times New Roman"/>
        </w:rPr>
      </w:pPr>
    </w:p>
    <w:p w14:paraId="717BBFBC" w14:textId="77777777" w:rsidR="008C34E1" w:rsidRPr="00946C60" w:rsidRDefault="008C34E1" w:rsidP="008C34E1">
      <w:pPr>
        <w:pStyle w:val="Tekstpodstawowy"/>
        <w:ind w:right="-47"/>
        <w:jc w:val="center"/>
        <w:rPr>
          <w:rFonts w:ascii="Times New Roman" w:hAnsi="Times New Roman"/>
          <w:b/>
        </w:rPr>
      </w:pPr>
    </w:p>
    <w:p w14:paraId="33778CCE"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0C6177E8" w14:textId="77777777" w:rsidR="008C34E1" w:rsidRPr="00946C60" w:rsidRDefault="008C34E1" w:rsidP="008C34E1">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1241B42F" w14:textId="77777777" w:rsidR="008C34E1" w:rsidRPr="00946C60" w:rsidRDefault="008C34E1" w:rsidP="008C34E1">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7DAA2BB0" w14:textId="77777777" w:rsidR="008C34E1" w:rsidRPr="00946C60" w:rsidRDefault="008C34E1" w:rsidP="008C34E1">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045AFD1F" w14:textId="77777777" w:rsidR="008C34E1" w:rsidRPr="00946C60" w:rsidRDefault="008C34E1" w:rsidP="008C34E1">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31AD3D3E" w14:textId="77777777" w:rsidR="008C34E1" w:rsidRPr="00946C60" w:rsidRDefault="008C34E1" w:rsidP="008C34E1">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E134917" w14:textId="77777777" w:rsidR="008C34E1" w:rsidRPr="00946C60" w:rsidRDefault="008C34E1" w:rsidP="008C34E1">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24E7E1D5" w14:textId="77777777" w:rsidR="008C34E1" w:rsidRPr="00946C60" w:rsidRDefault="008C34E1" w:rsidP="008C34E1">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6ECF601F" w14:textId="77777777" w:rsidR="008C34E1" w:rsidRPr="00946C60" w:rsidRDefault="008C34E1" w:rsidP="008C34E1">
      <w:pPr>
        <w:numPr>
          <w:ilvl w:val="0"/>
          <w:numId w:val="5"/>
        </w:numPr>
        <w:spacing w:after="120"/>
        <w:rPr>
          <w:b/>
          <w:color w:val="000000"/>
          <w:kern w:val="2"/>
        </w:rPr>
      </w:pPr>
      <w:r w:rsidRPr="00946C60">
        <w:rPr>
          <w:b/>
          <w:color w:val="000000"/>
          <w:kern w:val="2"/>
        </w:rPr>
        <w:t>wysokości wynagrodzenia w przypadku zmiany stawki podatku od towarów i usług.</w:t>
      </w:r>
    </w:p>
    <w:p w14:paraId="24A78ADC" w14:textId="77777777" w:rsidR="008C34E1" w:rsidRPr="00946C60" w:rsidRDefault="008C34E1" w:rsidP="008C34E1">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A86EEAA" w14:textId="77777777" w:rsidR="008C34E1" w:rsidRPr="00946C60" w:rsidRDefault="008C34E1" w:rsidP="008C34E1">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357EDA4F" w14:textId="77777777" w:rsidR="008C34E1" w:rsidRPr="00946C60" w:rsidRDefault="008C34E1" w:rsidP="008C34E1">
      <w:pPr>
        <w:tabs>
          <w:tab w:val="left" w:pos="1040"/>
        </w:tabs>
        <w:suppressAutoHyphens/>
        <w:ind w:left="360"/>
        <w:jc w:val="both"/>
        <w:rPr>
          <w:b/>
          <w:color w:val="000000"/>
          <w:kern w:val="2"/>
        </w:rPr>
      </w:pPr>
    </w:p>
    <w:p w14:paraId="5E89C76A" w14:textId="77777777" w:rsidR="008C34E1" w:rsidRPr="00946C60" w:rsidRDefault="008C34E1" w:rsidP="008C34E1">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6B4089E" w14:textId="77777777" w:rsidR="008C34E1" w:rsidRPr="00946C60" w:rsidRDefault="008C34E1" w:rsidP="008C34E1">
      <w:pPr>
        <w:pStyle w:val="Tekstpodstawowy"/>
        <w:ind w:right="-47"/>
        <w:rPr>
          <w:rFonts w:ascii="Times New Roman" w:hAnsi="Times New Roman"/>
        </w:rPr>
      </w:pPr>
    </w:p>
    <w:p w14:paraId="23BB90CF" w14:textId="77777777" w:rsidR="008C34E1" w:rsidRDefault="008C34E1" w:rsidP="008C34E1">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6DAF0EE4" w14:textId="77777777" w:rsidR="008C34E1" w:rsidRPr="0038770C" w:rsidRDefault="008C34E1" w:rsidP="008C34E1">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FDB3BC8" w14:textId="77777777" w:rsidR="008C34E1" w:rsidRPr="0038770C" w:rsidRDefault="008C34E1" w:rsidP="008C34E1">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48916AB5" w14:textId="77777777" w:rsidR="008C34E1" w:rsidRPr="0038770C" w:rsidRDefault="008C34E1" w:rsidP="008C34E1">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0DB76FC2" w14:textId="77777777" w:rsidR="008C34E1" w:rsidRPr="0038770C" w:rsidRDefault="008C34E1" w:rsidP="008C34E1">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51471C53" w14:textId="77777777" w:rsidR="008C34E1" w:rsidRPr="0038770C" w:rsidRDefault="008C34E1" w:rsidP="008C34E1">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3016747E" w14:textId="77777777" w:rsidR="008C34E1" w:rsidRDefault="008C34E1" w:rsidP="008C34E1">
      <w:pPr>
        <w:pStyle w:val="Tekstpodstawowy"/>
        <w:spacing w:line="240" w:lineRule="auto"/>
        <w:ind w:right="-45"/>
        <w:rPr>
          <w:rFonts w:ascii="Times New Roman" w:hAnsi="Times New Roman"/>
        </w:rPr>
      </w:pPr>
    </w:p>
    <w:p w14:paraId="687FE588"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0D95717E" w14:textId="77777777" w:rsidR="008C34E1" w:rsidRPr="00946C60" w:rsidRDefault="008C34E1" w:rsidP="008C34E1">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92FB582" w14:textId="77777777" w:rsidR="008C34E1" w:rsidRPr="00946C60" w:rsidRDefault="008C34E1" w:rsidP="008C34E1">
      <w:pPr>
        <w:pStyle w:val="Tekstpodstawowy"/>
        <w:ind w:right="-47"/>
        <w:rPr>
          <w:rFonts w:ascii="Times New Roman" w:hAnsi="Times New Roman"/>
        </w:rPr>
      </w:pPr>
    </w:p>
    <w:p w14:paraId="765301AF"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69747F06" w14:textId="77777777" w:rsidR="008C34E1" w:rsidRPr="00946C60" w:rsidRDefault="008C34E1" w:rsidP="008C34E1">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3539EB1D" w14:textId="77777777" w:rsidR="008C34E1" w:rsidRPr="00946C60" w:rsidRDefault="008C34E1" w:rsidP="008C34E1">
      <w:pPr>
        <w:pStyle w:val="Tekstpodstawowy"/>
        <w:ind w:right="-47"/>
        <w:rPr>
          <w:rFonts w:ascii="Times New Roman" w:hAnsi="Times New Roman"/>
        </w:rPr>
      </w:pPr>
    </w:p>
    <w:p w14:paraId="09FD7A86" w14:textId="77777777" w:rsidR="008C34E1" w:rsidRPr="00946C60" w:rsidRDefault="008C34E1" w:rsidP="008C34E1">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5C5228FD" w14:textId="77777777" w:rsidR="008C34E1" w:rsidRPr="00946C60" w:rsidRDefault="008C34E1" w:rsidP="008C34E1">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56FB6898" w14:textId="77777777" w:rsidR="008C34E1" w:rsidRPr="00946C60" w:rsidRDefault="008C34E1" w:rsidP="008C34E1">
      <w:pPr>
        <w:pStyle w:val="Tekstpodstawowy"/>
        <w:ind w:right="-47"/>
        <w:rPr>
          <w:rFonts w:ascii="Times New Roman" w:hAnsi="Times New Roman"/>
        </w:rPr>
      </w:pPr>
    </w:p>
    <w:p w14:paraId="05E884A3" w14:textId="77777777" w:rsidR="008C34E1" w:rsidRPr="00946C60" w:rsidRDefault="008C34E1" w:rsidP="008C34E1">
      <w:pPr>
        <w:pStyle w:val="Tekstpodstawowy"/>
        <w:ind w:right="-47"/>
        <w:jc w:val="center"/>
        <w:rPr>
          <w:rFonts w:ascii="Times New Roman" w:hAnsi="Times New Roman"/>
          <w:b/>
        </w:rPr>
      </w:pPr>
      <w:r>
        <w:rPr>
          <w:rFonts w:ascii="Times New Roman" w:hAnsi="Times New Roman"/>
          <w:b/>
        </w:rPr>
        <w:t>§15</w:t>
      </w:r>
    </w:p>
    <w:p w14:paraId="44350687" w14:textId="77777777" w:rsidR="008C34E1" w:rsidRPr="004F0507" w:rsidRDefault="008C34E1" w:rsidP="008C34E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148546A" w14:textId="77777777" w:rsidR="008C34E1" w:rsidRDefault="008C34E1" w:rsidP="008C34E1">
      <w:pPr>
        <w:pStyle w:val="Tekstpodstawowy2"/>
        <w:spacing w:line="240" w:lineRule="auto"/>
        <w:ind w:right="-47"/>
      </w:pPr>
    </w:p>
    <w:p w14:paraId="0EDB4B84" w14:textId="77777777" w:rsidR="008C34E1" w:rsidRDefault="008C34E1" w:rsidP="008C34E1">
      <w:pPr>
        <w:pStyle w:val="Tekstpodstawowy2"/>
        <w:spacing w:line="240" w:lineRule="auto"/>
        <w:ind w:right="-47"/>
        <w:rPr>
          <w:b/>
        </w:rPr>
      </w:pPr>
      <w:r>
        <w:rPr>
          <w:b/>
        </w:rPr>
        <w:t xml:space="preserve">     </w:t>
      </w:r>
    </w:p>
    <w:p w14:paraId="0DECB4BD" w14:textId="77777777" w:rsidR="008C34E1" w:rsidRDefault="008C34E1" w:rsidP="008C34E1">
      <w:pPr>
        <w:pStyle w:val="Tekstpodstawowy2"/>
        <w:spacing w:line="240" w:lineRule="auto"/>
        <w:ind w:right="-47"/>
        <w:rPr>
          <w:b/>
        </w:rPr>
      </w:pPr>
    </w:p>
    <w:p w14:paraId="4CDE6976" w14:textId="77777777" w:rsidR="008C34E1" w:rsidRPr="004F0507" w:rsidRDefault="008C34E1" w:rsidP="008C34E1">
      <w:pPr>
        <w:pStyle w:val="Tekstpodstawowy2"/>
        <w:spacing w:line="240" w:lineRule="auto"/>
        <w:ind w:right="-47"/>
        <w:rPr>
          <w:b/>
        </w:rPr>
      </w:pPr>
      <w:r>
        <w:rPr>
          <w:b/>
        </w:rPr>
        <w:t xml:space="preserve"> </w:t>
      </w:r>
      <w:r w:rsidRPr="004F0507">
        <w:rPr>
          <w:b/>
        </w:rPr>
        <w:t>Za Sprzedawcę                                                                                   Za Kupującego</w:t>
      </w:r>
    </w:p>
    <w:p w14:paraId="0B80B38E" w14:textId="77777777" w:rsidR="008C34E1" w:rsidRPr="000936CA" w:rsidRDefault="008C34E1" w:rsidP="008C34E1"/>
    <w:p w14:paraId="63750056" w14:textId="77777777" w:rsidR="008C34E1" w:rsidRDefault="008C34E1" w:rsidP="008C34E1">
      <w:pPr>
        <w:pStyle w:val="Zwykytekst"/>
      </w:pPr>
      <w:r>
        <w:t>……………………………………</w:t>
      </w:r>
      <w:r>
        <w:tab/>
      </w:r>
      <w:r>
        <w:tab/>
      </w:r>
      <w:r>
        <w:tab/>
      </w:r>
      <w:r>
        <w:tab/>
      </w:r>
      <w:r>
        <w:tab/>
      </w:r>
      <w:r>
        <w:tab/>
      </w:r>
      <w:r>
        <w:tab/>
        <w:t>…………………………………………</w:t>
      </w:r>
    </w:p>
    <w:p w14:paraId="1A9AD476" w14:textId="77777777" w:rsidR="008C34E1" w:rsidRDefault="008C34E1" w:rsidP="008C34E1">
      <w:pPr>
        <w:pStyle w:val="Zwykytekst"/>
      </w:pPr>
    </w:p>
    <w:p w14:paraId="40D577F4" w14:textId="77777777" w:rsidR="008C34E1" w:rsidRDefault="008C34E1" w:rsidP="008C34E1">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sz w:val="24"/>
          <w:szCs w:val="24"/>
        </w:rPr>
        <w:t>Kontrasygnata finansowa</w:t>
      </w:r>
    </w:p>
    <w:p w14:paraId="5867913F" w14:textId="77777777" w:rsidR="008C34E1" w:rsidRDefault="008C34E1" w:rsidP="008C34E1">
      <w:pPr>
        <w:pStyle w:val="Zwykytekst"/>
        <w:rPr>
          <w:rFonts w:ascii="Times New Roman" w:hAnsi="Times New Roman" w:cs="Times New Roman"/>
          <w:b/>
          <w:bCs/>
          <w:sz w:val="24"/>
          <w:szCs w:val="24"/>
        </w:rPr>
      </w:pPr>
    </w:p>
    <w:p w14:paraId="183C1447" w14:textId="77777777" w:rsidR="008C34E1" w:rsidRPr="006E067C" w:rsidRDefault="008C34E1" w:rsidP="008C34E1">
      <w:pPr>
        <w:pStyle w:val="Zwykyteks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w:t>
      </w:r>
    </w:p>
    <w:p w14:paraId="53E29AF8" w14:textId="77777777" w:rsidR="008C34E1" w:rsidRDefault="008C34E1" w:rsidP="008C34E1">
      <w:pPr>
        <w:pStyle w:val="Zwykytekst"/>
        <w:rPr>
          <w:sz w:val="16"/>
          <w:szCs w:val="16"/>
        </w:rPr>
      </w:pPr>
    </w:p>
    <w:p w14:paraId="375FF842" w14:textId="77777777" w:rsidR="008C34E1" w:rsidRDefault="008C34E1" w:rsidP="008C34E1">
      <w:pPr>
        <w:pStyle w:val="Zwykytekst"/>
        <w:rPr>
          <w:sz w:val="16"/>
          <w:szCs w:val="16"/>
        </w:rPr>
      </w:pPr>
    </w:p>
    <w:p w14:paraId="77C3BF7C" w14:textId="77777777" w:rsidR="008C34E1" w:rsidRDefault="008C34E1" w:rsidP="008C34E1">
      <w:pPr>
        <w:pStyle w:val="Zwykytekst"/>
        <w:rPr>
          <w:sz w:val="16"/>
          <w:szCs w:val="16"/>
        </w:rPr>
      </w:pPr>
    </w:p>
    <w:p w14:paraId="2B95EB23" w14:textId="77777777" w:rsidR="008C34E1" w:rsidRDefault="008C34E1" w:rsidP="008C34E1">
      <w:pPr>
        <w:pStyle w:val="Zwykytekst"/>
        <w:rPr>
          <w:sz w:val="16"/>
          <w:szCs w:val="16"/>
        </w:rPr>
      </w:pPr>
    </w:p>
    <w:p w14:paraId="316A778E" w14:textId="77777777" w:rsidR="008C34E1" w:rsidRDefault="008C34E1" w:rsidP="008C34E1">
      <w:pPr>
        <w:pStyle w:val="Zwykytekst"/>
        <w:rPr>
          <w:sz w:val="16"/>
          <w:szCs w:val="16"/>
        </w:rPr>
      </w:pPr>
    </w:p>
    <w:p w14:paraId="5C795442" w14:textId="77777777" w:rsidR="008C34E1" w:rsidRDefault="008C34E1" w:rsidP="008C34E1">
      <w:pPr>
        <w:pStyle w:val="Zwykytekst"/>
        <w:rPr>
          <w:sz w:val="16"/>
          <w:szCs w:val="16"/>
        </w:rPr>
      </w:pPr>
    </w:p>
    <w:p w14:paraId="35A2415E" w14:textId="77777777" w:rsidR="008C34E1" w:rsidRDefault="008C34E1" w:rsidP="008C34E1">
      <w:pPr>
        <w:pStyle w:val="Zwykytekst"/>
        <w:rPr>
          <w:sz w:val="16"/>
          <w:szCs w:val="16"/>
        </w:rPr>
      </w:pPr>
    </w:p>
    <w:p w14:paraId="2CB28160" w14:textId="77777777" w:rsidR="008C34E1" w:rsidRDefault="008C34E1" w:rsidP="008C34E1">
      <w:pPr>
        <w:pStyle w:val="Zwykytekst"/>
        <w:rPr>
          <w:sz w:val="16"/>
          <w:szCs w:val="16"/>
        </w:rPr>
      </w:pPr>
    </w:p>
    <w:p w14:paraId="571A0BA0" w14:textId="77777777" w:rsidR="008C34E1" w:rsidRDefault="008C34E1" w:rsidP="008C34E1">
      <w:pPr>
        <w:pStyle w:val="Zwykytekst"/>
        <w:rPr>
          <w:sz w:val="16"/>
          <w:szCs w:val="16"/>
        </w:rPr>
      </w:pPr>
    </w:p>
    <w:p w14:paraId="1D3CEB78" w14:textId="77777777" w:rsidR="008C34E1" w:rsidRDefault="008C34E1" w:rsidP="008C34E1">
      <w:pPr>
        <w:pStyle w:val="Zwykytekst"/>
        <w:rPr>
          <w:sz w:val="16"/>
          <w:szCs w:val="16"/>
        </w:rPr>
      </w:pPr>
    </w:p>
    <w:p w14:paraId="4522151D" w14:textId="77777777" w:rsidR="008C34E1" w:rsidRDefault="008C34E1" w:rsidP="008C34E1">
      <w:pPr>
        <w:pStyle w:val="Zwykytekst"/>
        <w:rPr>
          <w:sz w:val="16"/>
          <w:szCs w:val="16"/>
        </w:rPr>
      </w:pPr>
    </w:p>
    <w:p w14:paraId="4790CE0E" w14:textId="77777777" w:rsidR="008C34E1" w:rsidRDefault="008C34E1" w:rsidP="008C34E1">
      <w:pPr>
        <w:pStyle w:val="Zwykytekst"/>
        <w:rPr>
          <w:sz w:val="16"/>
          <w:szCs w:val="16"/>
        </w:rPr>
      </w:pPr>
    </w:p>
    <w:p w14:paraId="193DC4BB" w14:textId="77777777" w:rsidR="008C34E1" w:rsidRDefault="008C34E1" w:rsidP="008C34E1">
      <w:pPr>
        <w:pStyle w:val="Zwykytekst"/>
        <w:rPr>
          <w:sz w:val="16"/>
          <w:szCs w:val="16"/>
        </w:rPr>
      </w:pPr>
    </w:p>
    <w:p w14:paraId="71B10502" w14:textId="77777777" w:rsidR="008C34E1" w:rsidRDefault="008C34E1" w:rsidP="008C34E1">
      <w:pPr>
        <w:pStyle w:val="Zwykytekst"/>
        <w:rPr>
          <w:sz w:val="16"/>
          <w:szCs w:val="16"/>
        </w:rPr>
      </w:pPr>
    </w:p>
    <w:p w14:paraId="2F1A1E15" w14:textId="77777777" w:rsidR="008C34E1" w:rsidRDefault="008C34E1" w:rsidP="008C34E1">
      <w:pPr>
        <w:pStyle w:val="Zwykytekst"/>
        <w:rPr>
          <w:sz w:val="16"/>
          <w:szCs w:val="16"/>
        </w:rPr>
      </w:pPr>
    </w:p>
    <w:p w14:paraId="1800C4F4" w14:textId="77777777" w:rsidR="008C34E1" w:rsidRDefault="008C34E1" w:rsidP="008C34E1">
      <w:pPr>
        <w:pStyle w:val="Zwykytekst"/>
        <w:rPr>
          <w:sz w:val="16"/>
          <w:szCs w:val="16"/>
        </w:rPr>
      </w:pPr>
    </w:p>
    <w:p w14:paraId="70907664" w14:textId="77777777" w:rsidR="008C34E1" w:rsidRPr="00496551" w:rsidRDefault="008C34E1" w:rsidP="008C34E1">
      <w:pPr>
        <w:pStyle w:val="Zwykytekst"/>
        <w:rPr>
          <w:sz w:val="16"/>
          <w:szCs w:val="16"/>
        </w:rPr>
      </w:pPr>
    </w:p>
    <w:p w14:paraId="711ACB8B" w14:textId="77777777" w:rsidR="008C34E1" w:rsidRPr="00877B92" w:rsidRDefault="008C34E1" w:rsidP="008C34E1"/>
    <w:p w14:paraId="2BFF7F05" w14:textId="77777777" w:rsidR="008C34E1" w:rsidRDefault="008C34E1" w:rsidP="008C34E1"/>
    <w:p w14:paraId="03B8AF79" w14:textId="77777777" w:rsidR="008C34E1" w:rsidRPr="009B06ED" w:rsidRDefault="008C34E1" w:rsidP="008C34E1">
      <w:r>
        <w:t>* Egzemplarz dla Wykonawcy / AGH</w:t>
      </w:r>
    </w:p>
    <w:p w14:paraId="5F306176" w14:textId="77777777" w:rsidR="008C34E1" w:rsidRPr="00456B64" w:rsidRDefault="008C34E1" w:rsidP="008C34E1">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5E17E806" w14:textId="77777777" w:rsidR="008C34E1" w:rsidRPr="00456B64" w:rsidRDefault="008C34E1" w:rsidP="008C34E1">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562D0732" w14:textId="77777777" w:rsidR="008C34E1" w:rsidRPr="00456B64" w:rsidRDefault="008C34E1" w:rsidP="008C34E1">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879DAEA" w14:textId="77777777" w:rsidR="008C34E1" w:rsidRDefault="008C34E1" w:rsidP="008C34E1">
      <w:pPr>
        <w:widowControl w:val="0"/>
        <w:autoSpaceDE w:val="0"/>
        <w:autoSpaceDN w:val="0"/>
        <w:jc w:val="right"/>
        <w:textAlignment w:val="baseline"/>
      </w:pPr>
    </w:p>
    <w:p w14:paraId="15CFFD01" w14:textId="77777777" w:rsidR="008C34E1" w:rsidRDefault="008C34E1" w:rsidP="008C34E1">
      <w:pPr>
        <w:widowControl w:val="0"/>
        <w:autoSpaceDE w:val="0"/>
        <w:autoSpaceDN w:val="0"/>
        <w:jc w:val="right"/>
        <w:textAlignment w:val="baseline"/>
      </w:pPr>
    </w:p>
    <w:p w14:paraId="6729D977" w14:textId="77777777" w:rsidR="008C34E1" w:rsidRDefault="008C34E1" w:rsidP="008C34E1">
      <w:pPr>
        <w:widowControl w:val="0"/>
        <w:autoSpaceDE w:val="0"/>
        <w:autoSpaceDN w:val="0"/>
        <w:jc w:val="right"/>
        <w:textAlignment w:val="baseline"/>
      </w:pPr>
    </w:p>
    <w:p w14:paraId="4B889CB8" w14:textId="77777777" w:rsidR="008C34E1" w:rsidRDefault="008C34E1" w:rsidP="008C34E1">
      <w:pPr>
        <w:widowControl w:val="0"/>
        <w:autoSpaceDE w:val="0"/>
        <w:autoSpaceDN w:val="0"/>
        <w:jc w:val="right"/>
        <w:textAlignment w:val="baseline"/>
      </w:pPr>
    </w:p>
    <w:p w14:paraId="52F12DA9" w14:textId="77777777" w:rsidR="008C34E1" w:rsidRDefault="008C34E1" w:rsidP="008C34E1">
      <w:pPr>
        <w:widowControl w:val="0"/>
        <w:autoSpaceDE w:val="0"/>
        <w:autoSpaceDN w:val="0"/>
        <w:jc w:val="right"/>
        <w:textAlignment w:val="baseline"/>
      </w:pPr>
    </w:p>
    <w:p w14:paraId="09719F0A" w14:textId="77777777" w:rsidR="008C34E1" w:rsidRDefault="008C34E1" w:rsidP="008C34E1">
      <w:pPr>
        <w:widowControl w:val="0"/>
        <w:autoSpaceDE w:val="0"/>
        <w:autoSpaceDN w:val="0"/>
        <w:jc w:val="right"/>
        <w:textAlignment w:val="baseline"/>
      </w:pPr>
    </w:p>
    <w:p w14:paraId="66EEF2A9" w14:textId="77777777" w:rsidR="008C34E1" w:rsidRDefault="008C34E1" w:rsidP="008C34E1">
      <w:pPr>
        <w:widowControl w:val="0"/>
        <w:autoSpaceDE w:val="0"/>
        <w:autoSpaceDN w:val="0"/>
        <w:jc w:val="right"/>
        <w:textAlignment w:val="baseline"/>
      </w:pPr>
    </w:p>
    <w:p w14:paraId="77E027CA" w14:textId="77777777" w:rsidR="008C34E1" w:rsidRDefault="008C34E1" w:rsidP="008C34E1">
      <w:pPr>
        <w:widowControl w:val="0"/>
        <w:autoSpaceDE w:val="0"/>
        <w:autoSpaceDN w:val="0"/>
        <w:jc w:val="right"/>
        <w:textAlignment w:val="baseline"/>
      </w:pPr>
    </w:p>
    <w:p w14:paraId="6D636DE3" w14:textId="77777777" w:rsidR="008C34E1" w:rsidRDefault="008C34E1" w:rsidP="008C34E1">
      <w:pPr>
        <w:widowControl w:val="0"/>
        <w:autoSpaceDE w:val="0"/>
        <w:autoSpaceDN w:val="0"/>
        <w:jc w:val="right"/>
        <w:textAlignment w:val="baseline"/>
      </w:pPr>
    </w:p>
    <w:p w14:paraId="1A7B80E6" w14:textId="77777777" w:rsidR="008C34E1" w:rsidRDefault="008C34E1" w:rsidP="008C34E1">
      <w:pPr>
        <w:widowControl w:val="0"/>
        <w:autoSpaceDE w:val="0"/>
        <w:autoSpaceDN w:val="0"/>
        <w:jc w:val="right"/>
        <w:textAlignment w:val="baseline"/>
      </w:pPr>
    </w:p>
    <w:p w14:paraId="0F0CAC88" w14:textId="77777777" w:rsidR="008C34E1" w:rsidRDefault="008C34E1" w:rsidP="008C34E1">
      <w:pPr>
        <w:widowControl w:val="0"/>
        <w:autoSpaceDE w:val="0"/>
        <w:autoSpaceDN w:val="0"/>
        <w:jc w:val="right"/>
        <w:textAlignment w:val="baseline"/>
      </w:pPr>
    </w:p>
    <w:p w14:paraId="7443A0FD" w14:textId="77777777" w:rsidR="008C34E1" w:rsidRDefault="008C34E1" w:rsidP="008C34E1">
      <w:pPr>
        <w:widowControl w:val="0"/>
        <w:autoSpaceDE w:val="0"/>
        <w:autoSpaceDN w:val="0"/>
        <w:jc w:val="right"/>
        <w:textAlignment w:val="baseline"/>
      </w:pPr>
    </w:p>
    <w:p w14:paraId="618403F7" w14:textId="77777777" w:rsidR="008C34E1" w:rsidRDefault="008C34E1" w:rsidP="008C34E1">
      <w:pPr>
        <w:widowControl w:val="0"/>
        <w:autoSpaceDE w:val="0"/>
        <w:autoSpaceDN w:val="0"/>
        <w:jc w:val="right"/>
        <w:textAlignment w:val="baseline"/>
      </w:pPr>
    </w:p>
    <w:p w14:paraId="209916E4" w14:textId="77777777" w:rsidR="008C34E1" w:rsidRPr="00456B64" w:rsidRDefault="008C34E1" w:rsidP="008C34E1">
      <w:pPr>
        <w:widowControl w:val="0"/>
        <w:autoSpaceDE w:val="0"/>
        <w:autoSpaceDN w:val="0"/>
        <w:jc w:val="right"/>
        <w:textAlignment w:val="baseline"/>
      </w:pPr>
      <w:r w:rsidRPr="00456B64">
        <w:t>Załącznik nr 2 do umowy</w:t>
      </w:r>
    </w:p>
    <w:p w14:paraId="2C0FDB7B" w14:textId="77777777" w:rsidR="008C34E1" w:rsidRPr="00456B64" w:rsidRDefault="008C34E1" w:rsidP="008C34E1">
      <w:pPr>
        <w:widowControl w:val="0"/>
        <w:autoSpaceDE w:val="0"/>
        <w:autoSpaceDN w:val="0"/>
        <w:jc w:val="both"/>
        <w:textAlignment w:val="baseline"/>
      </w:pPr>
      <w:r w:rsidRPr="00456B64">
        <w:t>.....................................… </w:t>
      </w:r>
    </w:p>
    <w:p w14:paraId="7763CF6D" w14:textId="77777777" w:rsidR="008C34E1" w:rsidRPr="00456B64" w:rsidRDefault="008C34E1" w:rsidP="008C34E1">
      <w:pPr>
        <w:widowControl w:val="0"/>
        <w:autoSpaceDE w:val="0"/>
        <w:autoSpaceDN w:val="0"/>
        <w:ind w:firstLine="555"/>
        <w:textAlignment w:val="baseline"/>
      </w:pPr>
      <w:r w:rsidRPr="00456B64">
        <w:t>Nazwa Wykonawcy</w:t>
      </w:r>
    </w:p>
    <w:p w14:paraId="4B198F52" w14:textId="77777777" w:rsidR="008C34E1" w:rsidRPr="00456B64" w:rsidRDefault="008C34E1" w:rsidP="008C34E1">
      <w:pPr>
        <w:widowControl w:val="0"/>
        <w:autoSpaceDE w:val="0"/>
        <w:autoSpaceDN w:val="0"/>
        <w:textAlignment w:val="baseline"/>
      </w:pPr>
    </w:p>
    <w:p w14:paraId="2E9C070B" w14:textId="77777777" w:rsidR="008C34E1" w:rsidRPr="00456B64" w:rsidRDefault="008C34E1" w:rsidP="008C34E1">
      <w:pPr>
        <w:widowControl w:val="0"/>
        <w:autoSpaceDE w:val="0"/>
        <w:autoSpaceDN w:val="0"/>
        <w:jc w:val="both"/>
        <w:textAlignment w:val="baseline"/>
      </w:pPr>
      <w:r w:rsidRPr="00456B64">
        <w:t>.....................................…</w:t>
      </w:r>
    </w:p>
    <w:p w14:paraId="32C70B10" w14:textId="77777777" w:rsidR="008C34E1" w:rsidRPr="00456B64" w:rsidRDefault="008C34E1" w:rsidP="008C34E1">
      <w:pPr>
        <w:widowControl w:val="0"/>
        <w:autoSpaceDE w:val="0"/>
        <w:autoSpaceDN w:val="0"/>
        <w:ind w:firstLine="840"/>
        <w:textAlignment w:val="baseline"/>
      </w:pPr>
      <w:r w:rsidRPr="00456B64">
        <w:t>NIP</w:t>
      </w:r>
      <w:r w:rsidRPr="00456B64">
        <w:tab/>
        <w:t> </w:t>
      </w:r>
    </w:p>
    <w:p w14:paraId="19002507" w14:textId="77777777" w:rsidR="008C34E1" w:rsidRPr="00456B64" w:rsidRDefault="008C34E1" w:rsidP="008C34E1">
      <w:pPr>
        <w:widowControl w:val="0"/>
        <w:autoSpaceDE w:val="0"/>
        <w:autoSpaceDN w:val="0"/>
        <w:spacing w:before="90"/>
        <w:ind w:left="115" w:right="110"/>
        <w:jc w:val="both"/>
        <w:outlineLvl w:val="0"/>
        <w:rPr>
          <w:rFonts w:eastAsia="Verdana"/>
          <w:b/>
          <w:bCs/>
          <w:lang w:eastAsia="en-US"/>
        </w:rPr>
      </w:pPr>
    </w:p>
    <w:p w14:paraId="35994A92" w14:textId="77777777" w:rsidR="008C34E1" w:rsidRPr="00456B64" w:rsidRDefault="008C34E1" w:rsidP="008C34E1">
      <w:pPr>
        <w:widowControl w:val="0"/>
        <w:autoSpaceDE w:val="0"/>
        <w:autoSpaceDN w:val="0"/>
        <w:spacing w:before="90"/>
        <w:ind w:right="110"/>
        <w:jc w:val="both"/>
        <w:outlineLvl w:val="0"/>
        <w:rPr>
          <w:rFonts w:eastAsia="Verdana"/>
          <w:b/>
          <w:bCs/>
          <w:lang w:eastAsia="en-US"/>
        </w:rPr>
      </w:pPr>
    </w:p>
    <w:p w14:paraId="54CE9263" w14:textId="77777777" w:rsidR="008C34E1" w:rsidRPr="00456B64" w:rsidRDefault="008C34E1" w:rsidP="008C34E1">
      <w:pPr>
        <w:widowControl w:val="0"/>
        <w:autoSpaceDE w:val="0"/>
        <w:autoSpaceDN w:val="0"/>
        <w:jc w:val="center"/>
        <w:textAlignment w:val="baseline"/>
        <w:rPr>
          <w:b/>
          <w:bCs/>
        </w:rPr>
      </w:pPr>
    </w:p>
    <w:p w14:paraId="13D2C785" w14:textId="77777777" w:rsidR="008C34E1" w:rsidRPr="00456B64" w:rsidRDefault="008C34E1" w:rsidP="008C34E1">
      <w:pPr>
        <w:widowControl w:val="0"/>
        <w:autoSpaceDE w:val="0"/>
        <w:autoSpaceDN w:val="0"/>
        <w:jc w:val="center"/>
        <w:textAlignment w:val="baseline"/>
        <w:rPr>
          <w:b/>
          <w:bCs/>
        </w:rPr>
      </w:pPr>
    </w:p>
    <w:p w14:paraId="183CEDD8" w14:textId="77777777" w:rsidR="008C34E1" w:rsidRPr="00456B64" w:rsidRDefault="008C34E1" w:rsidP="008C34E1">
      <w:pPr>
        <w:widowControl w:val="0"/>
        <w:autoSpaceDE w:val="0"/>
        <w:autoSpaceDN w:val="0"/>
        <w:jc w:val="center"/>
        <w:textAlignment w:val="baseline"/>
        <w:rPr>
          <w:b/>
          <w:bCs/>
        </w:rPr>
      </w:pPr>
      <w:r w:rsidRPr="00456B64">
        <w:rPr>
          <w:b/>
          <w:bCs/>
        </w:rPr>
        <w:t>OŚWIADCZENIE DLA CELÓW PODATKOWYCH</w:t>
      </w:r>
    </w:p>
    <w:p w14:paraId="747D379B" w14:textId="77777777" w:rsidR="008C34E1" w:rsidRPr="00456B64" w:rsidRDefault="008C34E1" w:rsidP="008C34E1">
      <w:pPr>
        <w:widowControl w:val="0"/>
        <w:autoSpaceDE w:val="0"/>
        <w:autoSpaceDN w:val="0"/>
        <w:jc w:val="center"/>
        <w:textAlignment w:val="baseline"/>
        <w:rPr>
          <w:b/>
          <w:bCs/>
        </w:rPr>
      </w:pPr>
      <w:r w:rsidRPr="00456B64">
        <w:rPr>
          <w:b/>
          <w:bCs/>
        </w:rPr>
        <w:t xml:space="preserve">DOTYCZĄCE PODMIOTÓW POWIĄZANYCH </w:t>
      </w:r>
    </w:p>
    <w:p w14:paraId="02CB21BC" w14:textId="77777777" w:rsidR="008C34E1" w:rsidRPr="00456B64" w:rsidRDefault="008C34E1" w:rsidP="008C34E1">
      <w:pPr>
        <w:widowControl w:val="0"/>
        <w:autoSpaceDE w:val="0"/>
        <w:autoSpaceDN w:val="0"/>
        <w:jc w:val="center"/>
        <w:textAlignment w:val="baseline"/>
        <w:rPr>
          <w:b/>
          <w:bCs/>
        </w:rPr>
      </w:pPr>
    </w:p>
    <w:p w14:paraId="45D9D67B" w14:textId="77777777" w:rsidR="008C34E1" w:rsidRPr="00456B64" w:rsidRDefault="008C34E1" w:rsidP="008C34E1">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5105F477" w14:textId="77777777" w:rsidR="008C34E1" w:rsidRPr="00456B64" w:rsidRDefault="008C34E1" w:rsidP="008C34E1">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6C806A85" w14:textId="77777777" w:rsidR="008C34E1" w:rsidRPr="00456B64" w:rsidRDefault="008C34E1" w:rsidP="008C34E1">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158362BC" w14:textId="77777777" w:rsidR="008C34E1" w:rsidRPr="00456B64" w:rsidRDefault="008C34E1" w:rsidP="008C34E1">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6C6F87DB" w14:textId="77777777" w:rsidR="008C34E1" w:rsidRPr="00456B64" w:rsidRDefault="008C34E1" w:rsidP="008C34E1">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0DBBDA4B" w14:textId="77777777" w:rsidR="008C34E1" w:rsidRPr="00456B64" w:rsidRDefault="008C34E1" w:rsidP="008C34E1">
      <w:pPr>
        <w:spacing w:after="200" w:line="276" w:lineRule="auto"/>
        <w:ind w:left="780"/>
        <w:contextualSpacing/>
        <w:textAlignment w:val="baseline"/>
      </w:pPr>
    </w:p>
    <w:p w14:paraId="7AB21AED" w14:textId="77777777" w:rsidR="008C34E1" w:rsidRPr="00456B64" w:rsidRDefault="008C34E1" w:rsidP="008C34E1">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1DBFF255" w14:textId="77777777" w:rsidR="008C34E1" w:rsidRPr="00456B64" w:rsidRDefault="008C34E1" w:rsidP="008C34E1">
      <w:pPr>
        <w:widowControl w:val="0"/>
        <w:autoSpaceDE w:val="0"/>
        <w:autoSpaceDN w:val="0"/>
        <w:spacing w:before="90"/>
        <w:ind w:right="110"/>
        <w:jc w:val="both"/>
        <w:outlineLvl w:val="0"/>
        <w:rPr>
          <w:rFonts w:eastAsia="Verdana"/>
          <w:b/>
          <w:bCs/>
          <w:lang w:eastAsia="en-US"/>
        </w:rPr>
      </w:pPr>
    </w:p>
    <w:p w14:paraId="67C060A6" w14:textId="77777777" w:rsidR="008C34E1" w:rsidRPr="00456B64" w:rsidRDefault="008C34E1" w:rsidP="008C34E1">
      <w:pPr>
        <w:widowControl w:val="0"/>
        <w:autoSpaceDE w:val="0"/>
        <w:autoSpaceDN w:val="0"/>
        <w:spacing w:before="90"/>
        <w:ind w:right="110"/>
        <w:jc w:val="both"/>
        <w:outlineLvl w:val="0"/>
        <w:rPr>
          <w:rFonts w:eastAsia="Verdana"/>
          <w:b/>
          <w:bCs/>
          <w:lang w:eastAsia="en-US"/>
        </w:rPr>
      </w:pPr>
    </w:p>
    <w:p w14:paraId="5A489BDE" w14:textId="77777777" w:rsidR="008C34E1" w:rsidRPr="00456B64" w:rsidRDefault="008C34E1" w:rsidP="008C34E1">
      <w:pPr>
        <w:widowControl w:val="0"/>
        <w:autoSpaceDE w:val="0"/>
        <w:autoSpaceDN w:val="0"/>
        <w:spacing w:before="90"/>
        <w:ind w:right="110"/>
        <w:jc w:val="both"/>
        <w:outlineLvl w:val="0"/>
        <w:rPr>
          <w:rFonts w:eastAsia="Verdana"/>
          <w:b/>
          <w:bCs/>
          <w:lang w:eastAsia="en-US"/>
        </w:rPr>
      </w:pPr>
    </w:p>
    <w:p w14:paraId="2E906C24" w14:textId="77777777" w:rsidR="008C34E1" w:rsidRPr="00456B64" w:rsidRDefault="008C34E1" w:rsidP="008C34E1">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8C34E1" w:rsidRPr="005B3AD3" w14:paraId="73326377" w14:textId="77777777" w:rsidTr="003D301E">
        <w:tc>
          <w:tcPr>
            <w:tcW w:w="4105" w:type="dxa"/>
            <w:shd w:val="clear" w:color="auto" w:fill="auto"/>
          </w:tcPr>
          <w:p w14:paraId="75916868" w14:textId="77777777" w:rsidR="008C34E1" w:rsidRPr="001A7899" w:rsidRDefault="008C34E1" w:rsidP="003D301E">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665F5AFC" w14:textId="77777777" w:rsidR="008C34E1" w:rsidRPr="001A7899" w:rsidRDefault="008C34E1" w:rsidP="003D301E">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6F1EB7FA" w14:textId="77777777" w:rsidR="008C34E1" w:rsidRPr="001A7899" w:rsidRDefault="008C34E1" w:rsidP="008C34E1">
      <w:pPr>
        <w:spacing w:line="360" w:lineRule="auto"/>
        <w:contextualSpacing/>
        <w:jc w:val="both"/>
        <w:rPr>
          <w:rFonts w:ascii="Verdana" w:eastAsia="Calibri" w:hAnsi="Verdana" w:cs="Arial"/>
          <w:color w:val="222A35"/>
          <w:lang w:eastAsia="x-none"/>
        </w:rPr>
      </w:pPr>
    </w:p>
    <w:sectPr w:rsidR="008C34E1" w:rsidRPr="001A78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85004" w14:textId="77777777" w:rsidR="00632A0B" w:rsidRDefault="00632A0B">
      <w:r>
        <w:separator/>
      </w:r>
    </w:p>
  </w:endnote>
  <w:endnote w:type="continuationSeparator" w:id="0">
    <w:p w14:paraId="3A7D84C1" w14:textId="77777777" w:rsidR="00632A0B" w:rsidRDefault="00632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2FC10" w14:textId="77777777" w:rsidR="00D23EA2" w:rsidRDefault="00D23E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4511" w14:textId="77777777" w:rsidR="008C34E1" w:rsidRDefault="008C34E1">
    <w:pPr>
      <w:pStyle w:val="Stopka"/>
      <w:jc w:val="right"/>
    </w:pPr>
    <w:r>
      <w:fldChar w:fldCharType="begin"/>
    </w:r>
    <w:r>
      <w:instrText>PAGE   \* MERGEFORMAT</w:instrText>
    </w:r>
    <w:r>
      <w:fldChar w:fldCharType="separate"/>
    </w:r>
    <w:r>
      <w:t>2</w:t>
    </w:r>
    <w:r>
      <w:fldChar w:fldCharType="end"/>
    </w:r>
  </w:p>
  <w:p w14:paraId="4EBDCD40" w14:textId="77777777" w:rsidR="00D23EA2" w:rsidRDefault="00D23EA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854F" w14:textId="77777777" w:rsidR="00D23EA2" w:rsidRDefault="00D23E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42345" w14:textId="77777777" w:rsidR="00632A0B" w:rsidRDefault="00632A0B">
      <w:r>
        <w:separator/>
      </w:r>
    </w:p>
  </w:footnote>
  <w:footnote w:type="continuationSeparator" w:id="0">
    <w:p w14:paraId="4E8B0BC2" w14:textId="77777777" w:rsidR="00632A0B" w:rsidRDefault="00632A0B">
      <w:r>
        <w:continuationSeparator/>
      </w:r>
    </w:p>
  </w:footnote>
  <w:footnote w:id="1">
    <w:p w14:paraId="3D94D23F" w14:textId="77777777" w:rsidR="008C34E1" w:rsidRPr="00456B64" w:rsidRDefault="008C34E1" w:rsidP="008C34E1">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11529507" w14:textId="77777777" w:rsidR="008C34E1" w:rsidRPr="00456B64" w:rsidRDefault="008C34E1" w:rsidP="008C34E1">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82BF4BA" w14:textId="77777777" w:rsidR="008C34E1" w:rsidRPr="00456B64" w:rsidRDefault="008C34E1" w:rsidP="008C34E1">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9584C7A" w14:textId="77777777" w:rsidR="008C34E1" w:rsidRPr="00456B64" w:rsidRDefault="008C34E1" w:rsidP="008C34E1">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B7AB40C" w14:textId="77777777" w:rsidR="008C34E1" w:rsidRPr="00456B64" w:rsidRDefault="008C34E1" w:rsidP="008C34E1">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D59EE06" w14:textId="77777777" w:rsidR="008C34E1" w:rsidRPr="00456B64" w:rsidRDefault="008C34E1" w:rsidP="008C34E1">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E0D48D2" w14:textId="77777777" w:rsidR="008C34E1" w:rsidRPr="00456B64" w:rsidRDefault="008C34E1" w:rsidP="008C34E1">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EAFAF2D" w14:textId="77777777" w:rsidR="008C34E1" w:rsidRPr="00456B64" w:rsidRDefault="008C34E1" w:rsidP="008C34E1">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4E03A2D" w14:textId="77777777" w:rsidR="008C34E1" w:rsidRPr="00456B64" w:rsidRDefault="008C34E1" w:rsidP="008C34E1">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924883E" w14:textId="77777777" w:rsidR="008C34E1" w:rsidRPr="00456B64" w:rsidRDefault="008C34E1" w:rsidP="008C34E1">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098B9FB3" w14:textId="77777777" w:rsidR="008C34E1" w:rsidRPr="00456B64" w:rsidRDefault="008C34E1" w:rsidP="008C34E1">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C7A3C2A" w14:textId="77777777" w:rsidR="008C34E1" w:rsidRPr="00456B64" w:rsidRDefault="008C34E1" w:rsidP="008C34E1">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863028F" w14:textId="77777777" w:rsidR="008C34E1" w:rsidRPr="00456B64" w:rsidRDefault="008C34E1" w:rsidP="008C34E1">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965DF9F" w14:textId="77777777" w:rsidR="008C34E1" w:rsidRPr="00456B64" w:rsidRDefault="008C34E1" w:rsidP="008C34E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3440AF07" w14:textId="77777777" w:rsidR="008C34E1" w:rsidRPr="00456B64" w:rsidRDefault="008C34E1" w:rsidP="008C34E1">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30877856" w14:textId="77777777" w:rsidR="008C34E1" w:rsidRPr="00456B64" w:rsidRDefault="008C34E1" w:rsidP="008C34E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8203815" w14:textId="77777777" w:rsidR="008C34E1" w:rsidRPr="00456B64" w:rsidRDefault="008C34E1" w:rsidP="008C34E1">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7146A59" w14:textId="77777777" w:rsidR="008C34E1" w:rsidRPr="00456B64" w:rsidRDefault="008C34E1" w:rsidP="008C34E1">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1540C7AE" w14:textId="77777777" w:rsidR="008C34E1" w:rsidRPr="00456B64" w:rsidRDefault="008C34E1" w:rsidP="008C34E1">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1390E89" w14:textId="77777777" w:rsidR="008C34E1" w:rsidRPr="00456B64" w:rsidRDefault="008C34E1" w:rsidP="008C34E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34EFA40B" w14:textId="77777777" w:rsidR="008C34E1" w:rsidRPr="00456B64" w:rsidRDefault="008C34E1" w:rsidP="008C34E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87500A7" w14:textId="77777777" w:rsidR="008C34E1" w:rsidRPr="00456B64" w:rsidRDefault="008C34E1" w:rsidP="008C34E1">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BA6EB85" w14:textId="77777777" w:rsidR="008C34E1" w:rsidRPr="00456B64" w:rsidRDefault="008C34E1" w:rsidP="008C34E1">
      <w:pPr>
        <w:pStyle w:val="Tekstprzypisudolnego"/>
        <w:ind w:firstLine="142"/>
        <w:jc w:val="both"/>
        <w:rPr>
          <w:sz w:val="16"/>
          <w:szCs w:val="16"/>
        </w:rPr>
      </w:pPr>
      <w:r w:rsidRPr="00456B64">
        <w:rPr>
          <w:sz w:val="16"/>
          <w:szCs w:val="16"/>
        </w:rPr>
        <w:t>a) osobę prawną,</w:t>
      </w:r>
    </w:p>
    <w:p w14:paraId="7DA639E2" w14:textId="77777777" w:rsidR="008C34E1" w:rsidRPr="00456B64" w:rsidRDefault="008C34E1" w:rsidP="008C34E1">
      <w:pPr>
        <w:pStyle w:val="Tekstprzypisudolnego"/>
        <w:ind w:firstLine="142"/>
        <w:jc w:val="both"/>
        <w:rPr>
          <w:sz w:val="16"/>
          <w:szCs w:val="16"/>
        </w:rPr>
      </w:pPr>
      <w:r w:rsidRPr="00456B64">
        <w:rPr>
          <w:sz w:val="16"/>
          <w:szCs w:val="16"/>
        </w:rPr>
        <w:t>b) spółkę kapitałową w organizacji,</w:t>
      </w:r>
    </w:p>
    <w:p w14:paraId="6D079AF2" w14:textId="77777777" w:rsidR="008C34E1" w:rsidRPr="00456B64" w:rsidRDefault="008C34E1" w:rsidP="008C34E1">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57D01BE4" w14:textId="77777777" w:rsidR="008C34E1" w:rsidRPr="00456B64" w:rsidRDefault="008C34E1" w:rsidP="008C34E1">
      <w:pPr>
        <w:pStyle w:val="Tekstprzypisudolnego"/>
        <w:ind w:firstLine="142"/>
        <w:jc w:val="both"/>
        <w:rPr>
          <w:sz w:val="16"/>
          <w:szCs w:val="16"/>
        </w:rPr>
      </w:pPr>
      <w:r w:rsidRPr="00456B64">
        <w:rPr>
          <w:sz w:val="16"/>
          <w:szCs w:val="16"/>
        </w:rPr>
        <w:t>d) spółkę niemającą osobowości prawnej, o której mowa w art. 1 ust. 3 pkt 2,</w:t>
      </w:r>
    </w:p>
    <w:p w14:paraId="65CADBE8" w14:textId="77777777" w:rsidR="008C34E1" w:rsidRPr="00456B64" w:rsidRDefault="008C34E1" w:rsidP="008C34E1">
      <w:pPr>
        <w:pStyle w:val="Tekstprzypisudolnego"/>
        <w:ind w:firstLine="142"/>
        <w:jc w:val="both"/>
        <w:rPr>
          <w:sz w:val="16"/>
          <w:szCs w:val="16"/>
        </w:rPr>
      </w:pPr>
      <w:r w:rsidRPr="00456B64">
        <w:rPr>
          <w:sz w:val="16"/>
          <w:szCs w:val="16"/>
        </w:rPr>
        <w:t>e) fundację, trust lub inny podmiot albo stosunek prawny o charakterze powierniczym,</w:t>
      </w:r>
    </w:p>
    <w:p w14:paraId="32634A91" w14:textId="77777777" w:rsidR="008C34E1" w:rsidRPr="00456B64" w:rsidRDefault="008C34E1" w:rsidP="008C34E1">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6307D1C" w14:textId="77777777" w:rsidR="008C34E1" w:rsidRPr="00456B64" w:rsidRDefault="008C34E1" w:rsidP="008C34E1">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D3C6C3F" w14:textId="77777777" w:rsidR="008C34E1" w:rsidRPr="00456B64" w:rsidRDefault="008C34E1" w:rsidP="008C34E1">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9127A" w14:textId="77777777" w:rsidR="00D23EA2" w:rsidRDefault="00D23E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41212" w14:textId="77777777" w:rsidR="00D23EA2" w:rsidRDefault="00D23E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D1DAE" w14:textId="77777777" w:rsidR="00D23EA2" w:rsidRDefault="00D23E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82432169">
    <w:abstractNumId w:val="19"/>
  </w:num>
  <w:num w:numId="2" w16cid:durableId="16399190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5597807">
    <w:abstractNumId w:val="30"/>
  </w:num>
  <w:num w:numId="4" w16cid:durableId="522744504">
    <w:abstractNumId w:val="11"/>
  </w:num>
  <w:num w:numId="5" w16cid:durableId="1275753007">
    <w:abstractNumId w:val="32"/>
  </w:num>
  <w:num w:numId="6" w16cid:durableId="1396662836">
    <w:abstractNumId w:val="34"/>
  </w:num>
  <w:num w:numId="7" w16cid:durableId="857700327">
    <w:abstractNumId w:val="37"/>
  </w:num>
  <w:num w:numId="8" w16cid:durableId="802768528">
    <w:abstractNumId w:val="26"/>
  </w:num>
  <w:num w:numId="9" w16cid:durableId="1020468731">
    <w:abstractNumId w:val="41"/>
  </w:num>
  <w:num w:numId="10" w16cid:durableId="1724600994">
    <w:abstractNumId w:val="28"/>
  </w:num>
  <w:num w:numId="11" w16cid:durableId="1226143569">
    <w:abstractNumId w:val="6"/>
  </w:num>
  <w:num w:numId="12" w16cid:durableId="739786161">
    <w:abstractNumId w:val="10"/>
  </w:num>
  <w:num w:numId="13" w16cid:durableId="9993748">
    <w:abstractNumId w:val="14"/>
  </w:num>
  <w:num w:numId="14" w16cid:durableId="636881598">
    <w:abstractNumId w:val="42"/>
  </w:num>
  <w:num w:numId="15" w16cid:durableId="1398283121">
    <w:abstractNumId w:val="13"/>
  </w:num>
  <w:num w:numId="16" w16cid:durableId="1971864971">
    <w:abstractNumId w:val="9"/>
  </w:num>
  <w:num w:numId="17" w16cid:durableId="781845163">
    <w:abstractNumId w:val="39"/>
  </w:num>
  <w:num w:numId="18" w16cid:durableId="1993487510">
    <w:abstractNumId w:val="29"/>
  </w:num>
  <w:num w:numId="19" w16cid:durableId="675041168">
    <w:abstractNumId w:val="24"/>
  </w:num>
  <w:num w:numId="20" w16cid:durableId="107090711">
    <w:abstractNumId w:val="27"/>
  </w:num>
  <w:num w:numId="21" w16cid:durableId="462237528">
    <w:abstractNumId w:val="20"/>
  </w:num>
  <w:num w:numId="22" w16cid:durableId="1925452495">
    <w:abstractNumId w:val="0"/>
  </w:num>
  <w:num w:numId="23" w16cid:durableId="874346863">
    <w:abstractNumId w:val="40"/>
  </w:num>
  <w:num w:numId="24" w16cid:durableId="1457674137">
    <w:abstractNumId w:val="18"/>
  </w:num>
  <w:num w:numId="25" w16cid:durableId="1081147828">
    <w:abstractNumId w:val="3"/>
  </w:num>
  <w:num w:numId="26" w16cid:durableId="251817119">
    <w:abstractNumId w:val="33"/>
  </w:num>
  <w:num w:numId="27" w16cid:durableId="16040004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35649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80761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95328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382456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712524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288512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59568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76826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808244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953700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42756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923971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12717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0204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25799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134065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3426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483415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01135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7647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541911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7D25"/>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32A0B"/>
    <w:rsid w:val="00660027"/>
    <w:rsid w:val="0069339E"/>
    <w:rsid w:val="006F51B5"/>
    <w:rsid w:val="006F7905"/>
    <w:rsid w:val="00714F51"/>
    <w:rsid w:val="00731F6E"/>
    <w:rsid w:val="007A2EF1"/>
    <w:rsid w:val="007B00D4"/>
    <w:rsid w:val="007D703B"/>
    <w:rsid w:val="00800261"/>
    <w:rsid w:val="00841B63"/>
    <w:rsid w:val="0086736E"/>
    <w:rsid w:val="008C34E1"/>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3EA2"/>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D2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ED8417"/>
  <w15:chartTrackingRefBased/>
  <w15:docId w15:val="{2A72295D-ACE9-4D5E-84FF-566366A0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C34E1"/>
    <w:rPr>
      <w:sz w:val="24"/>
      <w:szCs w:val="24"/>
    </w:rPr>
  </w:style>
  <w:style w:type="paragraph" w:styleId="Nagwek2">
    <w:name w:val="heading 2"/>
    <w:basedOn w:val="Normalny"/>
    <w:next w:val="Normalny"/>
    <w:link w:val="Nagwek2Znak"/>
    <w:uiPriority w:val="9"/>
    <w:semiHidden/>
    <w:unhideWhenUsed/>
    <w:qFormat/>
    <w:rsid w:val="008C34E1"/>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8C34E1"/>
    <w:rPr>
      <w:rFonts w:ascii="Cambria" w:hAnsi="Cambria"/>
      <w:b/>
      <w:bCs/>
      <w:i/>
      <w:iCs/>
      <w:sz w:val="28"/>
      <w:szCs w:val="28"/>
    </w:rPr>
  </w:style>
  <w:style w:type="character" w:customStyle="1" w:styleId="StopkaZnak">
    <w:name w:val="Stopka Znak"/>
    <w:link w:val="Stopka"/>
    <w:uiPriority w:val="99"/>
    <w:rsid w:val="008C34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2447</Words>
  <Characters>14682</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2024-03-25T08:47:00Z</cp:lastPrinted>
  <dcterms:created xsi:type="dcterms:W3CDTF">2024-03-25T08:44:00Z</dcterms:created>
  <dcterms:modified xsi:type="dcterms:W3CDTF">2024-03-25T08:48:00Z</dcterms:modified>
</cp:coreProperties>
</file>