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90356" w14:textId="77777777" w:rsidR="00231372" w:rsidRDefault="00231372" w:rsidP="00231372">
      <w:pPr>
        <w:jc w:val="right"/>
        <w:rPr>
          <w:b/>
        </w:rPr>
      </w:pPr>
      <w:r>
        <w:rPr>
          <w:noProof/>
        </w:rPr>
        <w:pict w14:anchorId="026577A2">
          <v:roundrect id="AutoShape 2" o:spid="_x0000_s1030" style="position:absolute;left:0;text-align:left;margin-left:0;margin-top:-18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>
        <w:rPr>
          <w:b/>
        </w:rPr>
        <w:t>Załącznik nr 4</w:t>
      </w:r>
    </w:p>
    <w:p w14:paraId="6401CDE3" w14:textId="77777777" w:rsidR="00231372" w:rsidRDefault="00231372" w:rsidP="00231372">
      <w:pPr>
        <w:jc w:val="right"/>
        <w:rPr>
          <w:rFonts w:eastAsia="MS Mincho"/>
          <w:b/>
        </w:rPr>
      </w:pPr>
    </w:p>
    <w:p w14:paraId="344479FF" w14:textId="77777777" w:rsidR="00231372" w:rsidRDefault="00231372" w:rsidP="00231372">
      <w:pPr>
        <w:jc w:val="right"/>
        <w:rPr>
          <w:rFonts w:eastAsia="MS Mincho"/>
          <w:b/>
        </w:rPr>
      </w:pPr>
      <w:r>
        <w:rPr>
          <w:noProof/>
        </w:rPr>
        <w:pict w14:anchorId="09AB339C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07E78C2B" w14:textId="77777777" w:rsidR="00231372" w:rsidRDefault="00231372" w:rsidP="00231372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42090121" w14:textId="77777777" w:rsidR="00231372" w:rsidRDefault="00231372" w:rsidP="00231372">
      <w:pPr>
        <w:jc w:val="right"/>
        <w:rPr>
          <w:rFonts w:eastAsia="MS Mincho"/>
          <w:b/>
        </w:rPr>
      </w:pPr>
    </w:p>
    <w:p w14:paraId="6E7D327E" w14:textId="77777777" w:rsidR="00231372" w:rsidRDefault="00231372" w:rsidP="00231372">
      <w:pPr>
        <w:jc w:val="center"/>
        <w:rPr>
          <w:b/>
        </w:rPr>
      </w:pPr>
      <w:r>
        <w:rPr>
          <w:b/>
        </w:rPr>
        <w:t>Kalkulacja Cenowa</w:t>
      </w:r>
    </w:p>
    <w:p w14:paraId="5406EE01" w14:textId="77777777" w:rsidR="00231372" w:rsidRDefault="00231372" w:rsidP="00231372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28E57B4D" w14:textId="77777777" w:rsidR="00231372" w:rsidRDefault="00231372" w:rsidP="00231372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06B7F1C6" w14:textId="21F22AB5" w:rsidR="00231372" w:rsidRDefault="00231372" w:rsidP="00231372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DE-dzp.272-</w:t>
      </w:r>
      <w:r>
        <w:rPr>
          <w:b/>
          <w:sz w:val="22"/>
        </w:rPr>
        <w:t>136</w:t>
      </w:r>
      <w:r>
        <w:rPr>
          <w:b/>
          <w:sz w:val="22"/>
        </w:rPr>
        <w:t>/24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231372" w14:paraId="1D0904D1" w14:textId="77777777" w:rsidTr="003D301E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9C2E044" w14:textId="77777777" w:rsidR="00231372" w:rsidRDefault="00231372" w:rsidP="003D301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4227868" w14:textId="77777777" w:rsidR="00231372" w:rsidRDefault="00231372" w:rsidP="003D301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971F03E" w14:textId="77777777" w:rsidR="00231372" w:rsidRDefault="00231372" w:rsidP="003D30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31A58CA" w14:textId="77777777" w:rsidR="00231372" w:rsidRDefault="00231372" w:rsidP="003D30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24CCDDD4" w14:textId="77777777" w:rsidR="00231372" w:rsidRDefault="00231372" w:rsidP="003D30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266DA71" w14:textId="77777777" w:rsidR="00231372" w:rsidRDefault="00231372" w:rsidP="003D30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1ED71C63" w14:textId="77777777" w:rsidR="00231372" w:rsidRDefault="00231372" w:rsidP="003D30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3D68B4B1" w14:textId="77777777" w:rsidR="00231372" w:rsidRDefault="00231372" w:rsidP="003D30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4E8C303" w14:textId="77777777" w:rsidR="00231372" w:rsidRDefault="00231372" w:rsidP="003D30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08E4CB1" w14:textId="77777777" w:rsidR="00231372" w:rsidRDefault="00231372" w:rsidP="003D30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E20ECDC" w14:textId="77777777" w:rsidR="00231372" w:rsidRDefault="00231372" w:rsidP="003D30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02B5D22" w14:textId="77777777" w:rsidR="00231372" w:rsidRDefault="00231372" w:rsidP="003D30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3AA0B772" w14:textId="77777777" w:rsidR="00231372" w:rsidRDefault="00231372" w:rsidP="003D30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42AA5EF0" w14:textId="77777777" w:rsidR="00231372" w:rsidRDefault="00231372" w:rsidP="003D30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231372" w14:paraId="4D5A2CC6" w14:textId="77777777" w:rsidTr="003D301E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E0A816A" w14:textId="77777777" w:rsidR="00231372" w:rsidRDefault="00231372" w:rsidP="003D301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413C840" w14:textId="77777777" w:rsidR="00231372" w:rsidRDefault="00231372" w:rsidP="003D301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5F62C1F" w14:textId="77777777" w:rsidR="00231372" w:rsidRDefault="00231372" w:rsidP="003D30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0077841" w14:textId="77777777" w:rsidR="00231372" w:rsidRDefault="00231372" w:rsidP="003D30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99D2B07" w14:textId="77777777" w:rsidR="00231372" w:rsidRDefault="00231372" w:rsidP="003D30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D88AE72" w14:textId="77777777" w:rsidR="00231372" w:rsidRDefault="00231372" w:rsidP="003D30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F990B7B" w14:textId="77777777" w:rsidR="00231372" w:rsidRDefault="00231372" w:rsidP="003D30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231372" w14:paraId="56531C8A" w14:textId="77777777" w:rsidTr="003D30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747F86" w14:textId="77777777" w:rsidR="00231372" w:rsidRDefault="00231372" w:rsidP="003D30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4CF81E" w14:textId="77777777" w:rsidR="00231372" w:rsidRDefault="00231372" w:rsidP="003D301E">
            <w:pPr>
              <w:rPr>
                <w:b/>
                <w:sz w:val="20"/>
                <w:szCs w:val="20"/>
              </w:rPr>
            </w:pPr>
          </w:p>
          <w:p w14:paraId="02D778D5" w14:textId="77777777" w:rsidR="00231372" w:rsidRDefault="00231372" w:rsidP="003D30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34671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2655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56E15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D085A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62DAD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31372" w14:paraId="2ED24776" w14:textId="77777777" w:rsidTr="003D30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7ABA0A" w14:textId="77777777" w:rsidR="00231372" w:rsidRDefault="00231372" w:rsidP="003D30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3FFEA6" w14:textId="77777777" w:rsidR="00231372" w:rsidRDefault="00231372" w:rsidP="003D301E">
            <w:pPr>
              <w:rPr>
                <w:b/>
                <w:sz w:val="20"/>
                <w:szCs w:val="20"/>
              </w:rPr>
            </w:pPr>
          </w:p>
          <w:p w14:paraId="4A193185" w14:textId="77777777" w:rsidR="00231372" w:rsidRDefault="00231372" w:rsidP="003D30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DA80A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4509D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56DBB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F587A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22D57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31372" w14:paraId="18DDC3C6" w14:textId="77777777" w:rsidTr="003D30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C4013" w14:textId="77777777" w:rsidR="00231372" w:rsidRDefault="00231372" w:rsidP="003D30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02FA4E" w14:textId="77777777" w:rsidR="00231372" w:rsidRDefault="00231372" w:rsidP="003D30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4987A3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53116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8EDAA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24FF9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2ECA8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31372" w14:paraId="5A3D7957" w14:textId="77777777" w:rsidTr="003D30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AC3523" w14:textId="77777777" w:rsidR="00231372" w:rsidRDefault="00231372" w:rsidP="003D30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7F27A6" w14:textId="77777777" w:rsidR="00231372" w:rsidRDefault="00231372" w:rsidP="003D301E">
            <w:pPr>
              <w:rPr>
                <w:sz w:val="20"/>
                <w:szCs w:val="20"/>
              </w:rPr>
            </w:pPr>
          </w:p>
          <w:p w14:paraId="4C210463" w14:textId="77777777" w:rsidR="00231372" w:rsidRDefault="00231372" w:rsidP="003D301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23830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24455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441DF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015C6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0403F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31372" w14:paraId="3848AB80" w14:textId="77777777" w:rsidTr="003D30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4F140" w14:textId="77777777" w:rsidR="00231372" w:rsidRDefault="00231372" w:rsidP="003D30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87D447" w14:textId="77777777" w:rsidR="00231372" w:rsidRDefault="00231372" w:rsidP="003D301E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3FE79231" w14:textId="77777777" w:rsidR="00231372" w:rsidRDefault="00231372" w:rsidP="003D301E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E038F2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558E9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09093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73E81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5C94F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31372" w14:paraId="3EC9E16E" w14:textId="77777777" w:rsidTr="003D30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81222" w14:textId="77777777" w:rsidR="00231372" w:rsidRDefault="00231372" w:rsidP="003D30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0C8AE1" w14:textId="77777777" w:rsidR="00231372" w:rsidRDefault="00231372" w:rsidP="003D301E">
            <w:pPr>
              <w:rPr>
                <w:b/>
                <w:sz w:val="20"/>
                <w:szCs w:val="20"/>
              </w:rPr>
            </w:pPr>
          </w:p>
          <w:p w14:paraId="1C389C21" w14:textId="77777777" w:rsidR="00231372" w:rsidRDefault="00231372" w:rsidP="003D30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CA4EEB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2584C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24E07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82407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B174E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31372" w14:paraId="57AF7EDB" w14:textId="77777777" w:rsidTr="003D30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A077C" w14:textId="77777777" w:rsidR="00231372" w:rsidRDefault="00231372" w:rsidP="003D30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5E07AD" w14:textId="77777777" w:rsidR="00231372" w:rsidRDefault="00231372" w:rsidP="003D301E">
            <w:pPr>
              <w:rPr>
                <w:b/>
                <w:sz w:val="20"/>
                <w:szCs w:val="20"/>
              </w:rPr>
            </w:pPr>
          </w:p>
          <w:p w14:paraId="26593358" w14:textId="77777777" w:rsidR="00231372" w:rsidRDefault="00231372" w:rsidP="003D301E">
            <w:pPr>
              <w:rPr>
                <w:b/>
                <w:sz w:val="20"/>
                <w:szCs w:val="20"/>
              </w:rPr>
            </w:pPr>
          </w:p>
          <w:p w14:paraId="471372FC" w14:textId="77777777" w:rsidR="00231372" w:rsidRDefault="00231372" w:rsidP="003D30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2F1A58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271EB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916F0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1FBD6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03F3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31372" w14:paraId="2F9CD624" w14:textId="77777777" w:rsidTr="003D30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A281E3" w14:textId="77777777" w:rsidR="00231372" w:rsidRDefault="00231372" w:rsidP="003D30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5D8B47" w14:textId="77777777" w:rsidR="00231372" w:rsidRDefault="00231372" w:rsidP="003D30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B4E3E9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82634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E7A72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C544A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A4B6F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31372" w14:paraId="07C5110F" w14:textId="77777777" w:rsidTr="003D30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CFDD60" w14:textId="77777777" w:rsidR="00231372" w:rsidRDefault="00231372" w:rsidP="003D30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6C6B7C" w14:textId="77777777" w:rsidR="00231372" w:rsidRDefault="00231372" w:rsidP="003D30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647C6B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5DED3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22935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3A6F3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8AA2A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31372" w14:paraId="6F784617" w14:textId="77777777" w:rsidTr="003D30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C3368" w14:textId="77777777" w:rsidR="00231372" w:rsidRDefault="00231372" w:rsidP="003D30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BCF724" w14:textId="77777777" w:rsidR="00231372" w:rsidRDefault="00231372" w:rsidP="003D30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622288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37805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055FE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FECFB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32ED3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31372" w14:paraId="12C1FBEA" w14:textId="77777777" w:rsidTr="003D30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5E0DB" w14:textId="77777777" w:rsidR="00231372" w:rsidRDefault="00231372" w:rsidP="003D30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301F2D" w14:textId="77777777" w:rsidR="00231372" w:rsidRDefault="00231372" w:rsidP="003D30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28F7AA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1E10A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323E1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47AA1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15120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31372" w14:paraId="17180203" w14:textId="77777777" w:rsidTr="003D30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E9F7D5" w14:textId="77777777" w:rsidR="00231372" w:rsidRDefault="00231372" w:rsidP="003D30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D56638" w14:textId="77777777" w:rsidR="00231372" w:rsidRDefault="00231372" w:rsidP="003D30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BF42E4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608C8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BC655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49773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2F82F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31372" w14:paraId="6D8D4DD7" w14:textId="77777777" w:rsidTr="003D30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1E5E4" w14:textId="77777777" w:rsidR="00231372" w:rsidRDefault="00231372" w:rsidP="003D30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AD032A" w14:textId="77777777" w:rsidR="00231372" w:rsidRDefault="00231372" w:rsidP="003D30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F49F5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524D4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2B746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DE599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E1160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31372" w14:paraId="07C5BE8E" w14:textId="77777777" w:rsidTr="003D30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01343" w14:textId="77777777" w:rsidR="00231372" w:rsidRDefault="00231372" w:rsidP="003D30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1FC961" w14:textId="77777777" w:rsidR="00231372" w:rsidRDefault="00231372" w:rsidP="003D30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D787C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41CC3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05E60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15455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CF0FC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31372" w14:paraId="434DBBB7" w14:textId="77777777" w:rsidTr="003D30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2BFA3E" w14:textId="77777777" w:rsidR="00231372" w:rsidRDefault="00231372" w:rsidP="003D30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2C0040" w14:textId="77777777" w:rsidR="00231372" w:rsidRDefault="00231372" w:rsidP="003D30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128E62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D3E77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20E2F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6E856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BD4C2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31372" w14:paraId="113E1971" w14:textId="77777777" w:rsidTr="003D30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273FE3" w14:textId="77777777" w:rsidR="00231372" w:rsidRDefault="00231372" w:rsidP="003D30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CAAA3A" w14:textId="77777777" w:rsidR="00231372" w:rsidRDefault="00231372" w:rsidP="003D30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F146D7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782CC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73AC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F63B9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1B308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1662CE3C" w14:textId="77777777" w:rsidR="00231372" w:rsidRDefault="00231372" w:rsidP="00231372"/>
    <w:p w14:paraId="678E8087" w14:textId="77777777" w:rsidR="00231372" w:rsidRDefault="00231372" w:rsidP="00231372"/>
    <w:p w14:paraId="60E5A5BD" w14:textId="77777777" w:rsidR="00231372" w:rsidRDefault="00231372" w:rsidP="00231372"/>
    <w:p w14:paraId="651436AC" w14:textId="77777777" w:rsidR="00231372" w:rsidRDefault="00231372" w:rsidP="00231372"/>
    <w:p w14:paraId="53825DB8" w14:textId="77777777" w:rsidR="00231372" w:rsidRDefault="00231372" w:rsidP="00231372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231372" w14:paraId="044E12C6" w14:textId="77777777" w:rsidTr="003D301E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11C16D9" w14:textId="77777777" w:rsidR="00231372" w:rsidRDefault="00231372" w:rsidP="003D301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DA567D5" w14:textId="77777777" w:rsidR="00231372" w:rsidRDefault="00231372" w:rsidP="003D301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D8D50E3" w14:textId="77777777" w:rsidR="00231372" w:rsidRDefault="00231372" w:rsidP="003D30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164EDA2" w14:textId="77777777" w:rsidR="00231372" w:rsidRDefault="00231372" w:rsidP="003D30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37FD192C" w14:textId="77777777" w:rsidR="00231372" w:rsidRDefault="00231372" w:rsidP="003D30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3BB851B" w14:textId="77777777" w:rsidR="00231372" w:rsidRDefault="00231372" w:rsidP="003D30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4BEE014C" w14:textId="77777777" w:rsidR="00231372" w:rsidRDefault="00231372" w:rsidP="003D30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4B4AC0F" w14:textId="77777777" w:rsidR="00231372" w:rsidRDefault="00231372" w:rsidP="003D30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239810F" w14:textId="77777777" w:rsidR="00231372" w:rsidRDefault="00231372" w:rsidP="003D30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1318EC7A" w14:textId="77777777" w:rsidR="00231372" w:rsidRDefault="00231372" w:rsidP="003D30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3E34B77F" w14:textId="77777777" w:rsidR="00231372" w:rsidRDefault="00231372" w:rsidP="003D30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7705F4D" w14:textId="77777777" w:rsidR="00231372" w:rsidRDefault="00231372" w:rsidP="003D30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7D04D07B" w14:textId="77777777" w:rsidR="00231372" w:rsidRDefault="00231372" w:rsidP="003D30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3CBEF1C6" w14:textId="77777777" w:rsidR="00231372" w:rsidRDefault="00231372" w:rsidP="003D30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231372" w14:paraId="647AAA30" w14:textId="77777777" w:rsidTr="003D301E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232E13D" w14:textId="77777777" w:rsidR="00231372" w:rsidRDefault="00231372" w:rsidP="003D301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4F7BA8D" w14:textId="77777777" w:rsidR="00231372" w:rsidRDefault="00231372" w:rsidP="003D301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EBC8173" w14:textId="77777777" w:rsidR="00231372" w:rsidRDefault="00231372" w:rsidP="003D30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0BEE488" w14:textId="77777777" w:rsidR="00231372" w:rsidRDefault="00231372" w:rsidP="003D30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6520161" w14:textId="77777777" w:rsidR="00231372" w:rsidRDefault="00231372" w:rsidP="003D30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30BED7C" w14:textId="77777777" w:rsidR="00231372" w:rsidRDefault="00231372" w:rsidP="003D30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BA282A4" w14:textId="77777777" w:rsidR="00231372" w:rsidRDefault="00231372" w:rsidP="003D30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231372" w14:paraId="6F711BE9" w14:textId="77777777" w:rsidTr="003D30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5231A3" w14:textId="77777777" w:rsidR="00231372" w:rsidRDefault="00231372" w:rsidP="003D30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47133B" w14:textId="77777777" w:rsidR="00231372" w:rsidRDefault="00231372" w:rsidP="003D30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B9902E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D1512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E1DA5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40F12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2EDFF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31372" w14:paraId="2B766980" w14:textId="77777777" w:rsidTr="003D30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C541FC" w14:textId="699A8451" w:rsidR="00231372" w:rsidRDefault="00231372" w:rsidP="003D30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811A2C" w14:textId="77777777" w:rsidR="00231372" w:rsidRDefault="00231372" w:rsidP="003D30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D5B13F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9E9F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B0058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90DDA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554E3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31372" w14:paraId="2296AC58" w14:textId="77777777" w:rsidTr="003D30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114105" w14:textId="2378A420" w:rsidR="00231372" w:rsidRDefault="00231372" w:rsidP="003D30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F8227F" w14:textId="77777777" w:rsidR="00231372" w:rsidRDefault="00231372" w:rsidP="003D30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05F7F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C3A44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42634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AA17D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1F0FB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31372" w14:paraId="1F795641" w14:textId="77777777" w:rsidTr="003D30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909AD8" w14:textId="53C45391" w:rsidR="00231372" w:rsidRDefault="00231372" w:rsidP="003D30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912883" w14:textId="77777777" w:rsidR="00231372" w:rsidRDefault="00231372" w:rsidP="003D30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BED79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22A86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64247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97156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DE62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31372" w14:paraId="04D3B188" w14:textId="77777777" w:rsidTr="003D30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9A9AB1" w14:textId="3FCBFDD2" w:rsidR="00231372" w:rsidRDefault="00231372" w:rsidP="003D30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2D3AE9" w14:textId="77777777" w:rsidR="00231372" w:rsidRDefault="00231372" w:rsidP="003D30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9FFD8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8DD69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2B3C1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6A5D7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501D2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31372" w14:paraId="5F43DA2E" w14:textId="77777777" w:rsidTr="003D30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0579B7" w14:textId="7F05B84A" w:rsidR="00231372" w:rsidRDefault="00231372" w:rsidP="003D30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1AFF00" w14:textId="77777777" w:rsidR="00231372" w:rsidRDefault="00231372" w:rsidP="003D30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B59292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4BE23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F090D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B0460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3A9BF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31372" w14:paraId="0BD24E30" w14:textId="77777777" w:rsidTr="003D30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D2DDC0" w14:textId="225E9B89" w:rsidR="00231372" w:rsidRDefault="00231372" w:rsidP="003D30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920B6D" w14:textId="77777777" w:rsidR="00231372" w:rsidRDefault="00231372" w:rsidP="003D30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CD5E64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FDAA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24CB6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58F73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D047E" w14:textId="77777777" w:rsidR="00231372" w:rsidRDefault="00231372" w:rsidP="003D30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31372" w14:paraId="7E668626" w14:textId="77777777" w:rsidTr="003D301E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AA179D0" w14:textId="77777777" w:rsidR="00231372" w:rsidRDefault="00231372" w:rsidP="003D301E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  <w:p w14:paraId="6148B666" w14:textId="77777777" w:rsidR="00231372" w:rsidRPr="00231372" w:rsidRDefault="00231372" w:rsidP="00231372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8A5187" w14:textId="77777777" w:rsidR="00231372" w:rsidRDefault="00231372" w:rsidP="003D301E">
            <w:pPr>
              <w:rPr>
                <w:rFonts w:ascii="Calibri" w:hAnsi="Calibri"/>
              </w:rPr>
            </w:pPr>
          </w:p>
        </w:tc>
      </w:tr>
    </w:tbl>
    <w:p w14:paraId="3E356567" w14:textId="77777777" w:rsidR="00231372" w:rsidRPr="00932BBB" w:rsidRDefault="00231372" w:rsidP="00231372">
      <w:pPr>
        <w:rPr>
          <w:b/>
          <w:bCs/>
          <w:sz w:val="22"/>
          <w:szCs w:val="22"/>
        </w:rPr>
      </w:pPr>
      <w:r w:rsidRPr="00932BBB"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217FF52A" w14:textId="77777777" w:rsidR="00231372" w:rsidRDefault="00231372" w:rsidP="00231372">
      <w:pPr>
        <w:jc w:val="both"/>
        <w:rPr>
          <w:sz w:val="22"/>
          <w:szCs w:val="22"/>
        </w:rPr>
      </w:pPr>
      <w:r w:rsidRPr="00932BBB">
        <w:rPr>
          <w:sz w:val="22"/>
          <w:szCs w:val="22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44ED1071" w14:textId="77777777" w:rsidR="00231372" w:rsidRPr="00932BBB" w:rsidRDefault="00231372" w:rsidP="00231372">
      <w:pPr>
        <w:jc w:val="center"/>
        <w:rPr>
          <w:bCs/>
          <w:i/>
          <w:iCs/>
          <w:color w:val="FF0000"/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559CA421" w14:textId="77777777" w:rsidR="00231372" w:rsidRPr="002506CC" w:rsidRDefault="00231372" w:rsidP="00231372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932BBB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75516119" w14:textId="77777777" w:rsidR="00231372" w:rsidRPr="00D803AB" w:rsidRDefault="00231372" w:rsidP="00231372"/>
    <w:p w14:paraId="4E06F77D" w14:textId="77777777" w:rsidR="00231372" w:rsidRPr="0051288B" w:rsidRDefault="00231372" w:rsidP="00231372"/>
    <w:p w14:paraId="7C51568A" w14:textId="77777777" w:rsidR="00231372" w:rsidRPr="00467EEF" w:rsidRDefault="00231372" w:rsidP="00231372"/>
    <w:p w14:paraId="781D04D9" w14:textId="09943F97" w:rsidR="0014437C" w:rsidRPr="00231372" w:rsidRDefault="0014437C" w:rsidP="00231372"/>
    <w:sectPr w:rsidR="0014437C" w:rsidRPr="002313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8C31A" w14:textId="77777777" w:rsidR="001D0F13" w:rsidRDefault="001D0F13">
      <w:r>
        <w:separator/>
      </w:r>
    </w:p>
  </w:endnote>
  <w:endnote w:type="continuationSeparator" w:id="0">
    <w:p w14:paraId="63037E39" w14:textId="77777777" w:rsidR="001D0F13" w:rsidRDefault="001D0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63E23" w14:textId="77777777" w:rsidR="00B800E4" w:rsidRDefault="00B800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AFD40" w14:textId="77777777" w:rsidR="00231372" w:rsidRPr="00CC4E7C" w:rsidRDefault="00231372" w:rsidP="00231372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3F7D70B8" w14:textId="77777777" w:rsidR="00B800E4" w:rsidRDefault="00B800E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7BE19" w14:textId="77777777" w:rsidR="00B800E4" w:rsidRDefault="00B800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2FEF7" w14:textId="77777777" w:rsidR="001D0F13" w:rsidRDefault="001D0F13">
      <w:r>
        <w:separator/>
      </w:r>
    </w:p>
  </w:footnote>
  <w:footnote w:type="continuationSeparator" w:id="0">
    <w:p w14:paraId="25C7E31E" w14:textId="77777777" w:rsidR="001D0F13" w:rsidRDefault="001D0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6B57F" w14:textId="77777777" w:rsidR="00B800E4" w:rsidRDefault="00B800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B99E8" w14:textId="77777777" w:rsidR="00B800E4" w:rsidRDefault="00B800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CF8FF" w14:textId="77777777" w:rsidR="00B800E4" w:rsidRDefault="00B800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1600672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0F13"/>
    <w:rsid w:val="00021E1F"/>
    <w:rsid w:val="0011188B"/>
    <w:rsid w:val="00142162"/>
    <w:rsid w:val="0014437C"/>
    <w:rsid w:val="001946D8"/>
    <w:rsid w:val="001D0F13"/>
    <w:rsid w:val="001F6B73"/>
    <w:rsid w:val="00231372"/>
    <w:rsid w:val="00303635"/>
    <w:rsid w:val="00347293"/>
    <w:rsid w:val="00505EB1"/>
    <w:rsid w:val="00516B1B"/>
    <w:rsid w:val="005955BF"/>
    <w:rsid w:val="007054E7"/>
    <w:rsid w:val="007220EB"/>
    <w:rsid w:val="007F25C7"/>
    <w:rsid w:val="0086523D"/>
    <w:rsid w:val="008909FE"/>
    <w:rsid w:val="008F4EAF"/>
    <w:rsid w:val="008F7315"/>
    <w:rsid w:val="0091125A"/>
    <w:rsid w:val="009508B9"/>
    <w:rsid w:val="00B800E4"/>
    <w:rsid w:val="00DD422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  <w14:docId w14:val="4A9FDDD6"/>
  <w15:chartTrackingRefBased/>
  <w15:docId w15:val="{FF98405C-AA4D-497F-9973-EAE4F5761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137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3137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800E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800E4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800E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00E4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31372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181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2024-03-25T08:41:00Z</dcterms:created>
  <dcterms:modified xsi:type="dcterms:W3CDTF">2024-03-25T08:43:00Z</dcterms:modified>
</cp:coreProperties>
</file>