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38650" w14:textId="77777777" w:rsidR="00FD07EC" w:rsidRPr="00240E71" w:rsidRDefault="00FD07EC" w:rsidP="00FD07E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19495C3" w14:textId="77777777" w:rsidR="00FD07EC" w:rsidRDefault="00FD07EC" w:rsidP="00FD07E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423D91" w14:textId="77777777" w:rsidR="00FD07EC" w:rsidRPr="0022732C" w:rsidRDefault="00FD07EC" w:rsidP="00FD07E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440DAE3" w14:textId="77777777" w:rsidR="00FD07EC" w:rsidRDefault="00FD07EC" w:rsidP="00FD07E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71A1002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DE4D287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E6D488E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1853C50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F67A2E7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5E14997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ED0FF3F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2DCE21C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EDB3E4A" w14:textId="77777777" w:rsidR="00FD07EC" w:rsidRPr="0022732C" w:rsidRDefault="00FD07EC" w:rsidP="00FD07E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BF168EF" w14:textId="77777777" w:rsidR="00FD07EC" w:rsidRDefault="00FD07EC" w:rsidP="00FD07EC">
      <w:pPr>
        <w:spacing w:line="360" w:lineRule="auto"/>
      </w:pPr>
      <w:r>
        <w:t>Do: Nazwa i siedziba Zamawiającego:</w:t>
      </w:r>
    </w:p>
    <w:p w14:paraId="575380AC" w14:textId="77777777" w:rsidR="00FD07EC" w:rsidRPr="00247153" w:rsidRDefault="00FD07EC" w:rsidP="00FD07E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97C3D3F" w14:textId="77777777" w:rsidR="00FD07EC" w:rsidRPr="00247153" w:rsidRDefault="00FD07EC" w:rsidP="00FD07E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E466FE7" w14:textId="77777777" w:rsidR="00FD07EC" w:rsidRDefault="00FD07EC" w:rsidP="00FD07E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F3FDED7" w14:textId="77777777" w:rsidR="00FD07EC" w:rsidRDefault="00FD07EC" w:rsidP="00FD07E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054A390" w14:textId="77777777" w:rsidR="00FD07EC" w:rsidRDefault="00FD07EC" w:rsidP="00FD07E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A13B3C2" w14:textId="77777777" w:rsidR="00FD07EC" w:rsidRDefault="00FD07EC" w:rsidP="00FD07EC">
      <w:pPr>
        <w:ind w:firstLine="3969"/>
        <w:rPr>
          <w:b/>
        </w:rPr>
      </w:pPr>
    </w:p>
    <w:p w14:paraId="60E421C5" w14:textId="667F27B9" w:rsidR="00FD07EC" w:rsidRDefault="00FD07EC" w:rsidP="00FD07E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136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2AF06BFE" w14:textId="77777777" w:rsidR="00FD07EC" w:rsidRDefault="00FD07EC" w:rsidP="00FD07EC">
      <w:pPr>
        <w:tabs>
          <w:tab w:val="right" w:pos="9000"/>
        </w:tabs>
      </w:pPr>
    </w:p>
    <w:p w14:paraId="646BB88D" w14:textId="77777777" w:rsidR="00FD07EC" w:rsidRPr="005F7BDF" w:rsidRDefault="00FD07EC" w:rsidP="00FD07E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393EBCB" w14:textId="77777777" w:rsidR="00FD07EC" w:rsidRPr="005F7BDF" w:rsidRDefault="00FD07EC" w:rsidP="00FD07E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CC973CF" w14:textId="77777777" w:rsidR="00FD07EC" w:rsidRPr="005F7BDF" w:rsidRDefault="00FD07EC" w:rsidP="00FD07E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76C945B" w14:textId="77777777" w:rsidR="00FD07EC" w:rsidRPr="005F7BDF" w:rsidRDefault="00FD07EC" w:rsidP="00FD07E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B843DD4" w14:textId="77777777" w:rsidR="00FD07EC" w:rsidRPr="005F7BDF" w:rsidRDefault="00FD07EC" w:rsidP="00FD07E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B44AE88" w14:textId="77777777" w:rsidR="00FD07EC" w:rsidRPr="002969BE" w:rsidRDefault="00FD07EC" w:rsidP="00FD07E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4E859F1" w14:textId="77777777" w:rsidR="00FD07EC" w:rsidRPr="002969BE" w:rsidRDefault="00FD07EC" w:rsidP="00FD07E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0CF57C7" w14:textId="77777777" w:rsidR="00FD07EC" w:rsidRPr="002969BE" w:rsidRDefault="00FD07EC" w:rsidP="00FD07E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D675657" w14:textId="77777777" w:rsidR="00FD07EC" w:rsidRPr="002969BE" w:rsidRDefault="00FD07EC" w:rsidP="00FD07E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0683AC6" w14:textId="77777777" w:rsidR="00FD07EC" w:rsidRPr="002969BE" w:rsidRDefault="00FD07EC" w:rsidP="00FD07E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9A37873" w14:textId="77777777" w:rsidR="00FD07EC" w:rsidRPr="00FE545C" w:rsidRDefault="00FD07EC" w:rsidP="00FD07E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F50A84B" w14:textId="77777777" w:rsidR="00FD07EC" w:rsidRPr="00FE545C" w:rsidRDefault="00FD07EC" w:rsidP="00FD07E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4554140" w14:textId="77777777" w:rsidR="00FD07EC" w:rsidRDefault="00FD07EC" w:rsidP="00FD07EC">
      <w:pPr>
        <w:jc w:val="both"/>
        <w:rPr>
          <w:sz w:val="18"/>
          <w:szCs w:val="18"/>
        </w:rPr>
      </w:pPr>
    </w:p>
    <w:p w14:paraId="65B525C4" w14:textId="77777777" w:rsidR="00FD07EC" w:rsidRDefault="00FD07EC" w:rsidP="00FD07E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176B128" w14:textId="77777777" w:rsidR="00FD07EC" w:rsidRPr="00730EFE" w:rsidRDefault="00FD07EC" w:rsidP="00FD07E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1774D61" w14:textId="77777777" w:rsidR="00FD07EC" w:rsidRPr="001D671E" w:rsidRDefault="00FD07EC" w:rsidP="00FD07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8E07A34" w14:textId="77777777" w:rsidR="00FD07EC" w:rsidRDefault="00FD07EC" w:rsidP="00FD07E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BCC906" w14:textId="77777777" w:rsidR="00FD07EC" w:rsidRDefault="00FD07EC" w:rsidP="00FD07E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8C47F" w14:textId="77777777" w:rsidR="00FD07EC" w:rsidRDefault="00FD07EC" w:rsidP="00FD07E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170365" w14:textId="77777777" w:rsidR="00FD07EC" w:rsidRPr="001D671E" w:rsidRDefault="00FD07EC" w:rsidP="00FD07E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07EC" w:rsidRPr="00FE545C" w14:paraId="3B007E8B" w14:textId="77777777" w:rsidTr="003D30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A0990" w14:textId="77777777" w:rsidR="00FD07EC" w:rsidRPr="00FE545C" w:rsidRDefault="00FD07EC" w:rsidP="003D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DCB47" w14:textId="77777777" w:rsidR="00FD07EC" w:rsidRPr="00FE545C" w:rsidRDefault="00FD07EC" w:rsidP="003D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9EC4746" w14:textId="77777777" w:rsidR="00FD07EC" w:rsidRPr="00FE545C" w:rsidRDefault="00FD07EC" w:rsidP="003D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71228" w14:textId="77777777" w:rsidR="00FD07EC" w:rsidRPr="00FE545C" w:rsidRDefault="00FD07EC" w:rsidP="003D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D07EC" w:rsidRPr="00FE545C" w14:paraId="12D52A00" w14:textId="77777777" w:rsidTr="003D30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778F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E735B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C2BB3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D07EC" w:rsidRPr="00FE545C" w14:paraId="58C14E27" w14:textId="77777777" w:rsidTr="003D30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90FC7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F0D99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98B48" w14:textId="77777777" w:rsidR="00FD07EC" w:rsidRPr="00FE545C" w:rsidRDefault="00FD07EC" w:rsidP="003D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AE017E5" w14:textId="77777777" w:rsidR="00FD07EC" w:rsidRDefault="00FD07EC" w:rsidP="00FD07E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016AFB" w14:textId="77777777" w:rsidR="00FD07EC" w:rsidRPr="00D638CC" w:rsidRDefault="00FD07EC" w:rsidP="00FD07E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B720144" w14:textId="77777777" w:rsidR="00FD07EC" w:rsidRPr="002F276A" w:rsidRDefault="00FD07EC" w:rsidP="00FD07E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FA75E9F" w14:textId="77777777" w:rsidR="00FD07EC" w:rsidRPr="002F276A" w:rsidRDefault="00FD07EC" w:rsidP="00FD07E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2E6008F" w14:textId="77777777" w:rsidR="00FD07EC" w:rsidRPr="002F276A" w:rsidRDefault="00FD07EC" w:rsidP="00FD07E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CB03F18" w14:textId="77777777" w:rsidR="00FD07EC" w:rsidRPr="002F276A" w:rsidRDefault="00FD07EC" w:rsidP="00FD07E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071710E" w14:textId="77777777" w:rsidR="00FD07EC" w:rsidRPr="002F276A" w:rsidRDefault="00FD07EC" w:rsidP="00FD07E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B0B1128" w14:textId="77777777" w:rsidR="00FD07EC" w:rsidRDefault="00FD07EC" w:rsidP="00FD07E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29E1B1B" w14:textId="77777777" w:rsidR="00FD07EC" w:rsidRDefault="00FD07EC" w:rsidP="00FD07E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8279AF" w14:textId="77777777" w:rsidR="00FD07EC" w:rsidRDefault="00FD07EC" w:rsidP="00FD07E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682DBC2" w14:textId="77777777" w:rsidR="00FD07EC" w:rsidRDefault="00FD07EC" w:rsidP="00FD07E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358040" w14:textId="77777777" w:rsidR="00FD07EC" w:rsidRDefault="00FD07EC" w:rsidP="00FD07E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85FF8D" w14:textId="77777777" w:rsidR="00FD07EC" w:rsidRDefault="00FD07EC" w:rsidP="00FD07E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FA99811" w14:textId="77777777" w:rsidR="00FD07EC" w:rsidRDefault="00FD07EC" w:rsidP="00FD07E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83BA7D5" w14:textId="77777777" w:rsidR="00FD07EC" w:rsidRPr="000B45FE" w:rsidRDefault="00FD07EC" w:rsidP="00FD07E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3A2602E" w14:textId="77777777" w:rsidR="00FD07EC" w:rsidRDefault="00FD07EC" w:rsidP="00FD07EC">
      <w:pPr>
        <w:jc w:val="both"/>
        <w:rPr>
          <w:sz w:val="22"/>
          <w:szCs w:val="22"/>
        </w:rPr>
      </w:pPr>
    </w:p>
    <w:p w14:paraId="6750C1B0" w14:textId="77777777" w:rsidR="00FD07EC" w:rsidRDefault="00FD07EC" w:rsidP="00FD07EC">
      <w:pPr>
        <w:jc w:val="both"/>
        <w:rPr>
          <w:sz w:val="22"/>
          <w:szCs w:val="22"/>
        </w:rPr>
      </w:pPr>
    </w:p>
    <w:p w14:paraId="20237C3E" w14:textId="77777777" w:rsidR="00FD07EC" w:rsidRDefault="00FD07EC" w:rsidP="00FD07EC">
      <w:pPr>
        <w:jc w:val="right"/>
        <w:rPr>
          <w:sz w:val="20"/>
          <w:szCs w:val="20"/>
        </w:rPr>
      </w:pPr>
    </w:p>
    <w:p w14:paraId="0C62214E" w14:textId="77777777" w:rsidR="00FD07EC" w:rsidRPr="00423B06" w:rsidRDefault="00FD07EC" w:rsidP="00FD07E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BA46B74" w14:textId="77777777" w:rsidR="00FD07EC" w:rsidRPr="00306859" w:rsidRDefault="00FD07EC" w:rsidP="00FD07E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DBB0ADE" w14:textId="77777777" w:rsidR="00FD07EC" w:rsidRPr="00C52995" w:rsidRDefault="00FD07EC" w:rsidP="00FD07EC"/>
    <w:p w14:paraId="6B9CDCA8" w14:textId="77777777" w:rsidR="00FD07EC" w:rsidRPr="0034470D" w:rsidRDefault="00FD07EC" w:rsidP="00FD07EC"/>
    <w:p w14:paraId="7BCA1C74" w14:textId="77777777" w:rsidR="00FD07EC" w:rsidRPr="00DB1452" w:rsidRDefault="00FD07EC" w:rsidP="00FD07EC"/>
    <w:p w14:paraId="2142D973" w14:textId="77777777" w:rsidR="00FE545C" w:rsidRPr="00FD07EC" w:rsidRDefault="00FE545C" w:rsidP="00FD07EC"/>
    <w:sectPr w:rsidR="00FE545C" w:rsidRPr="00FD07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19925" w14:textId="77777777" w:rsidR="00F73042" w:rsidRDefault="00F73042">
      <w:r>
        <w:separator/>
      </w:r>
    </w:p>
  </w:endnote>
  <w:endnote w:type="continuationSeparator" w:id="0">
    <w:p w14:paraId="22FDF597" w14:textId="77777777" w:rsidR="00F73042" w:rsidRDefault="00F7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AFB1" w14:textId="77777777" w:rsidR="002C78E6" w:rsidRDefault="002C7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84E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0CA67" w14:textId="77777777" w:rsidR="002C78E6" w:rsidRDefault="002C7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EA125" w14:textId="77777777" w:rsidR="00F73042" w:rsidRDefault="00F73042">
      <w:r>
        <w:separator/>
      </w:r>
    </w:p>
  </w:footnote>
  <w:footnote w:type="continuationSeparator" w:id="0">
    <w:p w14:paraId="083DE77E" w14:textId="77777777" w:rsidR="00F73042" w:rsidRDefault="00F7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B92D6" w14:textId="77777777" w:rsidR="002C78E6" w:rsidRDefault="002C7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4DB5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6CBC7" w14:textId="77777777" w:rsidR="002C78E6" w:rsidRDefault="002C7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18526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9376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3648675">
    <w:abstractNumId w:val="0"/>
  </w:num>
  <w:num w:numId="4" w16cid:durableId="60223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04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75B3"/>
    <w:rsid w:val="002C78E6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3042"/>
    <w:rsid w:val="00F91018"/>
    <w:rsid w:val="00FA0F30"/>
    <w:rsid w:val="00FA51A4"/>
    <w:rsid w:val="00FD07E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56C0A7"/>
  <w15:chartTrackingRefBased/>
  <w15:docId w15:val="{F5E03AF7-854C-4884-A2D8-AC188521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5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2024-03-25T08:26:00Z</cp:lastPrinted>
  <dcterms:created xsi:type="dcterms:W3CDTF">2024-03-25T08:24:00Z</dcterms:created>
  <dcterms:modified xsi:type="dcterms:W3CDTF">2024-03-25T08:28:00Z</dcterms:modified>
</cp:coreProperties>
</file>