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84F8B" w14:textId="77777777" w:rsidR="004628C0" w:rsidRPr="009475A8" w:rsidRDefault="004628C0" w:rsidP="004628C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8706708" w14:textId="77777777" w:rsidR="004628C0" w:rsidRPr="0063626E" w:rsidRDefault="004628C0" w:rsidP="004628C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B2D6816" w14:textId="77777777" w:rsidR="004628C0" w:rsidRPr="0063626E" w:rsidRDefault="004628C0" w:rsidP="004628C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7FEE717" w14:textId="77777777" w:rsidR="004628C0" w:rsidRPr="0063626E" w:rsidRDefault="004628C0" w:rsidP="004628C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8F421B0" w14:textId="77777777" w:rsidR="004628C0" w:rsidRPr="0063626E" w:rsidRDefault="004628C0" w:rsidP="004628C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8BD4FF4" w14:textId="77777777" w:rsidR="004628C0" w:rsidRPr="0063626E" w:rsidRDefault="004628C0" w:rsidP="004628C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1B11684" w14:textId="77777777" w:rsidR="004628C0" w:rsidRPr="0063626E" w:rsidRDefault="004628C0" w:rsidP="004628C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1B97563" w14:textId="77777777" w:rsidR="004628C0" w:rsidRPr="0063626E" w:rsidRDefault="004628C0" w:rsidP="004628C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2D9099E" w14:textId="77777777" w:rsidR="004628C0" w:rsidRPr="0063626E" w:rsidRDefault="004628C0" w:rsidP="004628C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B52DB25" w14:textId="77777777" w:rsidR="004628C0" w:rsidRPr="0063626E" w:rsidRDefault="004628C0" w:rsidP="004628C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4ADEA17" w14:textId="77777777" w:rsidR="004628C0" w:rsidRPr="0063626E" w:rsidRDefault="004628C0" w:rsidP="004628C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EFA516B" w14:textId="77777777" w:rsidR="004628C0" w:rsidRPr="0063626E" w:rsidRDefault="004628C0" w:rsidP="004628C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4124046" w14:textId="77777777" w:rsidR="004628C0" w:rsidRPr="00432E10" w:rsidRDefault="004628C0" w:rsidP="004628C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B38A56E" w14:textId="77777777" w:rsidR="004628C0" w:rsidRPr="00432E10" w:rsidRDefault="004628C0" w:rsidP="004628C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2F4B4C" w14:textId="77777777" w:rsidR="004628C0" w:rsidRPr="00432E10" w:rsidRDefault="004628C0" w:rsidP="004628C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C687062" w14:textId="77777777" w:rsidR="004628C0" w:rsidRPr="00432E10" w:rsidRDefault="004628C0" w:rsidP="004628C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DAC4E46" w14:textId="13B61E83" w:rsidR="004628C0" w:rsidRPr="00432E10" w:rsidRDefault="004628C0" w:rsidP="004628C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CF492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>
        <w:rPr>
          <w:rFonts w:eastAsia="Times New Roman" w:cs="Calibri"/>
          <w:b/>
          <w:bCs/>
          <w:lang w:eastAsia="pl-PL"/>
        </w:rPr>
        <w:t>DE</w:t>
      </w:r>
      <w:r w:rsidRPr="00B20730">
        <w:rPr>
          <w:rFonts w:eastAsia="Times New Roman" w:cs="Calibri"/>
          <w:b/>
          <w:bCs/>
          <w:lang w:eastAsia="pl-PL"/>
        </w:rPr>
        <w:t>-zp.272-</w:t>
      </w:r>
      <w:r>
        <w:rPr>
          <w:rFonts w:eastAsia="Times New Roman" w:cs="Calibri"/>
          <w:b/>
          <w:bCs/>
          <w:lang w:eastAsia="pl-PL"/>
        </w:rPr>
        <w:t>136</w:t>
      </w:r>
      <w:r w:rsidRPr="00B20730">
        <w:rPr>
          <w:rFonts w:eastAsia="Times New Roman" w:cs="Calibri"/>
          <w:b/>
          <w:bCs/>
          <w:lang w:eastAsia="pl-PL"/>
        </w:rPr>
        <w:t>/2</w:t>
      </w:r>
      <w:r>
        <w:rPr>
          <w:rFonts w:eastAsia="Times New Roman" w:cs="Calibri"/>
          <w:b/>
          <w:bCs/>
          <w:lang w:eastAsia="pl-PL"/>
        </w:rPr>
        <w:t>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64391C5" w14:textId="77777777" w:rsidR="004628C0" w:rsidRPr="00432E10" w:rsidRDefault="004628C0" w:rsidP="004628C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93C1134" w14:textId="77777777" w:rsidR="004628C0" w:rsidRPr="00432E10" w:rsidRDefault="004628C0" w:rsidP="004628C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06CBB2E" w14:textId="77777777" w:rsidR="004628C0" w:rsidRPr="00432E10" w:rsidRDefault="004628C0" w:rsidP="004628C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6558B88" w14:textId="77777777" w:rsidR="004628C0" w:rsidRPr="00432E10" w:rsidRDefault="004628C0" w:rsidP="004628C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AD6C69B" w14:textId="77777777" w:rsidR="004628C0" w:rsidRPr="00432E10" w:rsidRDefault="004628C0" w:rsidP="004628C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8E2AB0" w14:textId="77777777" w:rsidR="004628C0" w:rsidRPr="00432E10" w:rsidRDefault="004628C0" w:rsidP="004628C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5085784" w14:textId="77777777" w:rsidR="004628C0" w:rsidRPr="00432E10" w:rsidRDefault="004628C0" w:rsidP="004628C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C12118E" w14:textId="77777777" w:rsidR="004628C0" w:rsidRPr="00432E10" w:rsidRDefault="004628C0" w:rsidP="004628C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C38740A" w14:textId="77777777" w:rsidR="004628C0" w:rsidRPr="00432E10" w:rsidRDefault="004628C0" w:rsidP="004628C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CC87C6B" w14:textId="77777777" w:rsidR="004628C0" w:rsidRPr="00432E10" w:rsidRDefault="004628C0" w:rsidP="004628C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5A1E71" w14:textId="77777777" w:rsidR="004628C0" w:rsidRPr="00432E10" w:rsidRDefault="004628C0" w:rsidP="004628C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3B64AF" w14:textId="5EDE2DA5" w:rsidR="005103B9" w:rsidRPr="00B27FA4" w:rsidRDefault="004628C0" w:rsidP="004628C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B27FA4" w:rsidSect="00F850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65781" w14:textId="77777777" w:rsidR="00F85020" w:rsidRDefault="00F85020" w:rsidP="0038231F">
      <w:pPr>
        <w:spacing w:after="0" w:line="240" w:lineRule="auto"/>
      </w:pPr>
      <w:r>
        <w:separator/>
      </w:r>
    </w:p>
  </w:endnote>
  <w:endnote w:type="continuationSeparator" w:id="0">
    <w:p w14:paraId="286E992C" w14:textId="77777777" w:rsidR="00F85020" w:rsidRDefault="00F850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8D490" w14:textId="77777777" w:rsidR="00CC5DFC" w:rsidRDefault="00CC5D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11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B6B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E444" w14:textId="77777777" w:rsidR="00CC5DFC" w:rsidRDefault="00CC5D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014F3" w14:textId="77777777" w:rsidR="00F85020" w:rsidRDefault="00F85020" w:rsidP="0038231F">
      <w:pPr>
        <w:spacing w:after="0" w:line="240" w:lineRule="auto"/>
      </w:pPr>
      <w:r>
        <w:separator/>
      </w:r>
    </w:p>
  </w:footnote>
  <w:footnote w:type="continuationSeparator" w:id="0">
    <w:p w14:paraId="7A30B67F" w14:textId="77777777" w:rsidR="00F85020" w:rsidRDefault="00F85020" w:rsidP="0038231F">
      <w:pPr>
        <w:spacing w:after="0" w:line="240" w:lineRule="auto"/>
      </w:pPr>
      <w:r>
        <w:continuationSeparator/>
      </w:r>
    </w:p>
  </w:footnote>
  <w:footnote w:id="1">
    <w:p w14:paraId="50ACD420" w14:textId="77777777" w:rsidR="004628C0" w:rsidRDefault="004628C0" w:rsidP="004628C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152A652" w14:textId="77777777" w:rsidR="004628C0" w:rsidRDefault="004628C0" w:rsidP="004628C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4001" w14:textId="77777777" w:rsidR="00CC5DFC" w:rsidRDefault="00CC5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E2316" w14:textId="77777777" w:rsidR="00CC5DFC" w:rsidRDefault="00CC5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BDB5F" w14:textId="77777777" w:rsidR="00CC5DFC" w:rsidRDefault="00CC5D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483343">
    <w:abstractNumId w:val="7"/>
  </w:num>
  <w:num w:numId="2" w16cid:durableId="1189954114">
    <w:abstractNumId w:val="0"/>
  </w:num>
  <w:num w:numId="3" w16cid:durableId="237789728">
    <w:abstractNumId w:val="6"/>
  </w:num>
  <w:num w:numId="4" w16cid:durableId="926033441">
    <w:abstractNumId w:val="9"/>
  </w:num>
  <w:num w:numId="5" w16cid:durableId="1907181298">
    <w:abstractNumId w:val="8"/>
  </w:num>
  <w:num w:numId="6" w16cid:durableId="88698834">
    <w:abstractNumId w:val="5"/>
  </w:num>
  <w:num w:numId="7" w16cid:durableId="435901765">
    <w:abstractNumId w:val="1"/>
  </w:num>
  <w:num w:numId="8" w16cid:durableId="111629903">
    <w:abstractNumId w:val="3"/>
  </w:num>
  <w:num w:numId="9" w16cid:durableId="1531601778">
    <w:abstractNumId w:val="2"/>
  </w:num>
  <w:num w:numId="10" w16cid:durableId="1782646856">
    <w:abstractNumId w:val="4"/>
  </w:num>
  <w:num w:numId="11" w16cid:durableId="18535687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02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28C0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7FA4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5DFC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502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986E2"/>
  <w15:chartTrackingRefBased/>
  <w15:docId w15:val="{81D37DAF-373C-40C8-B41C-1F7B9F42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8C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2024-03-25T08:31:00Z</cp:lastPrinted>
  <dcterms:created xsi:type="dcterms:W3CDTF">2024-03-25T08:27:00Z</dcterms:created>
  <dcterms:modified xsi:type="dcterms:W3CDTF">2024-03-25T08:31:00Z</dcterms:modified>
</cp:coreProperties>
</file>