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402F" w14:textId="77777777" w:rsidR="00930A96" w:rsidRPr="00C62245" w:rsidRDefault="00BB6BE6" w:rsidP="00C62245">
      <w:pPr>
        <w:jc w:val="right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Poznań</w:t>
      </w:r>
      <w:r w:rsidR="00930A96" w:rsidRPr="00C62245">
        <w:rPr>
          <w:rFonts w:ascii="Arial" w:hAnsi="Arial" w:cs="Arial"/>
          <w:sz w:val="22"/>
          <w:szCs w:val="22"/>
        </w:rPr>
        <w:t xml:space="preserve"> dnia: </w:t>
      </w:r>
      <w:r w:rsidRPr="00C62245">
        <w:rPr>
          <w:rFonts w:ascii="Arial" w:hAnsi="Arial" w:cs="Arial"/>
          <w:sz w:val="22"/>
          <w:szCs w:val="22"/>
        </w:rPr>
        <w:t>2024-03-26</w:t>
      </w:r>
    </w:p>
    <w:p w14:paraId="10F93926" w14:textId="77777777" w:rsidR="00BB6BE6" w:rsidRPr="00C62245" w:rsidRDefault="00BB6BE6" w:rsidP="00C62245">
      <w:pPr>
        <w:rPr>
          <w:rFonts w:ascii="Arial" w:hAnsi="Arial" w:cs="Arial"/>
          <w:b/>
          <w:bCs/>
          <w:sz w:val="22"/>
          <w:szCs w:val="22"/>
        </w:rPr>
      </w:pPr>
      <w:r w:rsidRPr="00C6224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441213D6" w14:textId="77777777" w:rsidR="00930A96" w:rsidRPr="00C62245" w:rsidRDefault="00BB6BE6" w:rsidP="00C62245">
      <w:pPr>
        <w:rPr>
          <w:rFonts w:ascii="Arial" w:hAnsi="Arial" w:cs="Arial"/>
          <w:b/>
          <w:bCs/>
          <w:sz w:val="22"/>
          <w:szCs w:val="22"/>
        </w:rPr>
      </w:pPr>
      <w:r w:rsidRPr="00C6224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48FD8F4" w14:textId="77777777" w:rsidR="00930A96" w:rsidRPr="00C62245" w:rsidRDefault="00BB6BE6" w:rsidP="00C62245">
      <w:pPr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Juraszów</w:t>
      </w:r>
      <w:r w:rsidR="00930A96" w:rsidRPr="00C62245">
        <w:rPr>
          <w:rFonts w:ascii="Arial" w:hAnsi="Arial" w:cs="Arial"/>
          <w:sz w:val="22"/>
          <w:szCs w:val="22"/>
        </w:rPr>
        <w:t xml:space="preserve"> </w:t>
      </w:r>
      <w:r w:rsidRPr="00C62245">
        <w:rPr>
          <w:rFonts w:ascii="Arial" w:hAnsi="Arial" w:cs="Arial"/>
          <w:sz w:val="22"/>
          <w:szCs w:val="22"/>
        </w:rPr>
        <w:t>7/19</w:t>
      </w:r>
    </w:p>
    <w:p w14:paraId="1D82C4CF" w14:textId="77777777" w:rsidR="00930A96" w:rsidRPr="00C62245" w:rsidRDefault="00BB6BE6" w:rsidP="00C62245">
      <w:pPr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60-479</w:t>
      </w:r>
      <w:r w:rsidR="00930A96" w:rsidRPr="00C62245">
        <w:rPr>
          <w:rFonts w:ascii="Arial" w:hAnsi="Arial" w:cs="Arial"/>
          <w:sz w:val="22"/>
          <w:szCs w:val="22"/>
        </w:rPr>
        <w:t xml:space="preserve"> </w:t>
      </w:r>
      <w:r w:rsidRPr="00C62245">
        <w:rPr>
          <w:rFonts w:ascii="Arial" w:hAnsi="Arial" w:cs="Arial"/>
          <w:sz w:val="22"/>
          <w:szCs w:val="22"/>
        </w:rPr>
        <w:t>Poznań</w:t>
      </w:r>
    </w:p>
    <w:p w14:paraId="0000AFB6" w14:textId="77777777" w:rsidR="00930A96" w:rsidRPr="00C62245" w:rsidRDefault="00930A96" w:rsidP="00C622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C62245">
        <w:rPr>
          <w:rFonts w:ascii="Arial" w:hAnsi="Arial" w:cs="Arial"/>
          <w:b/>
          <w:sz w:val="22"/>
          <w:szCs w:val="22"/>
        </w:rPr>
        <w:t>WYKONAWCY</w:t>
      </w:r>
    </w:p>
    <w:p w14:paraId="35618BFF" w14:textId="77777777" w:rsidR="00930A96" w:rsidRDefault="00930A96" w:rsidP="00C622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ubiegający się o zamówienie</w:t>
      </w:r>
    </w:p>
    <w:p w14:paraId="14213795" w14:textId="77777777" w:rsidR="00B70DC5" w:rsidRPr="00C62245" w:rsidRDefault="00B70DC5" w:rsidP="00C6224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C62245" w14:paraId="7FE2213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96C5FC" w14:textId="77777777" w:rsidR="00B70DC5" w:rsidRDefault="00B70DC5" w:rsidP="00C62245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22"/>
                <w:szCs w:val="22"/>
              </w:rPr>
            </w:pPr>
          </w:p>
          <w:p w14:paraId="7A4475EC" w14:textId="595E029A" w:rsidR="00930A96" w:rsidRPr="00B70DC5" w:rsidRDefault="00930A96" w:rsidP="00C62245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B70DC5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70CD60A0" w14:textId="77777777" w:rsidR="00930A96" w:rsidRDefault="00930A96" w:rsidP="00C62245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B70DC5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B70DC5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B70DC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DBC252F" w14:textId="77777777" w:rsidR="00346A0E" w:rsidRPr="00B70DC5" w:rsidRDefault="00346A0E" w:rsidP="00C62245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  <w:p w14:paraId="2F6CE6E1" w14:textId="77777777" w:rsidR="00B70DC5" w:rsidRPr="00C62245" w:rsidRDefault="00B70DC5" w:rsidP="00C62245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217F98" w14:textId="77777777" w:rsidR="00930A96" w:rsidRDefault="00930A96" w:rsidP="00C62245">
      <w:pPr>
        <w:pStyle w:val="Nagwek1"/>
        <w:spacing w:before="0" w:after="0"/>
        <w:rPr>
          <w:rFonts w:cs="Arial"/>
          <w:sz w:val="22"/>
          <w:szCs w:val="22"/>
        </w:rPr>
      </w:pPr>
    </w:p>
    <w:p w14:paraId="1BB86C05" w14:textId="77777777" w:rsidR="00B70DC5" w:rsidRPr="00B70DC5" w:rsidRDefault="00B70DC5" w:rsidP="00B70DC5"/>
    <w:p w14:paraId="1D28B5AD" w14:textId="77777777" w:rsidR="00930A96" w:rsidRPr="00C62245" w:rsidRDefault="00930A96" w:rsidP="00C6224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6224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C62245">
        <w:rPr>
          <w:rFonts w:ascii="Arial" w:hAnsi="Arial" w:cs="Arial"/>
          <w:sz w:val="22"/>
          <w:szCs w:val="22"/>
        </w:rPr>
        <w:t>postępowania o udzielenie zamówienia publicznego</w:t>
      </w:r>
      <w:r w:rsidRPr="00C6224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62245" w14:paraId="1445A0F7" w14:textId="77777777" w:rsidTr="00E03B3C">
        <w:tc>
          <w:tcPr>
            <w:tcW w:w="2269" w:type="dxa"/>
            <w:shd w:val="clear" w:color="auto" w:fill="auto"/>
          </w:tcPr>
          <w:p w14:paraId="3DCE5DF4" w14:textId="77777777" w:rsidR="00930A96" w:rsidRPr="00C62245" w:rsidRDefault="00930A96" w:rsidP="00C6224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224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F724A5" w14:textId="72D5DE2E" w:rsidR="00930A96" w:rsidRPr="00C62245" w:rsidRDefault="00BB6BE6" w:rsidP="00C622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2245">
              <w:rPr>
                <w:rFonts w:ascii="Arial" w:hAnsi="Arial" w:cs="Arial"/>
                <w:bCs/>
                <w:sz w:val="22"/>
                <w:szCs w:val="22"/>
              </w:rPr>
              <w:t>Wymiana systemu PACS/VNA w Szpitalu Wojewódzkim w Poznaniu.</w:t>
            </w:r>
          </w:p>
        </w:tc>
      </w:tr>
      <w:tr w:rsidR="00BB6BE6" w:rsidRPr="00C62245" w14:paraId="2455400F" w14:textId="77777777" w:rsidTr="00E53728">
        <w:tc>
          <w:tcPr>
            <w:tcW w:w="2269" w:type="dxa"/>
            <w:shd w:val="clear" w:color="auto" w:fill="auto"/>
          </w:tcPr>
          <w:p w14:paraId="4E3CE119" w14:textId="77777777" w:rsidR="00BB6BE6" w:rsidRPr="00C62245" w:rsidRDefault="00BB6BE6" w:rsidP="00C6224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224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E34FC7" w14:textId="77777777" w:rsidR="00BB6BE6" w:rsidRDefault="00BB6BE6" w:rsidP="00C622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62245">
              <w:rPr>
                <w:rFonts w:ascii="Arial" w:hAnsi="Arial" w:cs="Arial"/>
                <w:bCs/>
                <w:sz w:val="22"/>
                <w:szCs w:val="22"/>
              </w:rPr>
              <w:t>SZW/DZP/15/2024</w:t>
            </w:r>
            <w:r w:rsidR="00C62245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14:paraId="10944CDC" w14:textId="5BC78BAA" w:rsidR="00C62245" w:rsidRPr="00C62245" w:rsidRDefault="00C62245" w:rsidP="00C6224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EA560AC" w14:textId="63768860" w:rsidR="00EF1037" w:rsidRDefault="005C0930" w:rsidP="00C62245">
      <w:pPr>
        <w:jc w:val="both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 xml:space="preserve">Zamawiający, </w:t>
      </w:r>
      <w:r w:rsidR="00BB6BE6" w:rsidRPr="00C62245">
        <w:rPr>
          <w:rFonts w:ascii="Arial" w:hAnsi="Arial" w:cs="Arial"/>
          <w:b/>
          <w:sz w:val="22"/>
          <w:szCs w:val="22"/>
        </w:rPr>
        <w:t>Szpital Wojewódzki w Poznaniu</w:t>
      </w:r>
      <w:r w:rsidR="00C62245">
        <w:rPr>
          <w:rFonts w:ascii="Arial" w:hAnsi="Arial" w:cs="Arial"/>
          <w:b/>
          <w:sz w:val="22"/>
          <w:szCs w:val="22"/>
        </w:rPr>
        <w:t xml:space="preserve">, </w:t>
      </w:r>
      <w:r w:rsidR="00BB6BE6" w:rsidRPr="00C62245">
        <w:rPr>
          <w:rFonts w:ascii="Arial" w:hAnsi="Arial" w:cs="Arial"/>
          <w:b/>
          <w:sz w:val="22"/>
          <w:szCs w:val="22"/>
        </w:rPr>
        <w:t>Dział Zamówień Publicznych</w:t>
      </w:r>
      <w:r w:rsidRPr="00C62245">
        <w:rPr>
          <w:rFonts w:ascii="Arial" w:hAnsi="Arial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B6BE6" w:rsidRPr="00C62245">
        <w:rPr>
          <w:rFonts w:ascii="Arial" w:hAnsi="Arial" w:cs="Arial"/>
          <w:sz w:val="22"/>
          <w:szCs w:val="22"/>
        </w:rPr>
        <w:t>(</w:t>
      </w:r>
      <w:proofErr w:type="spellStart"/>
      <w:r w:rsidR="00BB6BE6" w:rsidRPr="00C62245">
        <w:rPr>
          <w:rFonts w:ascii="Arial" w:hAnsi="Arial" w:cs="Arial"/>
          <w:sz w:val="22"/>
          <w:szCs w:val="22"/>
        </w:rPr>
        <w:t>t.j</w:t>
      </w:r>
      <w:proofErr w:type="spellEnd"/>
      <w:r w:rsidR="00BB6BE6" w:rsidRPr="00C62245">
        <w:rPr>
          <w:rFonts w:ascii="Arial" w:hAnsi="Arial" w:cs="Arial"/>
          <w:sz w:val="22"/>
          <w:szCs w:val="22"/>
        </w:rPr>
        <w:t>. Dz. U. z 2023r. poz. 1605)</w:t>
      </w:r>
      <w:r w:rsidRPr="00C62245">
        <w:rPr>
          <w:rFonts w:ascii="Arial" w:hAnsi="Arial" w:cs="Arial"/>
          <w:sz w:val="22"/>
          <w:szCs w:val="22"/>
        </w:rPr>
        <w:t xml:space="preserve">, </w:t>
      </w:r>
      <w:r w:rsidR="00EB3650" w:rsidRPr="00C62245">
        <w:rPr>
          <w:rFonts w:ascii="Arial" w:hAnsi="Arial" w:cs="Arial"/>
          <w:sz w:val="22"/>
          <w:szCs w:val="22"/>
        </w:rPr>
        <w:t xml:space="preserve">informuje o </w:t>
      </w:r>
      <w:r w:rsidRPr="00C62245">
        <w:rPr>
          <w:rFonts w:ascii="Arial" w:hAnsi="Arial" w:cs="Arial"/>
          <w:sz w:val="22"/>
          <w:szCs w:val="22"/>
        </w:rPr>
        <w:t>dokon</w:t>
      </w:r>
      <w:r w:rsidR="00EB3650" w:rsidRPr="00C62245">
        <w:rPr>
          <w:rFonts w:ascii="Arial" w:hAnsi="Arial" w:cs="Arial"/>
          <w:sz w:val="22"/>
          <w:szCs w:val="22"/>
        </w:rPr>
        <w:t>aniu</w:t>
      </w:r>
      <w:r w:rsidRPr="00C62245">
        <w:rPr>
          <w:rFonts w:ascii="Arial" w:hAnsi="Arial" w:cs="Arial"/>
          <w:sz w:val="22"/>
          <w:szCs w:val="22"/>
        </w:rPr>
        <w:t xml:space="preserve"> </w:t>
      </w:r>
      <w:r w:rsidR="00460DC4" w:rsidRPr="00C62245">
        <w:rPr>
          <w:rFonts w:ascii="Arial" w:hAnsi="Arial" w:cs="Arial"/>
          <w:sz w:val="22"/>
          <w:szCs w:val="22"/>
        </w:rPr>
        <w:t>zmian</w:t>
      </w:r>
      <w:r w:rsidRPr="00C62245">
        <w:rPr>
          <w:rFonts w:ascii="Arial" w:hAnsi="Arial" w:cs="Arial"/>
          <w:sz w:val="22"/>
          <w:szCs w:val="22"/>
        </w:rPr>
        <w:t xml:space="preserve"> w z</w:t>
      </w:r>
      <w:r w:rsidR="00460DC4" w:rsidRPr="00C62245">
        <w:rPr>
          <w:rFonts w:ascii="Arial" w:hAnsi="Arial" w:cs="Arial"/>
          <w:sz w:val="22"/>
          <w:szCs w:val="22"/>
        </w:rPr>
        <w:t>apis</w:t>
      </w:r>
      <w:r w:rsidRPr="00C62245">
        <w:rPr>
          <w:rFonts w:ascii="Arial" w:hAnsi="Arial" w:cs="Arial"/>
          <w:sz w:val="22"/>
          <w:szCs w:val="22"/>
        </w:rPr>
        <w:t>ach</w:t>
      </w:r>
      <w:r w:rsidR="00460DC4" w:rsidRPr="00C62245">
        <w:rPr>
          <w:rFonts w:ascii="Arial" w:hAnsi="Arial" w:cs="Arial"/>
          <w:sz w:val="22"/>
          <w:szCs w:val="22"/>
        </w:rPr>
        <w:t xml:space="preserve"> </w:t>
      </w:r>
      <w:r w:rsidR="0022485D" w:rsidRPr="00C62245">
        <w:rPr>
          <w:rFonts w:ascii="Arial" w:hAnsi="Arial" w:cs="Arial"/>
          <w:sz w:val="22"/>
          <w:szCs w:val="22"/>
        </w:rPr>
        <w:t>SWZ</w:t>
      </w:r>
      <w:r w:rsidR="00460DC4" w:rsidRPr="00C62245">
        <w:rPr>
          <w:rFonts w:ascii="Arial" w:hAnsi="Arial" w:cs="Arial"/>
          <w:sz w:val="22"/>
          <w:szCs w:val="22"/>
        </w:rPr>
        <w:t xml:space="preserve"> w następującym zakresie</w:t>
      </w:r>
      <w:r w:rsidR="006A49C7" w:rsidRPr="00C62245">
        <w:rPr>
          <w:rFonts w:ascii="Arial" w:hAnsi="Arial" w:cs="Arial"/>
          <w:sz w:val="22"/>
          <w:szCs w:val="22"/>
        </w:rPr>
        <w:t xml:space="preserve"> </w:t>
      </w:r>
      <w:r w:rsidR="006A49C7" w:rsidRPr="00C62245">
        <w:rPr>
          <w:rFonts w:ascii="Arial" w:hAnsi="Arial" w:cs="Arial"/>
          <w:b/>
          <w:bCs/>
          <w:sz w:val="22"/>
          <w:szCs w:val="22"/>
        </w:rPr>
        <w:t>wykazu dostaw lub usług</w:t>
      </w:r>
      <w:r w:rsidR="006A49C7" w:rsidRPr="00C62245">
        <w:rPr>
          <w:rFonts w:ascii="Arial" w:hAnsi="Arial" w:cs="Arial"/>
          <w:sz w:val="22"/>
          <w:szCs w:val="22"/>
        </w:rPr>
        <w:t>:</w:t>
      </w:r>
    </w:p>
    <w:p w14:paraId="28BC51F4" w14:textId="77777777" w:rsidR="00C62245" w:rsidRPr="00C62245" w:rsidRDefault="00C62245" w:rsidP="00C62245">
      <w:pPr>
        <w:jc w:val="both"/>
        <w:rPr>
          <w:rFonts w:ascii="Arial" w:hAnsi="Arial" w:cs="Arial"/>
          <w:sz w:val="22"/>
          <w:szCs w:val="22"/>
        </w:rPr>
      </w:pPr>
    </w:p>
    <w:p w14:paraId="08896875" w14:textId="7BBC325F" w:rsidR="006A49C7" w:rsidRPr="00C62245" w:rsidRDefault="006A49C7" w:rsidP="00C6224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2245">
        <w:rPr>
          <w:rFonts w:ascii="Arial" w:hAnsi="Arial" w:cs="Arial"/>
          <w:b/>
          <w:bCs/>
          <w:sz w:val="22"/>
          <w:szCs w:val="22"/>
          <w:u w:val="single"/>
        </w:rPr>
        <w:t>BYŁO:</w:t>
      </w:r>
    </w:p>
    <w:p w14:paraId="26579CC9" w14:textId="77777777" w:rsidR="006A49C7" w:rsidRPr="006A49C7" w:rsidRDefault="006A49C7" w:rsidP="00C62245">
      <w:pPr>
        <w:jc w:val="both"/>
        <w:rPr>
          <w:rFonts w:ascii="Arial" w:hAnsi="Arial" w:cs="Arial"/>
          <w:sz w:val="22"/>
          <w:szCs w:val="22"/>
        </w:rPr>
      </w:pPr>
      <w:r w:rsidRPr="006A49C7">
        <w:rPr>
          <w:rFonts w:ascii="Arial" w:hAnsi="Arial" w:cs="Arial"/>
          <w:sz w:val="22"/>
          <w:szCs w:val="22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 </w:t>
      </w:r>
      <w:r w:rsidRPr="006A49C7">
        <w:rPr>
          <w:rFonts w:ascii="Arial" w:hAnsi="Arial" w:cs="Arial"/>
          <w:b/>
          <w:sz w:val="22"/>
          <w:szCs w:val="22"/>
        </w:rPr>
        <w:t xml:space="preserve">- </w:t>
      </w:r>
      <w:r w:rsidRPr="006A49C7">
        <w:rPr>
          <w:rFonts w:ascii="Arial" w:hAnsi="Arial" w:cs="Arial"/>
          <w:bCs/>
          <w:sz w:val="22"/>
          <w:szCs w:val="22"/>
        </w:rPr>
        <w:t>zgodnie z załącznikiem nr 5 do SWZ</w:t>
      </w:r>
    </w:p>
    <w:p w14:paraId="0A26A3AA" w14:textId="77777777" w:rsidR="006A49C7" w:rsidRPr="006A49C7" w:rsidRDefault="006A49C7" w:rsidP="00C62245">
      <w:pPr>
        <w:ind w:right="24"/>
        <w:jc w:val="both"/>
        <w:rPr>
          <w:rFonts w:ascii="Arial" w:eastAsia="Calibri" w:hAnsi="Arial" w:cs="Arial"/>
          <w:sz w:val="22"/>
          <w:szCs w:val="22"/>
          <w:u w:val="single"/>
        </w:rPr>
      </w:pPr>
    </w:p>
    <w:p w14:paraId="07615FAB" w14:textId="77777777" w:rsidR="006A49C7" w:rsidRPr="006A49C7" w:rsidRDefault="006A49C7" w:rsidP="00C62245">
      <w:pPr>
        <w:ind w:right="24"/>
        <w:jc w:val="both"/>
        <w:rPr>
          <w:rFonts w:ascii="Arial" w:eastAsia="Calibri" w:hAnsi="Arial" w:cs="Arial"/>
          <w:sz w:val="22"/>
          <w:szCs w:val="22"/>
          <w:u w:val="single"/>
        </w:rPr>
      </w:pPr>
      <w:r w:rsidRPr="006A49C7">
        <w:rPr>
          <w:rFonts w:ascii="Arial" w:eastAsia="Calibri" w:hAnsi="Arial" w:cs="Arial"/>
          <w:sz w:val="22"/>
          <w:szCs w:val="22"/>
          <w:u w:val="single"/>
        </w:rPr>
        <w:t>Zamawiający uzna warunek za spełniony jeżeli Wykonawca wykaże:</w:t>
      </w:r>
    </w:p>
    <w:p w14:paraId="3D9FCB5C" w14:textId="6F4CA3D7" w:rsidR="006A49C7" w:rsidRPr="006A49C7" w:rsidRDefault="006A49C7" w:rsidP="00C62245">
      <w:pPr>
        <w:ind w:right="24"/>
        <w:jc w:val="both"/>
        <w:rPr>
          <w:rFonts w:ascii="Arial" w:eastAsia="Calibri" w:hAnsi="Arial" w:cs="Arial"/>
          <w:sz w:val="22"/>
          <w:szCs w:val="22"/>
        </w:rPr>
      </w:pPr>
      <w:r w:rsidRPr="006A49C7">
        <w:rPr>
          <w:rFonts w:ascii="Arial" w:eastAsia="Calibri" w:hAnsi="Arial" w:cs="Arial"/>
          <w:sz w:val="22"/>
          <w:szCs w:val="22"/>
        </w:rPr>
        <w:t>że w okresie ostatnich trzech lat przed upływem terminu składania ofert, a jeżeli okres prowadzenia działalności jest krótszy – w tym okresie, wykonał należycie:</w:t>
      </w:r>
    </w:p>
    <w:p w14:paraId="364950A7" w14:textId="77777777" w:rsidR="006A49C7" w:rsidRPr="006A49C7" w:rsidRDefault="006A49C7" w:rsidP="00C62245">
      <w:pPr>
        <w:numPr>
          <w:ilvl w:val="0"/>
          <w:numId w:val="1"/>
        </w:numPr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A49C7">
        <w:rPr>
          <w:rFonts w:ascii="Arial" w:eastAsia="Calibri" w:hAnsi="Arial" w:cs="Arial"/>
          <w:sz w:val="22"/>
          <w:szCs w:val="22"/>
          <w:lang w:eastAsia="en-US"/>
        </w:rPr>
        <w:t xml:space="preserve">co najmniej dwa zamówienia, w ramach każdego z nich Wykonawca: wdrożył systemem klasy PACS/VNA, przeprowadził szkolenie dla min. 5 pracowników Zamawiającego z zakresu administrowania oraz ich użytkowania przez personel szpitala, w ramach każdego z zamówienia wartość powyższego zakresu wynosiła min. </w:t>
      </w:r>
      <w:r w:rsidRPr="006A49C7">
        <w:rPr>
          <w:rFonts w:ascii="Arial" w:eastAsia="Calibri" w:hAnsi="Arial" w:cs="Arial"/>
          <w:b/>
          <w:bCs/>
          <w:sz w:val="22"/>
          <w:szCs w:val="22"/>
          <w:lang w:eastAsia="en-US"/>
        </w:rPr>
        <w:t>1.500 000 PLN</w:t>
      </w:r>
      <w:r w:rsidRPr="006A49C7">
        <w:rPr>
          <w:rFonts w:ascii="Arial" w:eastAsia="Calibri" w:hAnsi="Arial" w:cs="Arial"/>
          <w:sz w:val="22"/>
          <w:szCs w:val="22"/>
          <w:lang w:eastAsia="en-US"/>
        </w:rPr>
        <w:t xml:space="preserve"> brutto,</w:t>
      </w:r>
    </w:p>
    <w:p w14:paraId="658841E1" w14:textId="35A7F467" w:rsidR="006A49C7" w:rsidRPr="00C62245" w:rsidRDefault="006A49C7" w:rsidP="00C62245">
      <w:pPr>
        <w:jc w:val="both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Każda wymieniona w tabeli usługa powinna być poparta dokumentem potwierdzającym, że została wykonana należycie</w:t>
      </w:r>
    </w:p>
    <w:p w14:paraId="0B38A5F7" w14:textId="77777777" w:rsidR="00C62245" w:rsidRDefault="00C62245" w:rsidP="00C62245">
      <w:pPr>
        <w:jc w:val="both"/>
        <w:rPr>
          <w:rFonts w:ascii="Arial" w:hAnsi="Arial" w:cs="Arial"/>
          <w:sz w:val="22"/>
          <w:szCs w:val="22"/>
        </w:rPr>
      </w:pPr>
    </w:p>
    <w:p w14:paraId="7E48C590" w14:textId="77777777" w:rsidR="00B70DC5" w:rsidRDefault="00B70DC5" w:rsidP="00C6224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4D743B7" w14:textId="77777777" w:rsidR="00B70DC5" w:rsidRDefault="00B70DC5" w:rsidP="00C6224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12B9F5" w14:textId="48D02990" w:rsidR="006A49C7" w:rsidRPr="00C62245" w:rsidRDefault="00C62245" w:rsidP="00C62245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2245">
        <w:rPr>
          <w:rFonts w:ascii="Arial" w:hAnsi="Arial" w:cs="Arial"/>
          <w:b/>
          <w:bCs/>
          <w:sz w:val="22"/>
          <w:szCs w:val="22"/>
          <w:u w:val="single"/>
        </w:rPr>
        <w:lastRenderedPageBreak/>
        <w:t>JEST:</w:t>
      </w:r>
    </w:p>
    <w:p w14:paraId="4D00AA3E" w14:textId="77777777" w:rsidR="00C62245" w:rsidRPr="00C62245" w:rsidRDefault="00C62245" w:rsidP="00C62245">
      <w:pPr>
        <w:jc w:val="both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 </w:t>
      </w:r>
      <w:r w:rsidRPr="00C62245">
        <w:rPr>
          <w:rFonts w:ascii="Arial" w:hAnsi="Arial" w:cs="Arial"/>
          <w:b/>
          <w:sz w:val="22"/>
          <w:szCs w:val="22"/>
        </w:rPr>
        <w:t xml:space="preserve">- </w:t>
      </w:r>
      <w:r w:rsidRPr="00C62245">
        <w:rPr>
          <w:rFonts w:ascii="Arial" w:hAnsi="Arial" w:cs="Arial"/>
          <w:bCs/>
          <w:sz w:val="22"/>
          <w:szCs w:val="22"/>
        </w:rPr>
        <w:t>zgodnie z załącznikiem nr 5 do SWZ</w:t>
      </w:r>
    </w:p>
    <w:p w14:paraId="2D8FDE7F" w14:textId="77777777" w:rsidR="00C62245" w:rsidRPr="00C62245" w:rsidRDefault="00C62245" w:rsidP="00C62245">
      <w:pPr>
        <w:ind w:right="24"/>
        <w:jc w:val="both"/>
        <w:rPr>
          <w:rFonts w:ascii="Arial" w:eastAsia="Calibri" w:hAnsi="Arial" w:cs="Arial"/>
          <w:sz w:val="22"/>
          <w:szCs w:val="22"/>
          <w:u w:val="single"/>
        </w:rPr>
      </w:pPr>
    </w:p>
    <w:p w14:paraId="03577D0A" w14:textId="77777777" w:rsidR="00C62245" w:rsidRPr="00C62245" w:rsidRDefault="00C62245" w:rsidP="00C62245">
      <w:pPr>
        <w:ind w:right="24"/>
        <w:jc w:val="both"/>
        <w:rPr>
          <w:rFonts w:ascii="Arial" w:eastAsia="Calibri" w:hAnsi="Arial" w:cs="Arial"/>
          <w:sz w:val="22"/>
          <w:szCs w:val="22"/>
          <w:u w:val="single"/>
        </w:rPr>
      </w:pPr>
      <w:r w:rsidRPr="00C62245">
        <w:rPr>
          <w:rFonts w:ascii="Arial" w:eastAsia="Calibri" w:hAnsi="Arial" w:cs="Arial"/>
          <w:sz w:val="22"/>
          <w:szCs w:val="22"/>
          <w:u w:val="single"/>
        </w:rPr>
        <w:t>Zamawiający uzna warunek za spełniony jeżeli Wykonawca wykaże:</w:t>
      </w:r>
    </w:p>
    <w:p w14:paraId="4E64A660" w14:textId="4513FE8D" w:rsidR="00C62245" w:rsidRPr="00C62245" w:rsidRDefault="00C62245" w:rsidP="00C62245">
      <w:pPr>
        <w:ind w:right="24"/>
        <w:jc w:val="both"/>
        <w:rPr>
          <w:rFonts w:ascii="Arial" w:eastAsia="Calibri" w:hAnsi="Arial" w:cs="Arial"/>
          <w:sz w:val="22"/>
          <w:szCs w:val="22"/>
        </w:rPr>
      </w:pPr>
      <w:r w:rsidRPr="00C62245">
        <w:rPr>
          <w:rFonts w:ascii="Arial" w:eastAsia="Calibri" w:hAnsi="Arial" w:cs="Arial"/>
          <w:sz w:val="22"/>
          <w:szCs w:val="22"/>
        </w:rPr>
        <w:t>że w okresie ostatnich trzech lat przed upływem terminu składania ofert, a jeżeli okres prowadzenia działalności jest krótszy – w tym okresie, wykonał należycie:</w:t>
      </w:r>
    </w:p>
    <w:p w14:paraId="064F7E21" w14:textId="33EB1F92" w:rsidR="00C62245" w:rsidRPr="00C62245" w:rsidRDefault="00C62245" w:rsidP="00C622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C62245">
        <w:rPr>
          <w:rFonts w:ascii="Arial" w:hAnsi="Arial" w:cs="Arial"/>
        </w:rPr>
        <w:t xml:space="preserve">co najmniej dwa zamówienia, w ramach każdego z nich Wykonawca: wdrożył systemem klasy PACS/VNA, przeprowadził szkolenie dla min. 5 pracowników Zamawiającego z zakresu administrowania oraz ich użytkowania przez personel szpitala, w ramach każdego z zamówienia wartość powyższego zakresu wynosiła min. </w:t>
      </w:r>
      <w:r w:rsidRPr="00C62245">
        <w:rPr>
          <w:rFonts w:ascii="Arial" w:hAnsi="Arial" w:cs="Arial"/>
          <w:b/>
          <w:bCs/>
        </w:rPr>
        <w:t>7</w:t>
      </w:r>
      <w:r w:rsidRPr="00C62245">
        <w:rPr>
          <w:rFonts w:ascii="Arial" w:hAnsi="Arial" w:cs="Arial"/>
          <w:b/>
          <w:bCs/>
        </w:rPr>
        <w:t>00 000 PLN</w:t>
      </w:r>
      <w:r w:rsidRPr="00C62245">
        <w:rPr>
          <w:rFonts w:ascii="Arial" w:hAnsi="Arial" w:cs="Arial"/>
        </w:rPr>
        <w:t xml:space="preserve"> brutto,</w:t>
      </w:r>
    </w:p>
    <w:p w14:paraId="656E214E" w14:textId="32A675E1" w:rsidR="00C62245" w:rsidRPr="00C62245" w:rsidRDefault="00C62245" w:rsidP="00C62245">
      <w:pPr>
        <w:jc w:val="both"/>
        <w:rPr>
          <w:rFonts w:ascii="Arial" w:hAnsi="Arial" w:cs="Arial"/>
          <w:sz w:val="22"/>
          <w:szCs w:val="22"/>
        </w:rPr>
      </w:pPr>
      <w:r w:rsidRPr="00C62245">
        <w:rPr>
          <w:rFonts w:ascii="Arial" w:hAnsi="Arial" w:cs="Arial"/>
          <w:sz w:val="22"/>
          <w:szCs w:val="22"/>
        </w:rPr>
        <w:t>Każda wymieniona w tabeli usługa powinna być poparta dokumentem potwierdzającym, że została wykonana należycie</w:t>
      </w:r>
    </w:p>
    <w:p w14:paraId="13634E02" w14:textId="77777777" w:rsidR="00C62245" w:rsidRDefault="00C62245" w:rsidP="00C622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</w:p>
    <w:p w14:paraId="1A89817A" w14:textId="77777777" w:rsidR="00C62245" w:rsidRDefault="00C62245" w:rsidP="00C622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</w:p>
    <w:p w14:paraId="3FDE10AE" w14:textId="63B464BD" w:rsidR="005C0930" w:rsidRPr="00C62245" w:rsidRDefault="005C0930" w:rsidP="00C622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 w:rsidRPr="00C62245">
        <w:rPr>
          <w:rFonts w:ascii="Arial" w:hAnsi="Arial" w:cs="Arial"/>
          <w:i/>
          <w:sz w:val="22"/>
          <w:szCs w:val="22"/>
        </w:rPr>
        <w:t>Zamawiający</w:t>
      </w:r>
    </w:p>
    <w:p w14:paraId="069C6DBC" w14:textId="77777777" w:rsidR="00DF4F7E" w:rsidRDefault="00DF4F7E" w:rsidP="00DF4F7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A2A7EFE" w14:textId="77777777" w:rsidR="00DF4F7E" w:rsidRDefault="00DF4F7E" w:rsidP="00DF4F7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B56AADF" w14:textId="77777777" w:rsidR="00DF4F7E" w:rsidRDefault="00DF4F7E" w:rsidP="00DF4F7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4532C37E" w14:textId="77777777" w:rsidR="005C0930" w:rsidRPr="00C62245" w:rsidRDefault="005C0930" w:rsidP="00C62245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 w:val="22"/>
          <w:szCs w:val="22"/>
        </w:rPr>
      </w:pPr>
    </w:p>
    <w:sectPr w:rsidR="005C0930" w:rsidRPr="00C62245" w:rsidSect="00767D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93069" w14:textId="77777777" w:rsidR="00767DB7" w:rsidRDefault="00767DB7">
      <w:r>
        <w:separator/>
      </w:r>
    </w:p>
  </w:endnote>
  <w:endnote w:type="continuationSeparator" w:id="0">
    <w:p w14:paraId="033E1867" w14:textId="77777777" w:rsidR="00767DB7" w:rsidRDefault="0076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D66C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C110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043D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F790B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7D1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EEC9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A65143" w14:textId="77777777" w:rsidR="00EF1037" w:rsidRDefault="00EF1037">
    <w:pPr>
      <w:pStyle w:val="Stopka"/>
      <w:tabs>
        <w:tab w:val="clear" w:pos="4536"/>
        <w:tab w:val="left" w:pos="6237"/>
      </w:tabs>
    </w:pPr>
  </w:p>
  <w:p w14:paraId="6788686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4F924" w14:textId="77777777" w:rsidR="00767DB7" w:rsidRDefault="00767DB7">
      <w:r>
        <w:separator/>
      </w:r>
    </w:p>
  </w:footnote>
  <w:footnote w:type="continuationSeparator" w:id="0">
    <w:p w14:paraId="5331D724" w14:textId="77777777" w:rsidR="00767DB7" w:rsidRDefault="00767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AAD9" w14:textId="77777777" w:rsidR="00BB6BE6" w:rsidRDefault="00BB6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A695A" w14:textId="77777777" w:rsidR="00BB6BE6" w:rsidRDefault="00BB6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C40E6" w14:textId="77777777" w:rsidR="00BB6BE6" w:rsidRDefault="00BB6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B7"/>
    <w:rsid w:val="00057D02"/>
    <w:rsid w:val="000613E0"/>
    <w:rsid w:val="001A571A"/>
    <w:rsid w:val="0022485D"/>
    <w:rsid w:val="002B1C74"/>
    <w:rsid w:val="00346A0E"/>
    <w:rsid w:val="00384EFD"/>
    <w:rsid w:val="004222DA"/>
    <w:rsid w:val="00453E59"/>
    <w:rsid w:val="00460DC4"/>
    <w:rsid w:val="005079A4"/>
    <w:rsid w:val="0055546F"/>
    <w:rsid w:val="005C0930"/>
    <w:rsid w:val="006736C6"/>
    <w:rsid w:val="006A49C7"/>
    <w:rsid w:val="006D4AE5"/>
    <w:rsid w:val="00767DB7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70DC5"/>
    <w:rsid w:val="00BB6BE6"/>
    <w:rsid w:val="00C152AE"/>
    <w:rsid w:val="00C62245"/>
    <w:rsid w:val="00D1574A"/>
    <w:rsid w:val="00D248D2"/>
    <w:rsid w:val="00DF4F7E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C537A"/>
  <w15:chartTrackingRefBased/>
  <w15:docId w15:val="{5CD8D25E-A4F9-49BD-9148-8D825B1F3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C622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Office Lutycka</cp:lastModifiedBy>
  <cp:revision>2</cp:revision>
  <cp:lastPrinted>2024-03-26T11:45:00Z</cp:lastPrinted>
  <dcterms:created xsi:type="dcterms:W3CDTF">2024-03-26T11:45:00Z</dcterms:created>
  <dcterms:modified xsi:type="dcterms:W3CDTF">2024-03-26T11:45:00Z</dcterms:modified>
</cp:coreProperties>
</file>