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7DA601" w14:textId="77777777" w:rsidR="00963B2E" w:rsidRPr="002A16E2" w:rsidRDefault="00963B2E" w:rsidP="00963B2E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sz w:val="22"/>
          <w:szCs w:val="22"/>
        </w:rPr>
        <w:t>Załącznik nr 1</w:t>
      </w:r>
    </w:p>
    <w:p w14:paraId="7E565A7D" w14:textId="77777777" w:rsidR="00963B2E" w:rsidRPr="002A16E2" w:rsidRDefault="00963B2E" w:rsidP="00963B2E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51DA5D5A" w14:textId="77777777" w:rsidR="00963B2E" w:rsidRPr="002A16E2" w:rsidRDefault="00963B2E" w:rsidP="00963B2E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413C2DEC" w14:textId="77777777" w:rsidR="00963B2E" w:rsidRPr="002A16E2" w:rsidRDefault="00963B2E" w:rsidP="00963B2E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3CBA839D" w14:textId="77777777" w:rsidR="00963B2E" w:rsidRPr="002A16E2" w:rsidRDefault="00963B2E" w:rsidP="00963B2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5A57DF72" w14:textId="77777777" w:rsidR="00963B2E" w:rsidRPr="00FA50AF" w:rsidRDefault="00963B2E" w:rsidP="00963B2E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78240834" w14:textId="77777777" w:rsidR="00963B2E" w:rsidRPr="002A16E2" w:rsidRDefault="00963B2E" w:rsidP="00963B2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195BB365" w14:textId="77777777" w:rsidR="00963B2E" w:rsidRPr="002A16E2" w:rsidRDefault="00963B2E" w:rsidP="00963B2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6DFDF0F2" w14:textId="77777777" w:rsidR="00963B2E" w:rsidRPr="002A16E2" w:rsidRDefault="00963B2E" w:rsidP="00963B2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42116A27" w14:textId="77777777" w:rsidR="00963B2E" w:rsidRPr="002A16E2" w:rsidRDefault="00963B2E" w:rsidP="00963B2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312225EC" w14:textId="77777777" w:rsidR="00963B2E" w:rsidRPr="002A16E2" w:rsidRDefault="00963B2E" w:rsidP="00963B2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06159AB7" w14:textId="77777777" w:rsidR="00963B2E" w:rsidRPr="002A16E2" w:rsidRDefault="00963B2E" w:rsidP="00963B2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05DD1901" w14:textId="77777777" w:rsidR="00963B2E" w:rsidRPr="002A16E2" w:rsidRDefault="00963B2E" w:rsidP="00963B2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0E14E986" w14:textId="77777777" w:rsidR="00963B2E" w:rsidRPr="002A16E2" w:rsidRDefault="00963B2E" w:rsidP="00963B2E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534F68F5" w14:textId="77777777" w:rsidR="00963B2E" w:rsidRPr="002A16E2" w:rsidRDefault="00963B2E" w:rsidP="00963B2E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287A7072" w14:textId="77777777" w:rsidR="00963B2E" w:rsidRPr="002A16E2" w:rsidRDefault="00963B2E" w:rsidP="00963B2E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7C389F66" w14:textId="77777777" w:rsidR="00963B2E" w:rsidRPr="002A16E2" w:rsidRDefault="00963B2E" w:rsidP="00963B2E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23481207" w14:textId="77777777" w:rsidR="00963B2E" w:rsidRPr="002A16E2" w:rsidRDefault="00963B2E" w:rsidP="00963B2E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1EE867B1" w14:textId="77777777" w:rsidR="00963B2E" w:rsidRPr="002A16E2" w:rsidRDefault="00963B2E" w:rsidP="00963B2E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54DEC046" w14:textId="77777777" w:rsidR="00963B2E" w:rsidRPr="002A16E2" w:rsidRDefault="00963B2E" w:rsidP="00963B2E">
      <w:pPr>
        <w:ind w:firstLine="3969"/>
        <w:rPr>
          <w:b/>
          <w:sz w:val="22"/>
          <w:szCs w:val="22"/>
        </w:rPr>
      </w:pPr>
    </w:p>
    <w:p w14:paraId="00832882" w14:textId="004203D5" w:rsidR="00963B2E" w:rsidRDefault="00963B2E" w:rsidP="00963B2E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Pr="007047A6">
        <w:rPr>
          <w:b/>
          <w:sz w:val="22"/>
          <w:szCs w:val="22"/>
        </w:rPr>
        <w:t xml:space="preserve">Dostawa </w:t>
      </w:r>
      <w:r>
        <w:rPr>
          <w:b/>
          <w:sz w:val="22"/>
          <w:szCs w:val="22"/>
        </w:rPr>
        <w:t xml:space="preserve">laptopa oraz okularów do rozszerzonej rzeczywistości na potrzeby CDSI, </w:t>
      </w:r>
      <w:r>
        <w:rPr>
          <w:bCs/>
          <w:sz w:val="22"/>
          <w:szCs w:val="22"/>
        </w:rPr>
        <w:t>nr sprawy</w:t>
      </w:r>
      <w:r>
        <w:rPr>
          <w:b/>
          <w:sz w:val="22"/>
          <w:szCs w:val="22"/>
        </w:rPr>
        <w:t xml:space="preserve"> DE</w:t>
      </w:r>
      <w:r w:rsidRPr="002A16E2">
        <w:rPr>
          <w:b/>
          <w:sz w:val="22"/>
          <w:szCs w:val="22"/>
        </w:rPr>
        <w:t>-</w:t>
      </w:r>
      <w:r>
        <w:rPr>
          <w:b/>
          <w:sz w:val="22"/>
          <w:szCs w:val="22"/>
        </w:rPr>
        <w:t>d</w:t>
      </w:r>
      <w:r w:rsidRPr="002A16E2">
        <w:rPr>
          <w:b/>
          <w:sz w:val="22"/>
          <w:szCs w:val="22"/>
        </w:rPr>
        <w:t>zp.272-</w:t>
      </w:r>
      <w:r>
        <w:rPr>
          <w:b/>
          <w:sz w:val="22"/>
          <w:szCs w:val="22"/>
        </w:rPr>
        <w:t>137/</w:t>
      </w:r>
      <w:r w:rsidRPr="002A16E2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>4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63F2C910" w14:textId="77777777" w:rsidR="00BB4283" w:rsidRDefault="00BB4283" w:rsidP="00963B2E">
      <w:pPr>
        <w:widowControl w:val="0"/>
        <w:ind w:right="1"/>
        <w:jc w:val="both"/>
        <w:rPr>
          <w:sz w:val="22"/>
          <w:szCs w:val="22"/>
        </w:rPr>
      </w:pPr>
    </w:p>
    <w:p w14:paraId="792965FD" w14:textId="77777777" w:rsidR="00BB4283" w:rsidRPr="00BB4283" w:rsidRDefault="00BB4283" w:rsidP="00BB4283">
      <w:pPr>
        <w:widowControl w:val="0"/>
        <w:ind w:right="1"/>
        <w:jc w:val="both"/>
        <w:rPr>
          <w:b/>
          <w:bCs/>
          <w:color w:val="0070C0"/>
          <w:u w:val="single"/>
        </w:rPr>
      </w:pPr>
      <w:r w:rsidRPr="00BB4283">
        <w:rPr>
          <w:b/>
          <w:bCs/>
          <w:color w:val="0070C0"/>
          <w:u w:val="single"/>
        </w:rPr>
        <w:t>Zadanie nr 1</w:t>
      </w:r>
    </w:p>
    <w:p w14:paraId="443A890E" w14:textId="7BF6F434" w:rsidR="00BB4283" w:rsidRPr="004E7108" w:rsidRDefault="00BB4283" w:rsidP="00BB4283">
      <w:pPr>
        <w:widowControl w:val="0"/>
        <w:ind w:right="1"/>
        <w:jc w:val="both"/>
        <w:rPr>
          <w:b/>
          <w:bCs/>
          <w:color w:val="FF0000"/>
        </w:rPr>
      </w:pPr>
      <w:r w:rsidRPr="004E7108">
        <w:rPr>
          <w:b/>
          <w:bCs/>
          <w:color w:val="FF0000"/>
        </w:rPr>
        <w:t xml:space="preserve">Dostawa </w:t>
      </w:r>
      <w:r>
        <w:rPr>
          <w:b/>
          <w:bCs/>
          <w:color w:val="FF0000"/>
        </w:rPr>
        <w:t>laptopa wraz z akcesoriami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963B2E" w:rsidRPr="008A2B7D" w14:paraId="57A3DC40" w14:textId="77777777" w:rsidTr="00472DC7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05BA462" w14:textId="77777777" w:rsidR="00963B2E" w:rsidRPr="002A16E2" w:rsidRDefault="00963B2E" w:rsidP="00472DC7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6BE1A37" w14:textId="77777777" w:rsidR="00963B2E" w:rsidRDefault="00963B2E" w:rsidP="00472DC7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  <w:r>
              <w:rPr>
                <w:b/>
                <w:bCs/>
                <w:sz w:val="20"/>
                <w:szCs w:val="20"/>
              </w:rPr>
              <w:t>/</w:t>
            </w:r>
          </w:p>
          <w:p w14:paraId="2600AF49" w14:textId="77777777" w:rsidR="00963B2E" w:rsidRPr="008A2B7D" w:rsidRDefault="00963B2E" w:rsidP="00472DC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Rodzaju Mebla</w:t>
            </w:r>
          </w:p>
          <w:p w14:paraId="03514E4D" w14:textId="77777777" w:rsidR="00963B2E" w:rsidRPr="008A2B7D" w:rsidRDefault="00963B2E" w:rsidP="00472DC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1359E16" w14:textId="77777777" w:rsidR="00963B2E" w:rsidRPr="0084309D" w:rsidRDefault="00963B2E" w:rsidP="00472DC7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Nazwa producenta/ </w:t>
            </w:r>
            <w:r>
              <w:rPr>
                <w:b/>
                <w:bCs/>
                <w:color w:val="FF0000"/>
                <w:sz w:val="20"/>
                <w:szCs w:val="20"/>
              </w:rPr>
              <w:t>model</w:t>
            </w: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0FEA216" w14:textId="77777777" w:rsidR="00963B2E" w:rsidRPr="008A2B7D" w:rsidRDefault="00963B2E" w:rsidP="00472DC7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239D0CA5" w14:textId="77777777" w:rsidR="00963B2E" w:rsidRPr="008A2B7D" w:rsidRDefault="00963B2E" w:rsidP="00472DC7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AFAE9EF" w14:textId="77777777" w:rsidR="00963B2E" w:rsidRPr="008A2B7D" w:rsidRDefault="00963B2E" w:rsidP="00472DC7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6ED676A" w14:textId="77777777" w:rsidR="00963B2E" w:rsidRPr="008A2B7D" w:rsidRDefault="00963B2E" w:rsidP="00472DC7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3CA5356F" w14:textId="77777777" w:rsidR="00963B2E" w:rsidRPr="008A2B7D" w:rsidRDefault="00963B2E" w:rsidP="00472DC7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8FFBAB1" w14:textId="77777777" w:rsidR="00963B2E" w:rsidRPr="008A2B7D" w:rsidRDefault="00963B2E" w:rsidP="00472DC7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75A9EA32" w14:textId="77777777" w:rsidR="00963B2E" w:rsidRPr="008A2B7D" w:rsidRDefault="00963B2E" w:rsidP="00472D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128A6E76" w14:textId="77777777" w:rsidR="00963B2E" w:rsidRPr="008A2B7D" w:rsidRDefault="00963B2E" w:rsidP="00472D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3BC66BA" w14:textId="77777777" w:rsidR="00963B2E" w:rsidRPr="008A2B7D" w:rsidRDefault="00963B2E" w:rsidP="00472DC7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4DBDE0CF" w14:textId="77777777" w:rsidR="00963B2E" w:rsidRPr="008A2B7D" w:rsidRDefault="00963B2E" w:rsidP="00472DC7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08664CFB" w14:textId="77777777" w:rsidR="00963B2E" w:rsidRPr="008A2B7D" w:rsidRDefault="00963B2E" w:rsidP="00472DC7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963B2E" w:rsidRPr="002A16E2" w14:paraId="6BA84F14" w14:textId="77777777" w:rsidTr="00472DC7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4455D64" w14:textId="77777777" w:rsidR="00963B2E" w:rsidRPr="002A16E2" w:rsidRDefault="00963B2E" w:rsidP="00472DC7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41C8C83" w14:textId="77777777" w:rsidR="00963B2E" w:rsidRPr="002A16E2" w:rsidRDefault="00963B2E" w:rsidP="00472DC7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647467F" w14:textId="77777777" w:rsidR="00963B2E" w:rsidRPr="002A16E2" w:rsidRDefault="00963B2E" w:rsidP="00472DC7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76845DC" w14:textId="77777777" w:rsidR="00963B2E" w:rsidRPr="002A16E2" w:rsidRDefault="00963B2E" w:rsidP="00472DC7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64CECF4" w14:textId="77777777" w:rsidR="00963B2E" w:rsidRPr="002A16E2" w:rsidRDefault="00963B2E" w:rsidP="00472DC7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02B12EC" w14:textId="77777777" w:rsidR="00963B2E" w:rsidRPr="002A16E2" w:rsidRDefault="00963B2E" w:rsidP="00472DC7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F81D01C" w14:textId="77777777" w:rsidR="00963B2E" w:rsidRPr="002A16E2" w:rsidRDefault="00963B2E" w:rsidP="00472DC7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2199CFC" w14:textId="77777777" w:rsidR="00963B2E" w:rsidRPr="002A16E2" w:rsidRDefault="00963B2E" w:rsidP="00472DC7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963B2E" w:rsidRPr="002A16E2" w14:paraId="22BDFFFF" w14:textId="77777777" w:rsidTr="00472DC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2EEA2CF" w14:textId="77777777" w:rsidR="00963B2E" w:rsidRPr="002A16E2" w:rsidRDefault="00963B2E" w:rsidP="00472DC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8B273" w14:textId="77777777" w:rsidR="00963B2E" w:rsidRPr="00125021" w:rsidRDefault="00963B2E" w:rsidP="00472DC7">
            <w:pPr>
              <w:suppressAutoHyphens/>
              <w:spacing w:after="120"/>
              <w:rPr>
                <w:b/>
                <w:bCs/>
                <w:sz w:val="18"/>
                <w:szCs w:val="18"/>
                <w:lang w:eastAsia="zh-CN"/>
              </w:rPr>
            </w:pPr>
            <w:r>
              <w:rPr>
                <w:b/>
                <w:sz w:val="18"/>
                <w:szCs w:val="18"/>
              </w:rPr>
              <w:t>Laptop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291B0" w14:textId="77777777" w:rsidR="00963B2E" w:rsidRPr="00A47B30" w:rsidRDefault="00963B2E" w:rsidP="00472DC7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BD159" w14:textId="4889C241" w:rsidR="00963B2E" w:rsidRPr="00F55968" w:rsidRDefault="00963B2E" w:rsidP="00472DC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B16F4" w14:textId="77777777" w:rsidR="00963B2E" w:rsidRPr="002A16E2" w:rsidRDefault="00963B2E" w:rsidP="00472DC7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C5D65" w14:textId="77777777" w:rsidR="00963B2E" w:rsidRPr="002A16E2" w:rsidRDefault="00963B2E" w:rsidP="00472DC7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3579B80" w14:textId="77777777" w:rsidR="00963B2E" w:rsidRPr="002A16E2" w:rsidRDefault="00963B2E" w:rsidP="00472DC7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2F52CA1" w14:textId="77777777" w:rsidR="00963B2E" w:rsidRPr="002A16E2" w:rsidRDefault="00963B2E" w:rsidP="00472DC7">
            <w:pPr>
              <w:ind w:right="425"/>
              <w:rPr>
                <w:sz w:val="22"/>
                <w:szCs w:val="22"/>
              </w:rPr>
            </w:pPr>
          </w:p>
        </w:tc>
      </w:tr>
      <w:tr w:rsidR="00963B2E" w:rsidRPr="002A16E2" w14:paraId="7FA90553" w14:textId="77777777" w:rsidTr="00472DC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E129580" w14:textId="77777777" w:rsidR="00963B2E" w:rsidRPr="002A16E2" w:rsidRDefault="00963B2E" w:rsidP="00472DC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E54B9" w14:textId="77777777" w:rsidR="00963B2E" w:rsidRDefault="00963B2E" w:rsidP="00472DC7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Mysz bezprzewodowa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5158D" w14:textId="77777777" w:rsidR="00963B2E" w:rsidRPr="00A47B30" w:rsidRDefault="00963B2E" w:rsidP="00472DC7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87B9F" w14:textId="3448737E" w:rsidR="00963B2E" w:rsidRDefault="00963B2E" w:rsidP="00472DC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B3B7C" w14:textId="77777777" w:rsidR="00963B2E" w:rsidRPr="002A16E2" w:rsidRDefault="00963B2E" w:rsidP="00472DC7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5CAC7" w14:textId="77777777" w:rsidR="00963B2E" w:rsidRPr="002A16E2" w:rsidRDefault="00963B2E" w:rsidP="00472DC7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0B1201D" w14:textId="77777777" w:rsidR="00963B2E" w:rsidRPr="002A16E2" w:rsidRDefault="00963B2E" w:rsidP="00472DC7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629E0FC" w14:textId="77777777" w:rsidR="00963B2E" w:rsidRPr="002A16E2" w:rsidRDefault="00963B2E" w:rsidP="00472DC7">
            <w:pPr>
              <w:ind w:right="425"/>
              <w:rPr>
                <w:sz w:val="22"/>
                <w:szCs w:val="22"/>
              </w:rPr>
            </w:pPr>
          </w:p>
        </w:tc>
      </w:tr>
      <w:tr w:rsidR="00963B2E" w:rsidRPr="002A16E2" w14:paraId="2AAB701D" w14:textId="77777777" w:rsidTr="00472DC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23E42EE" w14:textId="77777777" w:rsidR="00963B2E" w:rsidRPr="002A16E2" w:rsidRDefault="00963B2E" w:rsidP="00472DC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A6F03" w14:textId="77777777" w:rsidR="00963B2E" w:rsidRDefault="00963B2E" w:rsidP="00472DC7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Adapter USB-C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1BC07" w14:textId="77777777" w:rsidR="00963B2E" w:rsidRPr="00A47B30" w:rsidRDefault="00963B2E" w:rsidP="00472DC7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72EC9" w14:textId="01C677C1" w:rsidR="00963B2E" w:rsidRDefault="00963B2E" w:rsidP="00472DC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AB17A" w14:textId="77777777" w:rsidR="00963B2E" w:rsidRPr="002A16E2" w:rsidRDefault="00963B2E" w:rsidP="00472DC7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79B11" w14:textId="77777777" w:rsidR="00963B2E" w:rsidRPr="002A16E2" w:rsidRDefault="00963B2E" w:rsidP="00472DC7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094BDDC" w14:textId="77777777" w:rsidR="00963B2E" w:rsidRPr="002A16E2" w:rsidRDefault="00963B2E" w:rsidP="00472DC7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445CDE" w14:textId="77777777" w:rsidR="00963B2E" w:rsidRPr="002A16E2" w:rsidRDefault="00963B2E" w:rsidP="00472DC7">
            <w:pPr>
              <w:ind w:right="425"/>
              <w:rPr>
                <w:sz w:val="22"/>
                <w:szCs w:val="22"/>
              </w:rPr>
            </w:pPr>
          </w:p>
        </w:tc>
      </w:tr>
      <w:tr w:rsidR="00963B2E" w:rsidRPr="002A16E2" w14:paraId="3601045E" w14:textId="77777777" w:rsidTr="00BB4283">
        <w:trPr>
          <w:trHeight w:val="105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DF8DC9C" w14:textId="77777777" w:rsidR="00963B2E" w:rsidRDefault="00963B2E" w:rsidP="00472DC7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2938F7A9" w14:textId="622118BD" w:rsidR="00963B2E" w:rsidRPr="002A16E2" w:rsidRDefault="00963B2E" w:rsidP="00BB4283">
            <w:pPr>
              <w:ind w:right="425"/>
              <w:jc w:val="right"/>
              <w:rPr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1E816" w14:textId="77777777" w:rsidR="00963B2E" w:rsidRPr="002A16E2" w:rsidRDefault="00963B2E" w:rsidP="00472DC7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7B157BA" w14:textId="77777777" w:rsidR="00963B2E" w:rsidRPr="002A16E2" w:rsidRDefault="00963B2E" w:rsidP="00472DC7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97F5C34" w14:textId="77777777" w:rsidR="00963B2E" w:rsidRPr="002A16E2" w:rsidRDefault="00963B2E" w:rsidP="00472DC7">
            <w:pPr>
              <w:ind w:right="425"/>
              <w:rPr>
                <w:sz w:val="22"/>
                <w:szCs w:val="22"/>
              </w:rPr>
            </w:pPr>
          </w:p>
        </w:tc>
      </w:tr>
      <w:tr w:rsidR="00963B2E" w:rsidRPr="002A16E2" w14:paraId="0CF6F564" w14:textId="77777777" w:rsidTr="00472DC7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0115CF1" w14:textId="77777777" w:rsidR="00963B2E" w:rsidRPr="002A16E2" w:rsidRDefault="00963B2E" w:rsidP="00BB4283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5C23647B" w14:textId="2C85312E" w:rsidR="00963B2E" w:rsidRPr="002A16E2" w:rsidRDefault="00963B2E" w:rsidP="00BB4283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2A690" w14:textId="77777777" w:rsidR="00963B2E" w:rsidRPr="002A16E2" w:rsidRDefault="00963B2E" w:rsidP="00472DC7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04CC106" w14:textId="77777777" w:rsidR="00963B2E" w:rsidRPr="002A16E2" w:rsidRDefault="00963B2E" w:rsidP="00472DC7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B95CD70" w14:textId="77777777" w:rsidR="00963B2E" w:rsidRPr="002A16E2" w:rsidRDefault="00963B2E" w:rsidP="00472DC7">
            <w:pPr>
              <w:ind w:right="425"/>
              <w:rPr>
                <w:sz w:val="22"/>
                <w:szCs w:val="22"/>
              </w:rPr>
            </w:pPr>
          </w:p>
        </w:tc>
      </w:tr>
    </w:tbl>
    <w:p w14:paraId="3763BB0F" w14:textId="77777777" w:rsidR="00963B2E" w:rsidRPr="002A16E2" w:rsidRDefault="00963B2E" w:rsidP="00963B2E">
      <w:pPr>
        <w:tabs>
          <w:tab w:val="right" w:pos="9000"/>
        </w:tabs>
        <w:rPr>
          <w:sz w:val="22"/>
          <w:szCs w:val="22"/>
        </w:rPr>
      </w:pPr>
    </w:p>
    <w:p w14:paraId="080C0F56" w14:textId="0C16FF73" w:rsidR="00963B2E" w:rsidRDefault="00963B2E" w:rsidP="00BB4283">
      <w:pPr>
        <w:widowControl w:val="0"/>
        <w:jc w:val="both"/>
        <w:rPr>
          <w:b/>
          <w:bCs/>
          <w:sz w:val="22"/>
          <w:szCs w:val="22"/>
        </w:rPr>
      </w:pPr>
      <w:r w:rsidRPr="002A16E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2A16E2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 xml:space="preserve">……………. </w:t>
      </w:r>
      <w:r w:rsidRPr="002A16E2">
        <w:rPr>
          <w:b/>
          <w:bCs/>
          <w:sz w:val="22"/>
          <w:szCs w:val="22"/>
        </w:rPr>
        <w:t xml:space="preserve">dni od daty </w:t>
      </w:r>
      <w:r>
        <w:rPr>
          <w:b/>
          <w:bCs/>
          <w:sz w:val="22"/>
          <w:szCs w:val="22"/>
        </w:rPr>
        <w:t xml:space="preserve">podpisania umowy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51B50466" w14:textId="77777777" w:rsidR="00963B2E" w:rsidRPr="002A16E2" w:rsidRDefault="00963B2E" w:rsidP="00BB4283">
      <w:pPr>
        <w:widowControl w:val="0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lastRenderedPageBreak/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…………………… </w:t>
      </w:r>
      <w:r w:rsidRPr="002A16E2">
        <w:rPr>
          <w:b/>
          <w:bCs/>
          <w:sz w:val="22"/>
          <w:szCs w:val="22"/>
        </w:rPr>
        <w:t>miesi</w:t>
      </w:r>
      <w:r>
        <w:rPr>
          <w:b/>
          <w:bCs/>
          <w:sz w:val="22"/>
          <w:szCs w:val="22"/>
        </w:rPr>
        <w:t>ę</w:t>
      </w:r>
      <w:r w:rsidRPr="002A16E2">
        <w:rPr>
          <w:b/>
          <w:bCs/>
          <w:sz w:val="22"/>
          <w:szCs w:val="22"/>
        </w:rPr>
        <w:t>c</w:t>
      </w:r>
      <w:r>
        <w:rPr>
          <w:b/>
          <w:bCs/>
          <w:sz w:val="22"/>
          <w:szCs w:val="22"/>
        </w:rPr>
        <w:t xml:space="preserve">y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287692B3" w14:textId="77777777" w:rsidR="00963B2E" w:rsidRPr="002A16E2" w:rsidRDefault="00963B2E" w:rsidP="00963B2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67E6A81A" w14:textId="77777777" w:rsidR="00963B2E" w:rsidRPr="002A16E2" w:rsidRDefault="00963B2E" w:rsidP="00963B2E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16CBEDCD" w14:textId="77777777" w:rsidR="00963B2E" w:rsidRDefault="00963B2E" w:rsidP="00963B2E">
      <w:pPr>
        <w:tabs>
          <w:tab w:val="left" w:pos="426"/>
        </w:tabs>
        <w:spacing w:after="120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40709F5" w14:textId="77777777" w:rsidR="00BB4283" w:rsidRDefault="00BB4283" w:rsidP="00963B2E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3816B564" w14:textId="77777777" w:rsidR="00BB4283" w:rsidRDefault="00BB4283" w:rsidP="00963B2E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153340DB" w14:textId="5EE0176F" w:rsidR="00BB4283" w:rsidRPr="00BB4283" w:rsidRDefault="00BB4283" w:rsidP="00BB4283">
      <w:pPr>
        <w:widowControl w:val="0"/>
        <w:ind w:right="1"/>
        <w:jc w:val="both"/>
        <w:rPr>
          <w:b/>
          <w:bCs/>
          <w:color w:val="0070C0"/>
          <w:u w:val="single"/>
        </w:rPr>
      </w:pPr>
      <w:r w:rsidRPr="00BB4283">
        <w:rPr>
          <w:b/>
          <w:bCs/>
          <w:color w:val="0070C0"/>
          <w:u w:val="single"/>
        </w:rPr>
        <w:t xml:space="preserve">Zadanie nr </w:t>
      </w:r>
      <w:r w:rsidRPr="00BB4283">
        <w:rPr>
          <w:b/>
          <w:bCs/>
          <w:color w:val="0070C0"/>
          <w:u w:val="single"/>
        </w:rPr>
        <w:t>2</w:t>
      </w:r>
    </w:p>
    <w:p w14:paraId="6A4BDAFC" w14:textId="7B41DB79" w:rsidR="00BB4283" w:rsidRPr="004E7108" w:rsidRDefault="00BB4283" w:rsidP="00BB4283">
      <w:pPr>
        <w:widowControl w:val="0"/>
        <w:ind w:right="1"/>
        <w:jc w:val="both"/>
        <w:rPr>
          <w:b/>
          <w:bCs/>
          <w:color w:val="FF0000"/>
        </w:rPr>
      </w:pPr>
      <w:r w:rsidRPr="004E7108">
        <w:rPr>
          <w:b/>
          <w:bCs/>
          <w:color w:val="FF0000"/>
        </w:rPr>
        <w:t xml:space="preserve">Dostawa </w:t>
      </w:r>
      <w:r>
        <w:rPr>
          <w:b/>
          <w:bCs/>
          <w:color w:val="FF0000"/>
        </w:rPr>
        <w:t>okularów do rozszerzonej rzeczywistości</w:t>
      </w:r>
    </w:p>
    <w:p w14:paraId="7B1CF60C" w14:textId="77777777" w:rsidR="00BB4283" w:rsidRPr="002A16E2" w:rsidRDefault="00BB4283" w:rsidP="00BB4283">
      <w:pPr>
        <w:widowControl w:val="0"/>
        <w:ind w:right="1"/>
        <w:jc w:val="both"/>
        <w:rPr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BB4283" w:rsidRPr="008A2B7D" w14:paraId="1F5B85C3" w14:textId="77777777" w:rsidTr="00A40DFE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11817E8" w14:textId="77777777" w:rsidR="00BB4283" w:rsidRPr="002A16E2" w:rsidRDefault="00BB4283" w:rsidP="00A40DFE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459E856" w14:textId="77777777" w:rsidR="00BB4283" w:rsidRDefault="00BB4283" w:rsidP="00A40DF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  <w:r>
              <w:rPr>
                <w:b/>
                <w:bCs/>
                <w:sz w:val="20"/>
                <w:szCs w:val="20"/>
              </w:rPr>
              <w:t>/</w:t>
            </w:r>
          </w:p>
          <w:p w14:paraId="783308E6" w14:textId="77777777" w:rsidR="00BB4283" w:rsidRPr="008A2B7D" w:rsidRDefault="00BB4283" w:rsidP="00A40DF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Rodzaju Mebla</w:t>
            </w:r>
          </w:p>
          <w:p w14:paraId="58E961B4" w14:textId="77777777" w:rsidR="00BB4283" w:rsidRPr="008A2B7D" w:rsidRDefault="00BB4283" w:rsidP="00A40DF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C5623DD" w14:textId="77777777" w:rsidR="00BB4283" w:rsidRPr="0084309D" w:rsidRDefault="00BB4283" w:rsidP="00A40DFE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Nazwa producenta/ </w:t>
            </w:r>
            <w:r>
              <w:rPr>
                <w:b/>
                <w:bCs/>
                <w:color w:val="FF0000"/>
                <w:sz w:val="20"/>
                <w:szCs w:val="20"/>
              </w:rPr>
              <w:t>model</w:t>
            </w: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FAA9738" w14:textId="77777777" w:rsidR="00BB4283" w:rsidRPr="008A2B7D" w:rsidRDefault="00BB4283" w:rsidP="00A40DF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2E78398E" w14:textId="77777777" w:rsidR="00BB4283" w:rsidRPr="008A2B7D" w:rsidRDefault="00BB4283" w:rsidP="00A40DF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544B9E0" w14:textId="77777777" w:rsidR="00BB4283" w:rsidRPr="008A2B7D" w:rsidRDefault="00BB4283" w:rsidP="00A40DF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89BB68B" w14:textId="77777777" w:rsidR="00BB4283" w:rsidRPr="008A2B7D" w:rsidRDefault="00BB4283" w:rsidP="00A40DF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18B6C91E" w14:textId="77777777" w:rsidR="00BB4283" w:rsidRPr="008A2B7D" w:rsidRDefault="00BB4283" w:rsidP="00A40DF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74E367A" w14:textId="77777777" w:rsidR="00BB4283" w:rsidRPr="008A2B7D" w:rsidRDefault="00BB4283" w:rsidP="00A40DF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4E8CB119" w14:textId="77777777" w:rsidR="00BB4283" w:rsidRPr="008A2B7D" w:rsidRDefault="00BB4283" w:rsidP="00A40D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0672F091" w14:textId="77777777" w:rsidR="00BB4283" w:rsidRPr="008A2B7D" w:rsidRDefault="00BB4283" w:rsidP="00A40D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2838E0C" w14:textId="77777777" w:rsidR="00BB4283" w:rsidRPr="008A2B7D" w:rsidRDefault="00BB4283" w:rsidP="00A40DF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0BED0BA6" w14:textId="77777777" w:rsidR="00BB4283" w:rsidRPr="008A2B7D" w:rsidRDefault="00BB4283" w:rsidP="00A40DFE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1FE49602" w14:textId="77777777" w:rsidR="00BB4283" w:rsidRPr="008A2B7D" w:rsidRDefault="00BB4283" w:rsidP="00A40DF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BB4283" w:rsidRPr="002A16E2" w14:paraId="5631C62C" w14:textId="77777777" w:rsidTr="00A40DFE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5275987" w14:textId="77777777" w:rsidR="00BB4283" w:rsidRPr="002A16E2" w:rsidRDefault="00BB4283" w:rsidP="00A40DF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1A25D69" w14:textId="77777777" w:rsidR="00BB4283" w:rsidRPr="002A16E2" w:rsidRDefault="00BB4283" w:rsidP="00A40DF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CE63A4E" w14:textId="77777777" w:rsidR="00BB4283" w:rsidRPr="002A16E2" w:rsidRDefault="00BB4283" w:rsidP="00A40DF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757AA86" w14:textId="77777777" w:rsidR="00BB4283" w:rsidRPr="002A16E2" w:rsidRDefault="00BB4283" w:rsidP="00A40DF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935B35D" w14:textId="77777777" w:rsidR="00BB4283" w:rsidRPr="002A16E2" w:rsidRDefault="00BB4283" w:rsidP="00A40DF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C2EEB12" w14:textId="77777777" w:rsidR="00BB4283" w:rsidRPr="002A16E2" w:rsidRDefault="00BB4283" w:rsidP="00A40DF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EFD0E25" w14:textId="77777777" w:rsidR="00BB4283" w:rsidRPr="002A16E2" w:rsidRDefault="00BB4283" w:rsidP="00A40DF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D147DFA" w14:textId="77777777" w:rsidR="00BB4283" w:rsidRPr="002A16E2" w:rsidRDefault="00BB4283" w:rsidP="00A40DF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BB4283" w:rsidRPr="002A16E2" w14:paraId="370736BB" w14:textId="77777777" w:rsidTr="00A40DF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36C60D8" w14:textId="5C8ABDD1" w:rsidR="00BB4283" w:rsidRDefault="00BB4283" w:rsidP="00A40DF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C129D" w14:textId="77777777" w:rsidR="00BB4283" w:rsidRDefault="00BB4283" w:rsidP="00A40DFE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Okulary wirtualnej rzeczywistości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2EA33" w14:textId="77777777" w:rsidR="00BB4283" w:rsidRPr="00A47B30" w:rsidRDefault="00BB4283" w:rsidP="00A40DFE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F8636" w14:textId="77777777" w:rsidR="00BB4283" w:rsidRDefault="00BB4283" w:rsidP="00A40DF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C9DBB" w14:textId="77777777" w:rsidR="00BB4283" w:rsidRPr="002A16E2" w:rsidRDefault="00BB4283" w:rsidP="00A40DF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C0027" w14:textId="77777777" w:rsidR="00BB4283" w:rsidRPr="002A16E2" w:rsidRDefault="00BB4283" w:rsidP="00A40DF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57E9D41" w14:textId="77777777" w:rsidR="00BB4283" w:rsidRPr="002A16E2" w:rsidRDefault="00BB4283" w:rsidP="00A40DF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5638C38" w14:textId="77777777" w:rsidR="00BB4283" w:rsidRPr="002A16E2" w:rsidRDefault="00BB4283" w:rsidP="00A40DFE">
            <w:pPr>
              <w:ind w:right="425"/>
              <w:rPr>
                <w:sz w:val="22"/>
                <w:szCs w:val="22"/>
              </w:rPr>
            </w:pPr>
          </w:p>
        </w:tc>
      </w:tr>
      <w:tr w:rsidR="00BB4283" w:rsidRPr="002A16E2" w14:paraId="1532F076" w14:textId="77777777" w:rsidTr="00A40DFE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ACB7D79" w14:textId="77777777" w:rsidR="00BB4283" w:rsidRDefault="00BB4283" w:rsidP="00A40DFE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5B99671E" w14:textId="77777777" w:rsidR="00BB4283" w:rsidRPr="002A16E2" w:rsidRDefault="00BB4283" w:rsidP="00A40DFE">
            <w:pPr>
              <w:ind w:right="425"/>
              <w:rPr>
                <w:sz w:val="22"/>
                <w:szCs w:val="22"/>
              </w:rPr>
            </w:pPr>
          </w:p>
          <w:p w14:paraId="2715D3C6" w14:textId="77777777" w:rsidR="00BB4283" w:rsidRDefault="00BB4283" w:rsidP="00A40DFE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0B6A1FA9" w14:textId="77777777" w:rsidR="00BB4283" w:rsidRPr="002A16E2" w:rsidRDefault="00BB4283" w:rsidP="00A40DFE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D49E0" w14:textId="77777777" w:rsidR="00BB4283" w:rsidRPr="002A16E2" w:rsidRDefault="00BB4283" w:rsidP="00A40DF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D17C1B0" w14:textId="77777777" w:rsidR="00BB4283" w:rsidRPr="002A16E2" w:rsidRDefault="00BB4283" w:rsidP="00A40DF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36E2FF7" w14:textId="77777777" w:rsidR="00BB4283" w:rsidRPr="002A16E2" w:rsidRDefault="00BB4283" w:rsidP="00A40DFE">
            <w:pPr>
              <w:ind w:right="425"/>
              <w:rPr>
                <w:sz w:val="22"/>
                <w:szCs w:val="22"/>
              </w:rPr>
            </w:pPr>
          </w:p>
        </w:tc>
      </w:tr>
      <w:tr w:rsidR="00BB4283" w:rsidRPr="002A16E2" w14:paraId="04BE1117" w14:textId="77777777" w:rsidTr="00A40DFE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E3F92DE" w14:textId="77777777" w:rsidR="00BB4283" w:rsidRPr="002A16E2" w:rsidRDefault="00BB4283" w:rsidP="00A40DFE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47F22ABC" w14:textId="77777777" w:rsidR="00BB4283" w:rsidRPr="002A16E2" w:rsidRDefault="00BB4283" w:rsidP="00A40DFE">
            <w:pPr>
              <w:rPr>
                <w:sz w:val="22"/>
                <w:szCs w:val="22"/>
              </w:rPr>
            </w:pPr>
          </w:p>
          <w:p w14:paraId="305E5134" w14:textId="77777777" w:rsidR="00BB4283" w:rsidRPr="002A16E2" w:rsidRDefault="00BB4283" w:rsidP="00A40DFE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2D5E08BD" w14:textId="77777777" w:rsidR="00BB4283" w:rsidRPr="002A16E2" w:rsidRDefault="00BB4283" w:rsidP="00A40DF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21421" w14:textId="77777777" w:rsidR="00BB4283" w:rsidRPr="002A16E2" w:rsidRDefault="00BB4283" w:rsidP="00A40DF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84AE4D2" w14:textId="77777777" w:rsidR="00BB4283" w:rsidRPr="002A16E2" w:rsidRDefault="00BB4283" w:rsidP="00A40DF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C3913ED" w14:textId="77777777" w:rsidR="00BB4283" w:rsidRPr="002A16E2" w:rsidRDefault="00BB4283" w:rsidP="00A40DFE">
            <w:pPr>
              <w:ind w:right="425"/>
              <w:rPr>
                <w:sz w:val="22"/>
                <w:szCs w:val="22"/>
              </w:rPr>
            </w:pPr>
          </w:p>
        </w:tc>
      </w:tr>
    </w:tbl>
    <w:p w14:paraId="0AA2565B" w14:textId="77777777" w:rsidR="00BB4283" w:rsidRPr="002A16E2" w:rsidRDefault="00BB4283" w:rsidP="00BB4283">
      <w:pPr>
        <w:tabs>
          <w:tab w:val="right" w:pos="9000"/>
        </w:tabs>
        <w:rPr>
          <w:sz w:val="22"/>
          <w:szCs w:val="22"/>
        </w:rPr>
      </w:pPr>
    </w:p>
    <w:p w14:paraId="10D7A0FA" w14:textId="77777777" w:rsidR="00BB4283" w:rsidRDefault="00BB4283" w:rsidP="00BB4283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 w:rsidRPr="002A16E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2A16E2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 xml:space="preserve">……………. </w:t>
      </w:r>
      <w:r w:rsidRPr="002A16E2">
        <w:rPr>
          <w:b/>
          <w:bCs/>
          <w:sz w:val="22"/>
          <w:szCs w:val="22"/>
        </w:rPr>
        <w:t xml:space="preserve">dni od daty </w:t>
      </w:r>
      <w:r>
        <w:rPr>
          <w:b/>
          <w:bCs/>
          <w:sz w:val="22"/>
          <w:szCs w:val="22"/>
        </w:rPr>
        <w:t xml:space="preserve">podpisania umowy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3B4747F9" w14:textId="77777777" w:rsidR="00BB4283" w:rsidRPr="002A16E2" w:rsidRDefault="00BB4283" w:rsidP="00BB4283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…………………… </w:t>
      </w:r>
      <w:r w:rsidRPr="002A16E2">
        <w:rPr>
          <w:b/>
          <w:bCs/>
          <w:sz w:val="22"/>
          <w:szCs w:val="22"/>
        </w:rPr>
        <w:t>miesi</w:t>
      </w:r>
      <w:r>
        <w:rPr>
          <w:b/>
          <w:bCs/>
          <w:sz w:val="22"/>
          <w:szCs w:val="22"/>
        </w:rPr>
        <w:t>ę</w:t>
      </w:r>
      <w:r w:rsidRPr="002A16E2">
        <w:rPr>
          <w:b/>
          <w:bCs/>
          <w:sz w:val="22"/>
          <w:szCs w:val="22"/>
        </w:rPr>
        <w:t>c</w:t>
      </w:r>
      <w:r>
        <w:rPr>
          <w:b/>
          <w:bCs/>
          <w:sz w:val="22"/>
          <w:szCs w:val="22"/>
        </w:rPr>
        <w:t xml:space="preserve">y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38A0FB4B" w14:textId="77777777" w:rsidR="00BB4283" w:rsidRPr="002A16E2" w:rsidRDefault="00BB4283" w:rsidP="00BB4283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12D52BF0" w14:textId="77777777" w:rsidR="00BB4283" w:rsidRPr="002A16E2" w:rsidRDefault="00BB4283" w:rsidP="00BB4283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170358CD" w14:textId="77777777" w:rsidR="00BB4283" w:rsidRPr="00E63BA7" w:rsidRDefault="00BB4283" w:rsidP="00BB4283">
      <w:pPr>
        <w:tabs>
          <w:tab w:val="left" w:pos="426"/>
        </w:tabs>
        <w:spacing w:after="120"/>
        <w:jc w:val="both"/>
        <w:rPr>
          <w:b/>
          <w:bCs/>
          <w:color w:val="FF0000"/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82D8424" w14:textId="77777777" w:rsidR="00BB4283" w:rsidRPr="00E63BA7" w:rsidRDefault="00BB4283" w:rsidP="00963B2E">
      <w:pPr>
        <w:tabs>
          <w:tab w:val="left" w:pos="426"/>
        </w:tabs>
        <w:spacing w:after="120"/>
        <w:jc w:val="both"/>
        <w:rPr>
          <w:b/>
          <w:bCs/>
          <w:color w:val="FF0000"/>
          <w:sz w:val="22"/>
          <w:szCs w:val="22"/>
        </w:rPr>
      </w:pPr>
    </w:p>
    <w:p w14:paraId="286E8AB8" w14:textId="77777777" w:rsidR="00963B2E" w:rsidRPr="002A16E2" w:rsidRDefault="00963B2E" w:rsidP="00963B2E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33CC85FE" w14:textId="77777777" w:rsidR="00963B2E" w:rsidRDefault="00963B2E" w:rsidP="00963B2E">
      <w:pPr>
        <w:rPr>
          <w:b/>
          <w:sz w:val="22"/>
          <w:szCs w:val="22"/>
          <w:u w:val="single"/>
        </w:rPr>
      </w:pPr>
      <w:r w:rsidRPr="002A16E2">
        <w:rPr>
          <w:sz w:val="22"/>
          <w:szCs w:val="22"/>
        </w:rPr>
        <w:br w:type="page"/>
      </w:r>
      <w:r>
        <w:rPr>
          <w:b/>
          <w:sz w:val="22"/>
          <w:szCs w:val="22"/>
          <w:u w:val="single"/>
        </w:rPr>
        <w:lastRenderedPageBreak/>
        <w:t>Jednocześnie oświadczamy, że:</w:t>
      </w:r>
    </w:p>
    <w:p w14:paraId="483D303F" w14:textId="77777777" w:rsidR="00963B2E" w:rsidRDefault="00963B2E" w:rsidP="00963B2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do upływu terminu wskazane w SWZ.</w:t>
      </w:r>
    </w:p>
    <w:p w14:paraId="6E70CBF5" w14:textId="77777777" w:rsidR="00963B2E" w:rsidRDefault="00963B2E" w:rsidP="00963B2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13FAFC5D" w14:textId="4F69125B" w:rsidR="00F407E7" w:rsidRPr="00F407E7" w:rsidRDefault="00F407E7" w:rsidP="00963B2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F407E7">
        <w:rPr>
          <w:color w:val="000000"/>
          <w:sz w:val="22"/>
          <w:szCs w:val="22"/>
        </w:rPr>
        <w:t xml:space="preserve">Oświadczamy, iż serwis gwarancyjny na zaoferowane urządzenia będzie </w:t>
      </w:r>
      <w:r w:rsidRPr="00F407E7">
        <w:rPr>
          <w:b/>
          <w:bCs/>
          <w:color w:val="000000"/>
          <w:sz w:val="22"/>
          <w:szCs w:val="22"/>
        </w:rPr>
        <w:t>świadczony przez:</w:t>
      </w:r>
      <w:r w:rsidRPr="00F407E7">
        <w:rPr>
          <w:color w:val="000000"/>
          <w:sz w:val="22"/>
          <w:szCs w:val="22"/>
        </w:rPr>
        <w:t xml:space="preserve"> producenta lub autoryzowanego przedstawiciela producenta: …………………………………………. (</w:t>
      </w:r>
      <w:r w:rsidRPr="00F407E7">
        <w:rPr>
          <w:i/>
          <w:iCs/>
          <w:color w:val="000000"/>
          <w:sz w:val="22"/>
          <w:szCs w:val="22"/>
        </w:rPr>
        <w:t>Należy wpisać, o ile dotyczy</w:t>
      </w:r>
      <w:r w:rsidRPr="00F407E7">
        <w:rPr>
          <w:color w:val="000000"/>
          <w:sz w:val="22"/>
          <w:szCs w:val="22"/>
        </w:rPr>
        <w:t>)</w:t>
      </w:r>
    </w:p>
    <w:p w14:paraId="784D657E" w14:textId="77777777" w:rsidR="00963B2E" w:rsidRDefault="00963B2E" w:rsidP="00963B2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C3B9DC4" w14:textId="77777777" w:rsidR="00963B2E" w:rsidRDefault="00963B2E" w:rsidP="00963B2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6203FF2" w14:textId="77777777" w:rsidR="00963B2E" w:rsidRDefault="00963B2E" w:rsidP="00963B2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E41F54A" w14:textId="77777777" w:rsidR="00963B2E" w:rsidRDefault="00963B2E" w:rsidP="00963B2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63B2E" w14:paraId="381466FF" w14:textId="77777777" w:rsidTr="00472DC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6BF193" w14:textId="77777777" w:rsidR="00963B2E" w:rsidRDefault="00963B2E" w:rsidP="00472DC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1F5823" w14:textId="77777777" w:rsidR="00963B2E" w:rsidRDefault="00963B2E" w:rsidP="00472DC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50851859" w14:textId="77777777" w:rsidR="00963B2E" w:rsidRDefault="00963B2E" w:rsidP="00472DC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03DBCF" w14:textId="77777777" w:rsidR="00963B2E" w:rsidRDefault="00963B2E" w:rsidP="00472DC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963B2E" w14:paraId="68792D2D" w14:textId="77777777" w:rsidTr="00472DC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C01377" w14:textId="77777777" w:rsidR="00963B2E" w:rsidRDefault="00963B2E" w:rsidP="00472DC7">
            <w:pPr>
              <w:autoSpaceDE w:val="0"/>
              <w:autoSpaceDN w:val="0"/>
              <w:adjustRightInd w:val="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B77301" w14:textId="77777777" w:rsidR="00963B2E" w:rsidRDefault="00963B2E" w:rsidP="00472DC7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C3BEBD" w14:textId="77777777" w:rsidR="00963B2E" w:rsidRDefault="00963B2E" w:rsidP="00472DC7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</w:tr>
      <w:tr w:rsidR="00963B2E" w14:paraId="67FC4E12" w14:textId="77777777" w:rsidTr="00472DC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C7135C" w14:textId="77777777" w:rsidR="00963B2E" w:rsidRDefault="00963B2E" w:rsidP="00472DC7">
            <w:pPr>
              <w:autoSpaceDE w:val="0"/>
              <w:autoSpaceDN w:val="0"/>
              <w:adjustRightInd w:val="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3E5522" w14:textId="77777777" w:rsidR="00963B2E" w:rsidRDefault="00963B2E" w:rsidP="00472DC7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54F9B4" w14:textId="77777777" w:rsidR="00963B2E" w:rsidRDefault="00963B2E" w:rsidP="00472DC7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</w:tr>
    </w:tbl>
    <w:p w14:paraId="554C0704" w14:textId="77777777" w:rsidR="00963B2E" w:rsidRDefault="00963B2E" w:rsidP="00963B2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60B615AB" w14:textId="77777777" w:rsidR="00963B2E" w:rsidRDefault="00963B2E" w:rsidP="00963B2E">
      <w:pPr>
        <w:pStyle w:val="Nagwek1"/>
        <w:spacing w:before="0" w:after="0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Wzór podpisu</w:t>
      </w:r>
    </w:p>
    <w:p w14:paraId="446A2C91" w14:textId="77777777" w:rsidR="00963B2E" w:rsidRDefault="00963B2E" w:rsidP="00963B2E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0"/>
        </w:rPr>
      </w:pPr>
    </w:p>
    <w:p w14:paraId="383CA2A6" w14:textId="77777777" w:rsidR="00963B2E" w:rsidRDefault="00963B2E" w:rsidP="00963B2E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09388A55" w14:textId="77777777" w:rsidR="00963B2E" w:rsidRDefault="00963B2E" w:rsidP="00963B2E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591F920E" w14:textId="77777777" w:rsidR="00963B2E" w:rsidRDefault="00963B2E" w:rsidP="00963B2E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2B32FF40" w14:textId="77777777" w:rsidR="00963B2E" w:rsidRDefault="00963B2E" w:rsidP="00963B2E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5E76FDC2" w14:textId="77777777" w:rsidR="00963B2E" w:rsidRDefault="00963B2E" w:rsidP="00963B2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15F1EE92" w14:textId="77777777" w:rsidR="00963B2E" w:rsidRDefault="00963B2E" w:rsidP="00963B2E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D5A0A83" w14:textId="77777777" w:rsidR="00963B2E" w:rsidRDefault="00963B2E" w:rsidP="00963B2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02523BA1" w14:textId="77777777" w:rsidR="00963B2E" w:rsidRDefault="00963B2E" w:rsidP="00963B2E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7C642AB" w14:textId="77777777" w:rsidR="00963B2E" w:rsidRDefault="00963B2E" w:rsidP="00963B2E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BF84FEB" w14:textId="77777777" w:rsidR="00963B2E" w:rsidRDefault="00963B2E" w:rsidP="00963B2E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01EEB41" w14:textId="77777777" w:rsidR="00963B2E" w:rsidRDefault="00963B2E" w:rsidP="00963B2E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D33B9E9" w14:textId="77777777" w:rsidR="00963B2E" w:rsidRDefault="00963B2E" w:rsidP="00963B2E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046FFA50" w14:textId="77777777" w:rsidR="00963B2E" w:rsidRPr="00FB3F21" w:rsidRDefault="00963B2E" w:rsidP="00963B2E">
      <w:pPr>
        <w:tabs>
          <w:tab w:val="left" w:pos="0"/>
        </w:tabs>
        <w:spacing w:line="264" w:lineRule="auto"/>
        <w:ind w:left="426" w:right="1"/>
        <w:contextualSpacing/>
        <w:jc w:val="center"/>
      </w:pPr>
      <w:r>
        <w:rPr>
          <w:bCs/>
          <w:i/>
          <w:iCs/>
          <w:color w:val="FF0000"/>
        </w:rPr>
        <w:t>podpisem elektronicznym lub podpisem zaufanym lub podpisem osobistym.</w:t>
      </w:r>
    </w:p>
    <w:p w14:paraId="56E288AE" w14:textId="77777777" w:rsidR="00963B2E" w:rsidRPr="0054009D" w:rsidRDefault="00963B2E" w:rsidP="00963B2E"/>
    <w:p w14:paraId="52D0FC43" w14:textId="77777777" w:rsidR="00FE545C" w:rsidRPr="00963B2E" w:rsidRDefault="00FE545C" w:rsidP="00963B2E"/>
    <w:sectPr w:rsidR="00FE545C" w:rsidRPr="00963B2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B4D647" w14:textId="77777777" w:rsidR="00F07B90" w:rsidRDefault="00F07B90">
      <w:r>
        <w:separator/>
      </w:r>
    </w:p>
  </w:endnote>
  <w:endnote w:type="continuationSeparator" w:id="0">
    <w:p w14:paraId="5841E08E" w14:textId="77777777" w:rsidR="00F07B90" w:rsidRDefault="00F07B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26F84" w14:textId="77777777" w:rsidR="005176F5" w:rsidRDefault="005176F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F120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67641D" w14:textId="77777777" w:rsidR="005176F5" w:rsidRDefault="005176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BDDCF6" w14:textId="77777777" w:rsidR="00F07B90" w:rsidRDefault="00F07B90">
      <w:r>
        <w:separator/>
      </w:r>
    </w:p>
  </w:footnote>
  <w:footnote w:type="continuationSeparator" w:id="0">
    <w:p w14:paraId="7B97B9B8" w14:textId="77777777" w:rsidR="00F07B90" w:rsidRDefault="00F07B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98AC38" w14:textId="77777777" w:rsidR="005176F5" w:rsidRDefault="005176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6307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7CF53" w14:textId="77777777" w:rsidR="005176F5" w:rsidRDefault="005176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850328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7103023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14259598">
    <w:abstractNumId w:val="0"/>
  </w:num>
  <w:num w:numId="4" w16cid:durableId="17796386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7B90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176F5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63B2E"/>
    <w:rsid w:val="00970FE4"/>
    <w:rsid w:val="00A0022B"/>
    <w:rsid w:val="00A346FE"/>
    <w:rsid w:val="00A47B4D"/>
    <w:rsid w:val="00A83018"/>
    <w:rsid w:val="00B774DC"/>
    <w:rsid w:val="00BB4283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07B90"/>
    <w:rsid w:val="00F407E7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EFA4EA"/>
  <w15:chartTrackingRefBased/>
  <w15:docId w15:val="{32B2024E-B370-4434-BCA1-32FF6941A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3B2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704</Words>
  <Characters>5376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2024-03-22T07:09:00Z</cp:lastPrinted>
  <dcterms:created xsi:type="dcterms:W3CDTF">2024-03-20T12:31:00Z</dcterms:created>
  <dcterms:modified xsi:type="dcterms:W3CDTF">2024-03-22T07:11:00Z</dcterms:modified>
</cp:coreProperties>
</file>