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D936F" w14:textId="05FC5F8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33F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ADE104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423062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EAFCCF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9575F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7EDD83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A8C982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EB54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956C9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7B74E13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DF0991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22E553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686C4A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B3295E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EACAB7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013A95B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F8EBB77" w14:textId="01BCBAE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F2752" w:rsidRPr="000F2752">
        <w:rPr>
          <w:rFonts w:eastAsia="Times New Roman" w:cs="Calibri"/>
          <w:b/>
          <w:lang w:eastAsia="pl-PL"/>
        </w:rPr>
        <w:t>Dostawa laptopa oraz okularów do rozszerzonej rzeczywistości na potrzeby CDSI</w:t>
      </w:r>
      <w:r w:rsidRPr="00432E10">
        <w:rPr>
          <w:rFonts w:eastAsia="Times New Roman" w:cs="Calibri"/>
          <w:lang w:eastAsia="pl-PL"/>
        </w:rPr>
        <w:t xml:space="preserve">, </w:t>
      </w:r>
      <w:r w:rsidR="006C33F1">
        <w:rPr>
          <w:rFonts w:eastAsia="Times New Roman" w:cs="Calibri"/>
          <w:lang w:eastAsia="pl-PL"/>
        </w:rPr>
        <w:t xml:space="preserve">znak sprawy: </w:t>
      </w:r>
      <w:r w:rsidR="006C33F1" w:rsidRPr="006C33F1">
        <w:rPr>
          <w:rFonts w:eastAsia="Times New Roman" w:cs="Calibri"/>
          <w:b/>
          <w:bCs/>
          <w:lang w:eastAsia="pl-PL"/>
        </w:rPr>
        <w:t>DE-dzp.272-137/24</w:t>
      </w:r>
      <w:r w:rsidR="006C33F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1BA953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DFBC4E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EBEF01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E0EB34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50142D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6F642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62827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633D59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6934A70" w14:textId="405A4A2A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B9B643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361187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EF3FEFF" w14:textId="77777777" w:rsidR="005103B9" w:rsidRPr="009475A8" w:rsidRDefault="005103B9" w:rsidP="009475A8"/>
    <w:sectPr w:rsidR="005103B9" w:rsidRPr="009475A8" w:rsidSect="00C02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0D1A4" w14:textId="77777777" w:rsidR="00C0223C" w:rsidRDefault="00C0223C" w:rsidP="0038231F">
      <w:pPr>
        <w:spacing w:after="0" w:line="240" w:lineRule="auto"/>
      </w:pPr>
      <w:r>
        <w:separator/>
      </w:r>
    </w:p>
  </w:endnote>
  <w:endnote w:type="continuationSeparator" w:id="0">
    <w:p w14:paraId="27EE8216" w14:textId="77777777" w:rsidR="00C0223C" w:rsidRDefault="00C022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F705" w14:textId="77777777" w:rsidR="000F2752" w:rsidRDefault="000F2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561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A901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818D" w14:textId="77777777" w:rsidR="000F2752" w:rsidRDefault="000F2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0254F" w14:textId="77777777" w:rsidR="00C0223C" w:rsidRDefault="00C0223C" w:rsidP="0038231F">
      <w:pPr>
        <w:spacing w:after="0" w:line="240" w:lineRule="auto"/>
      </w:pPr>
      <w:r>
        <w:separator/>
      </w:r>
    </w:p>
  </w:footnote>
  <w:footnote w:type="continuationSeparator" w:id="0">
    <w:p w14:paraId="6EB3939F" w14:textId="77777777" w:rsidR="00C0223C" w:rsidRDefault="00C0223C" w:rsidP="0038231F">
      <w:pPr>
        <w:spacing w:after="0" w:line="240" w:lineRule="auto"/>
      </w:pPr>
      <w:r>
        <w:continuationSeparator/>
      </w:r>
    </w:p>
  </w:footnote>
  <w:footnote w:id="1">
    <w:p w14:paraId="02CFB44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544B88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CE3BF" w14:textId="77777777" w:rsidR="000F2752" w:rsidRDefault="000F2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B0ACB" w14:textId="77777777" w:rsidR="000F2752" w:rsidRDefault="000F2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00EB1" w14:textId="77777777" w:rsidR="000F2752" w:rsidRDefault="000F2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11082">
    <w:abstractNumId w:val="7"/>
  </w:num>
  <w:num w:numId="2" w16cid:durableId="930165936">
    <w:abstractNumId w:val="0"/>
  </w:num>
  <w:num w:numId="3" w16cid:durableId="183134309">
    <w:abstractNumId w:val="6"/>
  </w:num>
  <w:num w:numId="4" w16cid:durableId="650207817">
    <w:abstractNumId w:val="9"/>
  </w:num>
  <w:num w:numId="5" w16cid:durableId="1683193277">
    <w:abstractNumId w:val="8"/>
  </w:num>
  <w:num w:numId="6" w16cid:durableId="513420762">
    <w:abstractNumId w:val="5"/>
  </w:num>
  <w:num w:numId="7" w16cid:durableId="1024283664">
    <w:abstractNumId w:val="1"/>
  </w:num>
  <w:num w:numId="8" w16cid:durableId="1095635905">
    <w:abstractNumId w:val="3"/>
  </w:num>
  <w:num w:numId="9" w16cid:durableId="158429457">
    <w:abstractNumId w:val="2"/>
  </w:num>
  <w:num w:numId="10" w16cid:durableId="1895776009">
    <w:abstractNumId w:val="4"/>
  </w:num>
  <w:num w:numId="11" w16cid:durableId="2304286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2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275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33F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223C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BE68F"/>
  <w15:chartTrackingRefBased/>
  <w15:docId w15:val="{9D4C7574-3287-4530-B713-15B9EEE25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2024-03-20T11:46:00Z</dcterms:created>
  <dcterms:modified xsi:type="dcterms:W3CDTF">2024-03-20T11:47:00Z</dcterms:modified>
</cp:coreProperties>
</file>