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8D388" w14:textId="73027C6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46DB5D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FE5AA7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8CA25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E0A7A1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2F9FC9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B5B6CF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D6F35B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E6C712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13D4CB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7B5E69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85D342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AA7C16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7FAB189" w14:textId="3F4AE658" w:rsidR="001E5D99" w:rsidRPr="001E5D99" w:rsidRDefault="001E5D99" w:rsidP="008D2AB8">
      <w:pPr>
        <w:ind w:right="-110"/>
        <w:rPr>
          <w:b/>
        </w:rPr>
      </w:pPr>
      <w:r w:rsidRPr="001E5D99">
        <w:rPr>
          <w:b/>
        </w:rPr>
        <w:t xml:space="preserve">Akademia Górniczo </w:t>
      </w:r>
      <w:r w:rsidR="00413C86">
        <w:rPr>
          <w:b/>
        </w:rPr>
        <w:t>–</w:t>
      </w:r>
      <w:r w:rsidRPr="001E5D99">
        <w:rPr>
          <w:b/>
        </w:rPr>
        <w:t xml:space="preserve"> Hutnicza</w:t>
      </w:r>
      <w:r w:rsidR="00413C86">
        <w:rPr>
          <w:b/>
        </w:rPr>
        <w:t xml:space="preserve"> </w:t>
      </w:r>
      <w:r w:rsidRPr="001E5D99">
        <w:rPr>
          <w:b/>
        </w:rPr>
        <w:t>im. Stanisława Staszica w Krakowie</w:t>
      </w:r>
    </w:p>
    <w:p w14:paraId="5779A3E5" w14:textId="77777777" w:rsidR="008D2AB8" w:rsidRDefault="001E5D99" w:rsidP="008D2AB8">
      <w:pPr>
        <w:ind w:right="-110"/>
        <w:rPr>
          <w:b/>
        </w:rPr>
      </w:pPr>
      <w:r w:rsidRPr="001E5D9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356AAFF" w14:textId="0E715B38" w:rsidR="008D2AB8" w:rsidRDefault="001E5D99" w:rsidP="00413C86">
      <w:pPr>
        <w:ind w:right="-110"/>
        <w:rPr>
          <w:b/>
        </w:rPr>
      </w:pPr>
      <w:r w:rsidRPr="001E5D99">
        <w:rPr>
          <w:b/>
        </w:rPr>
        <w:t>Al. Mickiewicza</w:t>
      </w:r>
      <w:r w:rsidR="008D2AB8">
        <w:rPr>
          <w:b/>
        </w:rPr>
        <w:t xml:space="preserve"> </w:t>
      </w:r>
      <w:r w:rsidRPr="001E5D99">
        <w:rPr>
          <w:b/>
        </w:rPr>
        <w:t>30</w:t>
      </w:r>
      <w:r w:rsidR="00413C86">
        <w:rPr>
          <w:b/>
        </w:rPr>
        <w:t xml:space="preserve">, </w:t>
      </w:r>
      <w:r w:rsidRPr="001E5D99">
        <w:rPr>
          <w:b/>
        </w:rPr>
        <w:t>30-059</w:t>
      </w:r>
      <w:r w:rsidR="008D2AB8">
        <w:rPr>
          <w:b/>
        </w:rPr>
        <w:t xml:space="preserve"> </w:t>
      </w:r>
      <w:r w:rsidRPr="001E5D99">
        <w:rPr>
          <w:b/>
        </w:rPr>
        <w:t>Kraków</w:t>
      </w:r>
      <w:r w:rsidR="008D2AB8">
        <w:rPr>
          <w:b/>
        </w:rPr>
        <w:t xml:space="preserve">,  </w:t>
      </w:r>
    </w:p>
    <w:p w14:paraId="7EEAB7CC" w14:textId="77777777" w:rsidR="008D2AB8" w:rsidRDefault="008D2AB8" w:rsidP="008D2AB8">
      <w:pPr>
        <w:ind w:firstLine="3969"/>
        <w:rPr>
          <w:b/>
        </w:rPr>
      </w:pPr>
    </w:p>
    <w:p w14:paraId="0D9A1209" w14:textId="7954BBE1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E5D99" w:rsidRPr="001E5D99">
        <w:rPr>
          <w:b/>
        </w:rPr>
        <w:t>Usługa przewozu osób (praktyki studenckie) wraz z kierowcą dla WIMIC - DE-dzp.272-127/24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6AB29FBC" w14:textId="77777777" w:rsidR="008D2AB8" w:rsidRDefault="008D2AB8" w:rsidP="008D2AB8">
      <w:pPr>
        <w:tabs>
          <w:tab w:val="right" w:pos="9000"/>
        </w:tabs>
      </w:pPr>
    </w:p>
    <w:p w14:paraId="2F00BF6A" w14:textId="709435FD" w:rsidR="00413C86" w:rsidRPr="003B12AC" w:rsidRDefault="00413C86" w:rsidP="00413C86">
      <w:pPr>
        <w:jc w:val="both"/>
        <w:rPr>
          <w:b/>
          <w:bCs/>
          <w:sz w:val="22"/>
          <w:szCs w:val="22"/>
        </w:rPr>
      </w:pPr>
      <w:bookmarkStart w:id="0" w:name="_Hlk160452978"/>
      <w:r>
        <w:rPr>
          <w:b/>
          <w:sz w:val="22"/>
          <w:szCs w:val="22"/>
        </w:rPr>
        <w:t xml:space="preserve">Cena brutto </w:t>
      </w:r>
      <w:r>
        <w:rPr>
          <w:sz w:val="22"/>
          <w:szCs w:val="22"/>
        </w:rPr>
        <w:t xml:space="preserve">za maksymalną ilość kilometrów tj. </w:t>
      </w:r>
      <w:r w:rsidRPr="009A1C11">
        <w:rPr>
          <w:b/>
          <w:sz w:val="22"/>
          <w:szCs w:val="22"/>
        </w:rPr>
        <w:t xml:space="preserve">2 </w:t>
      </w:r>
      <w:r w:rsidR="009A1C11" w:rsidRPr="009A1C11">
        <w:rPr>
          <w:b/>
          <w:sz w:val="22"/>
          <w:szCs w:val="22"/>
        </w:rPr>
        <w:t>500</w:t>
      </w:r>
      <w:r w:rsidRPr="009A1C11">
        <w:rPr>
          <w:b/>
          <w:sz w:val="22"/>
          <w:szCs w:val="22"/>
        </w:rPr>
        <w:t xml:space="preserve"> km </w:t>
      </w:r>
      <w:r w:rsidRPr="009A1C11">
        <w:rPr>
          <w:sz w:val="22"/>
          <w:szCs w:val="22"/>
        </w:rPr>
        <w:t>- ……………….  PLN</w:t>
      </w:r>
    </w:p>
    <w:bookmarkEnd w:id="0"/>
    <w:p w14:paraId="4ABC1109" w14:textId="77777777" w:rsidR="00413C86" w:rsidRPr="003B12AC" w:rsidRDefault="00413C86" w:rsidP="00413C86">
      <w:pPr>
        <w:jc w:val="both"/>
        <w:rPr>
          <w:sz w:val="22"/>
          <w:szCs w:val="22"/>
        </w:rPr>
      </w:pPr>
      <w:r w:rsidRPr="003B12AC">
        <w:rPr>
          <w:sz w:val="22"/>
          <w:szCs w:val="22"/>
        </w:rPr>
        <w:t>/słownie brutto: ………………………………………./</w:t>
      </w:r>
    </w:p>
    <w:p w14:paraId="2BE663B5" w14:textId="77777777" w:rsidR="00413C86" w:rsidRPr="003B12AC" w:rsidRDefault="00413C86" w:rsidP="00413C86">
      <w:pPr>
        <w:jc w:val="both"/>
        <w:rPr>
          <w:b/>
          <w:bCs/>
          <w:sz w:val="22"/>
          <w:szCs w:val="22"/>
        </w:rPr>
      </w:pPr>
      <w:r w:rsidRPr="003B12AC">
        <w:rPr>
          <w:b/>
          <w:bCs/>
          <w:sz w:val="22"/>
          <w:szCs w:val="22"/>
        </w:rPr>
        <w:t>w tym:</w:t>
      </w:r>
    </w:p>
    <w:p w14:paraId="408BDDA3" w14:textId="64BC8A2A" w:rsidR="00413C86" w:rsidRPr="003B12AC" w:rsidRDefault="00413C86" w:rsidP="00413C86">
      <w:pPr>
        <w:jc w:val="both"/>
        <w:rPr>
          <w:b/>
          <w:bCs/>
          <w:sz w:val="22"/>
          <w:szCs w:val="22"/>
        </w:rPr>
      </w:pPr>
      <w:r w:rsidRPr="003B12AC">
        <w:rPr>
          <w:sz w:val="22"/>
          <w:szCs w:val="22"/>
        </w:rPr>
        <w:t>Cena brutto</w:t>
      </w:r>
      <w:r w:rsidRPr="003B12AC">
        <w:rPr>
          <w:b/>
          <w:sz w:val="22"/>
          <w:szCs w:val="22"/>
        </w:rPr>
        <w:t xml:space="preserve"> </w:t>
      </w:r>
      <w:r w:rsidRPr="003B12AC">
        <w:rPr>
          <w:sz w:val="22"/>
          <w:szCs w:val="22"/>
        </w:rPr>
        <w:t xml:space="preserve">za maksymalną ilość kilometrów </w:t>
      </w:r>
      <w:r w:rsidRPr="003B12AC">
        <w:rPr>
          <w:b/>
          <w:sz w:val="22"/>
          <w:szCs w:val="22"/>
        </w:rPr>
        <w:t>autokarem</w:t>
      </w:r>
      <w:r w:rsidR="009D7517">
        <w:rPr>
          <w:b/>
          <w:sz w:val="22"/>
          <w:szCs w:val="22"/>
        </w:rPr>
        <w:t xml:space="preserve"> (150 km)</w:t>
      </w:r>
      <w:r w:rsidRPr="003B12AC">
        <w:rPr>
          <w:sz w:val="22"/>
          <w:szCs w:val="22"/>
        </w:rPr>
        <w:t xml:space="preserve"> tj. ……</w:t>
      </w:r>
      <w:r w:rsidR="009D7517">
        <w:rPr>
          <w:sz w:val="22"/>
          <w:szCs w:val="22"/>
        </w:rPr>
        <w:t xml:space="preserve"> </w:t>
      </w:r>
      <w:r w:rsidRPr="003B12AC">
        <w:rPr>
          <w:sz w:val="22"/>
          <w:szCs w:val="22"/>
        </w:rPr>
        <w:t>km</w:t>
      </w:r>
      <w:r w:rsidRPr="003B12AC">
        <w:rPr>
          <w:b/>
          <w:sz w:val="22"/>
          <w:szCs w:val="22"/>
        </w:rPr>
        <w:t xml:space="preserve"> </w:t>
      </w:r>
      <w:r w:rsidRPr="003B12AC">
        <w:rPr>
          <w:sz w:val="22"/>
          <w:szCs w:val="22"/>
        </w:rPr>
        <w:t>- ……………  PLN</w:t>
      </w:r>
    </w:p>
    <w:p w14:paraId="50C2899C" w14:textId="4D060F6C" w:rsidR="00413C86" w:rsidRPr="003B12AC" w:rsidRDefault="00413C86" w:rsidP="00413C86">
      <w:pPr>
        <w:jc w:val="both"/>
        <w:rPr>
          <w:b/>
          <w:bCs/>
          <w:sz w:val="22"/>
          <w:szCs w:val="22"/>
        </w:rPr>
      </w:pPr>
      <w:r w:rsidRPr="003B12AC">
        <w:rPr>
          <w:sz w:val="22"/>
          <w:szCs w:val="22"/>
        </w:rPr>
        <w:t>Cena brutto</w:t>
      </w:r>
      <w:r w:rsidRPr="003B12AC">
        <w:rPr>
          <w:b/>
          <w:sz w:val="22"/>
          <w:szCs w:val="22"/>
        </w:rPr>
        <w:t xml:space="preserve"> </w:t>
      </w:r>
      <w:r w:rsidRPr="003B12AC">
        <w:rPr>
          <w:sz w:val="22"/>
          <w:szCs w:val="22"/>
        </w:rPr>
        <w:t xml:space="preserve">za maksymalną ilość kilometrów </w:t>
      </w:r>
      <w:proofErr w:type="spellStart"/>
      <w:r w:rsidRPr="003B12AC">
        <w:rPr>
          <w:b/>
          <w:sz w:val="22"/>
          <w:szCs w:val="22"/>
        </w:rPr>
        <w:t>busem</w:t>
      </w:r>
      <w:proofErr w:type="spellEnd"/>
      <w:r w:rsidRPr="003B12AC">
        <w:rPr>
          <w:sz w:val="22"/>
          <w:szCs w:val="22"/>
        </w:rPr>
        <w:t xml:space="preserve"> </w:t>
      </w:r>
      <w:r w:rsidR="009D7517" w:rsidRPr="009D7517">
        <w:rPr>
          <w:b/>
          <w:bCs/>
          <w:sz w:val="22"/>
          <w:szCs w:val="22"/>
        </w:rPr>
        <w:t>(2</w:t>
      </w:r>
      <w:r w:rsidR="009A1C11">
        <w:rPr>
          <w:b/>
          <w:bCs/>
          <w:sz w:val="22"/>
          <w:szCs w:val="22"/>
        </w:rPr>
        <w:t>350</w:t>
      </w:r>
      <w:r w:rsidR="009D7517" w:rsidRPr="009D7517">
        <w:rPr>
          <w:b/>
          <w:bCs/>
          <w:sz w:val="22"/>
          <w:szCs w:val="22"/>
        </w:rPr>
        <w:t xml:space="preserve"> km)</w:t>
      </w:r>
      <w:r w:rsidR="009D7517">
        <w:rPr>
          <w:sz w:val="22"/>
          <w:szCs w:val="22"/>
        </w:rPr>
        <w:t xml:space="preserve"> </w:t>
      </w:r>
      <w:r w:rsidRPr="003B12AC">
        <w:rPr>
          <w:sz w:val="22"/>
          <w:szCs w:val="22"/>
        </w:rPr>
        <w:t>tj. ……….. km</w:t>
      </w:r>
      <w:r w:rsidRPr="003B12AC">
        <w:rPr>
          <w:b/>
          <w:sz w:val="22"/>
          <w:szCs w:val="22"/>
        </w:rPr>
        <w:t xml:space="preserve"> </w:t>
      </w:r>
      <w:r w:rsidRPr="003B12AC">
        <w:rPr>
          <w:sz w:val="22"/>
          <w:szCs w:val="22"/>
        </w:rPr>
        <w:t>- ……………  PLN</w:t>
      </w:r>
    </w:p>
    <w:p w14:paraId="522605E1" w14:textId="77777777" w:rsidR="00413C86" w:rsidRDefault="00413C86" w:rsidP="00413C86">
      <w:pPr>
        <w:jc w:val="both"/>
        <w:rPr>
          <w:b/>
          <w:bCs/>
          <w:sz w:val="22"/>
          <w:szCs w:val="22"/>
        </w:rPr>
      </w:pPr>
    </w:p>
    <w:p w14:paraId="17BC6B46" w14:textId="4E57D716" w:rsidR="00413C86" w:rsidRPr="003B12AC" w:rsidRDefault="00413C86" w:rsidP="00413C86">
      <w:pPr>
        <w:pStyle w:val="Tekstpodstawowy"/>
        <w:spacing w:line="240" w:lineRule="auto"/>
        <w:rPr>
          <w:b w:val="0"/>
          <w:sz w:val="22"/>
          <w:szCs w:val="22"/>
        </w:rPr>
      </w:pPr>
      <w:r w:rsidRPr="003B12AC">
        <w:rPr>
          <w:b w:val="0"/>
          <w:sz w:val="22"/>
          <w:szCs w:val="22"/>
        </w:rPr>
        <w:t xml:space="preserve">Cena netto za 1 km trasy </w:t>
      </w:r>
      <w:r w:rsidRPr="003B12AC">
        <w:rPr>
          <w:sz w:val="22"/>
          <w:szCs w:val="22"/>
        </w:rPr>
        <w:t>autokarem</w:t>
      </w:r>
      <w:r w:rsidRPr="003B12AC">
        <w:rPr>
          <w:b w:val="0"/>
          <w:sz w:val="22"/>
          <w:szCs w:val="22"/>
        </w:rPr>
        <w:t xml:space="preserve"> wynosi:   ………………………………….PLN</w:t>
      </w:r>
    </w:p>
    <w:p w14:paraId="326C0A70" w14:textId="77777777" w:rsidR="00413C86" w:rsidRPr="003B12AC" w:rsidRDefault="00413C86" w:rsidP="00413C86">
      <w:pPr>
        <w:pStyle w:val="Tekstpodstawowy"/>
        <w:spacing w:line="240" w:lineRule="auto"/>
        <w:rPr>
          <w:b w:val="0"/>
          <w:sz w:val="22"/>
          <w:szCs w:val="22"/>
        </w:rPr>
      </w:pPr>
      <w:r w:rsidRPr="003B12AC">
        <w:rPr>
          <w:b w:val="0"/>
          <w:sz w:val="22"/>
          <w:szCs w:val="22"/>
        </w:rPr>
        <w:t xml:space="preserve">Cena netto za 1 km trasy </w:t>
      </w:r>
      <w:proofErr w:type="spellStart"/>
      <w:r w:rsidRPr="003B12AC">
        <w:rPr>
          <w:sz w:val="22"/>
          <w:szCs w:val="22"/>
        </w:rPr>
        <w:t>busem</w:t>
      </w:r>
      <w:proofErr w:type="spellEnd"/>
      <w:r w:rsidRPr="003B12AC">
        <w:rPr>
          <w:b w:val="0"/>
          <w:sz w:val="22"/>
          <w:szCs w:val="22"/>
        </w:rPr>
        <w:t xml:space="preserve"> wynosi:   ………………………………….PLN</w:t>
      </w:r>
    </w:p>
    <w:p w14:paraId="286F2003" w14:textId="77777777" w:rsidR="00413C86" w:rsidRDefault="00413C86" w:rsidP="00413C86">
      <w:pPr>
        <w:widowControl w:val="0"/>
        <w:rPr>
          <w:color w:val="FF0000"/>
          <w:sz w:val="22"/>
          <w:szCs w:val="22"/>
        </w:rPr>
      </w:pPr>
    </w:p>
    <w:p w14:paraId="4A2BEC54" w14:textId="77777777" w:rsidR="00413C86" w:rsidRPr="003B12AC" w:rsidRDefault="00413C86" w:rsidP="00413C86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3B12AC">
        <w:rPr>
          <w:b/>
          <w:sz w:val="22"/>
          <w:szCs w:val="22"/>
          <w:u w:val="single"/>
        </w:rPr>
        <w:t>kryterium oceny ofert – rok produkcji pojazdów przeznaczonych do realizacji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2"/>
        <w:gridCol w:w="2023"/>
        <w:gridCol w:w="2410"/>
        <w:gridCol w:w="3260"/>
      </w:tblGrid>
      <w:tr w:rsidR="003B12AC" w:rsidRPr="003B12AC" w14:paraId="01A16A20" w14:textId="77777777" w:rsidTr="003B12AC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FA9D" w14:textId="77777777" w:rsidR="00413C86" w:rsidRPr="003B12AC" w:rsidRDefault="00413C8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4AA0" w14:textId="77777777" w:rsidR="00413C86" w:rsidRPr="003B12AC" w:rsidRDefault="00413C86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3B12AC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DC40E" w14:textId="77777777" w:rsidR="00413C86" w:rsidRPr="003B12AC" w:rsidRDefault="00413C86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3B12AC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6FE29" w14:textId="77777777" w:rsidR="00413C86" w:rsidRPr="003B12AC" w:rsidRDefault="00413C86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3B12AC">
              <w:rPr>
                <w:b/>
                <w:sz w:val="22"/>
                <w:szCs w:val="22"/>
              </w:rPr>
              <w:t>Nr rejestracyjny</w:t>
            </w:r>
          </w:p>
        </w:tc>
      </w:tr>
      <w:tr w:rsidR="003B12AC" w:rsidRPr="003B12AC" w14:paraId="0DB93E53" w14:textId="77777777" w:rsidTr="003B12AC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1196" w14:textId="68DC6937" w:rsidR="00413C86" w:rsidRPr="003B12AC" w:rsidRDefault="00413C86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3B12AC">
              <w:rPr>
                <w:b/>
                <w:sz w:val="22"/>
                <w:szCs w:val="22"/>
              </w:rPr>
              <w:t>AUTO</w:t>
            </w:r>
            <w:r w:rsidR="006B1DD0" w:rsidRPr="003B12AC">
              <w:rPr>
                <w:b/>
                <w:sz w:val="22"/>
                <w:szCs w:val="22"/>
              </w:rPr>
              <w:t>KAR</w:t>
            </w:r>
            <w:r w:rsidRPr="003B12A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77AB" w14:textId="77777777" w:rsidR="00413C86" w:rsidRPr="003B12AC" w:rsidRDefault="00413C8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A7BD" w14:textId="77777777" w:rsidR="00413C86" w:rsidRPr="003B12AC" w:rsidRDefault="00413C8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B9DD" w14:textId="77777777" w:rsidR="00413C86" w:rsidRPr="003B12AC" w:rsidRDefault="00413C8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3B12AC" w:rsidRPr="003B12AC" w14:paraId="45ABA258" w14:textId="77777777" w:rsidTr="003B12AC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8A8A8" w14:textId="77777777" w:rsidR="00413C86" w:rsidRPr="003B12AC" w:rsidRDefault="00413C86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3B12AC">
              <w:rPr>
                <w:b/>
                <w:sz w:val="22"/>
                <w:szCs w:val="22"/>
              </w:rPr>
              <w:t>BUS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F8D7" w14:textId="77777777" w:rsidR="00413C86" w:rsidRPr="003B12AC" w:rsidRDefault="00413C8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38B4" w14:textId="77777777" w:rsidR="00413C86" w:rsidRPr="003B12AC" w:rsidRDefault="00413C8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411C" w14:textId="77777777" w:rsidR="00413C86" w:rsidRPr="003B12AC" w:rsidRDefault="00413C86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647FD545" w14:textId="77777777" w:rsidR="00413C86" w:rsidRDefault="00413C86" w:rsidP="00413C86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(brak wskazania nr rejestracyjnego pojazdu będzie skutkował odrzuceniem oferty)</w:t>
      </w:r>
    </w:p>
    <w:p w14:paraId="1725A6F7" w14:textId="77777777" w:rsidR="00413C86" w:rsidRDefault="00413C86" w:rsidP="00413C86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p w14:paraId="1A82FE9D" w14:textId="47E3B4F1" w:rsidR="00413C86" w:rsidRDefault="00413C86" w:rsidP="00413C8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realizacji: </w:t>
      </w:r>
      <w:r w:rsidR="006B1DD0">
        <w:rPr>
          <w:b/>
          <w:sz w:val="22"/>
          <w:szCs w:val="22"/>
        </w:rPr>
        <w:t>od daty podpisania umowy do 30/06/2024 r.</w:t>
      </w:r>
    </w:p>
    <w:p w14:paraId="2E6E9F4F" w14:textId="77777777" w:rsidR="00413C86" w:rsidRDefault="00413C86" w:rsidP="00413C86">
      <w:pPr>
        <w:jc w:val="both"/>
        <w:rPr>
          <w:i/>
          <w:sz w:val="22"/>
          <w:szCs w:val="22"/>
          <w:u w:val="single"/>
        </w:rPr>
      </w:pPr>
    </w:p>
    <w:p w14:paraId="64E25E1B" w14:textId="77777777" w:rsidR="00413C86" w:rsidRDefault="00413C86" w:rsidP="00413C86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41885E2" w14:textId="77777777" w:rsidR="006B1DD0" w:rsidRDefault="008D2AB8" w:rsidP="006B1DD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6B1DD0">
        <w:rPr>
          <w:b/>
          <w:sz w:val="22"/>
          <w:szCs w:val="22"/>
          <w:u w:val="single"/>
        </w:rPr>
        <w:lastRenderedPageBreak/>
        <w:t>Jednocześnie oświadczamy, że:</w:t>
      </w:r>
    </w:p>
    <w:p w14:paraId="2BD4F802" w14:textId="77777777" w:rsidR="006B1DD0" w:rsidRDefault="006B1DD0" w:rsidP="00594195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243B3474" w14:textId="77777777" w:rsidR="006B1DD0" w:rsidRDefault="006B1DD0" w:rsidP="00594195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69D26A4" w14:textId="7100C02E" w:rsidR="003F7D55" w:rsidRDefault="003F7D55" w:rsidP="00594195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 posiadam Koncesję/Zezwolenie/Licencję</w:t>
      </w:r>
      <w:r w:rsidRPr="003F7D55">
        <w:rPr>
          <w:color w:val="000000"/>
          <w:sz w:val="22"/>
          <w:szCs w:val="22"/>
          <w:highlight w:val="yellow"/>
        </w:rPr>
        <w:t>*</w:t>
      </w:r>
      <w:r>
        <w:rPr>
          <w:color w:val="000000"/>
          <w:sz w:val="22"/>
          <w:szCs w:val="22"/>
        </w:rPr>
        <w:t xml:space="preserve"> na podjęcie działalności gospodarczej w zakresie objętym zamówieniem – licencja uprawniająca do wykonania przewozów krajowych.</w:t>
      </w:r>
    </w:p>
    <w:p w14:paraId="68DB41E5" w14:textId="64541A8A" w:rsidR="003F7D55" w:rsidRPr="003F7D55" w:rsidRDefault="003F7D55" w:rsidP="00594195">
      <w:pPr>
        <w:tabs>
          <w:tab w:val="left" w:pos="2520"/>
          <w:tab w:val="left" w:pos="2586"/>
        </w:tabs>
        <w:ind w:left="357"/>
        <w:jc w:val="both"/>
        <w:rPr>
          <w:color w:val="000000"/>
          <w:sz w:val="22"/>
          <w:szCs w:val="22"/>
        </w:rPr>
      </w:pPr>
      <w:r w:rsidRPr="003F7D55">
        <w:rPr>
          <w:color w:val="000000"/>
          <w:sz w:val="22"/>
          <w:szCs w:val="22"/>
          <w:highlight w:val="yellow"/>
        </w:rPr>
        <w:t>*niepotrzebne skreślić</w:t>
      </w:r>
    </w:p>
    <w:p w14:paraId="0E5803CF" w14:textId="77777777" w:rsidR="006B1DD0" w:rsidRDefault="006B1DD0" w:rsidP="00594195">
      <w:pPr>
        <w:numPr>
          <w:ilvl w:val="0"/>
          <w:numId w:val="1"/>
        </w:numPr>
        <w:ind w:left="357"/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196E27B" w14:textId="77777777" w:rsidR="006B1DD0" w:rsidRPr="00594195" w:rsidRDefault="006B1DD0" w:rsidP="00594195">
      <w:pPr>
        <w:ind w:left="357"/>
        <w:jc w:val="both"/>
        <w:rPr>
          <w:i/>
          <w:sz w:val="18"/>
          <w:szCs w:val="18"/>
        </w:rPr>
      </w:pPr>
      <w:r w:rsidRPr="00594195">
        <w:rPr>
          <w:i/>
          <w:sz w:val="18"/>
          <w:szCs w:val="18"/>
          <w:vertAlign w:val="superscript"/>
        </w:rPr>
        <w:t>1</w:t>
      </w:r>
      <w:r w:rsidRPr="00594195">
        <w:rPr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7B710E" w14:textId="77777777" w:rsidR="006B1DD0" w:rsidRPr="00594195" w:rsidRDefault="006B1DD0" w:rsidP="00594195">
      <w:pPr>
        <w:ind w:left="357"/>
        <w:jc w:val="both"/>
        <w:rPr>
          <w:i/>
          <w:sz w:val="18"/>
          <w:szCs w:val="18"/>
        </w:rPr>
      </w:pPr>
      <w:r w:rsidRPr="00594195">
        <w:rPr>
          <w:i/>
          <w:sz w:val="18"/>
          <w:szCs w:val="18"/>
          <w:vertAlign w:val="superscript"/>
        </w:rPr>
        <w:t>2</w:t>
      </w:r>
      <w:r w:rsidRPr="00594195">
        <w:rPr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AD2743" w14:textId="77777777" w:rsidR="006B1DD0" w:rsidRDefault="006B1DD0" w:rsidP="00594195">
      <w:pPr>
        <w:numPr>
          <w:ilvl w:val="0"/>
          <w:numId w:val="1"/>
        </w:numPr>
        <w:ind w:left="357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B1DD0" w14:paraId="0947052C" w14:textId="77777777" w:rsidTr="006B1D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814E0" w14:textId="77777777" w:rsidR="006B1DD0" w:rsidRDefault="006B1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59F8D" w14:textId="77777777" w:rsidR="006B1DD0" w:rsidRDefault="006B1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756DDAF" w14:textId="77777777" w:rsidR="006B1DD0" w:rsidRDefault="006B1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346FC" w14:textId="77777777" w:rsidR="006B1DD0" w:rsidRDefault="006B1D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B1DD0" w14:paraId="08A39BE6" w14:textId="77777777" w:rsidTr="006B1D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E1160" w14:textId="77777777" w:rsidR="006B1DD0" w:rsidRDefault="006B1D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D3FAE" w14:textId="77777777" w:rsidR="006B1DD0" w:rsidRDefault="006B1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0CBB3" w14:textId="77777777" w:rsidR="006B1DD0" w:rsidRDefault="006B1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B1DD0" w14:paraId="41A0F477" w14:textId="77777777" w:rsidTr="006B1D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0826D" w14:textId="77777777" w:rsidR="006B1DD0" w:rsidRDefault="006B1D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84818" w14:textId="77777777" w:rsidR="006B1DD0" w:rsidRDefault="006B1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298E9" w14:textId="77777777" w:rsidR="006B1DD0" w:rsidRDefault="006B1D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6CF608E" w14:textId="77777777" w:rsidR="006B1DD0" w:rsidRDefault="006B1DD0" w:rsidP="006B1DD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7"/>
        <w:gridCol w:w="3660"/>
        <w:gridCol w:w="2578"/>
      </w:tblGrid>
      <w:tr w:rsidR="006B1DD0" w14:paraId="5AB96997" w14:textId="77777777" w:rsidTr="006B1DD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CB813EE" w14:textId="77777777" w:rsidR="006B1DD0" w:rsidRDefault="006B1DD0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CE18453" w14:textId="77777777" w:rsidR="006B1DD0" w:rsidRDefault="006B1DD0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E4F87" w14:textId="77777777" w:rsidR="006B1DD0" w:rsidRDefault="006B1DD0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DACC2" w14:textId="77777777" w:rsidR="006B1DD0" w:rsidRDefault="006B1DD0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6B1DD0" w14:paraId="4A757567" w14:textId="77777777" w:rsidTr="006B1DD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6149AE7" w14:textId="77777777" w:rsidR="006B1DD0" w:rsidRDefault="006B1DD0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87499D" w14:textId="77777777" w:rsidR="006B1DD0" w:rsidRDefault="006B1DD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FE0A0" w14:textId="77777777" w:rsidR="006B1DD0" w:rsidRDefault="006B1DD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95D1B" w14:textId="77777777" w:rsidR="006B1DD0" w:rsidRDefault="006B1DD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6B1DD0" w14:paraId="0234E02B" w14:textId="77777777" w:rsidTr="006B1DD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725CAC9" w14:textId="77777777" w:rsidR="006B1DD0" w:rsidRDefault="006B1DD0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E136BF" w14:textId="77777777" w:rsidR="006B1DD0" w:rsidRDefault="006B1DD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DF9EE" w14:textId="77777777" w:rsidR="006B1DD0" w:rsidRDefault="006B1DD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9F04F" w14:textId="77777777" w:rsidR="006B1DD0" w:rsidRDefault="006B1DD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2CB4A9C7" w14:textId="77777777" w:rsidR="006B1DD0" w:rsidRDefault="006B1DD0" w:rsidP="006B1D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9E1F449" w14:textId="77777777" w:rsidR="006B1DD0" w:rsidRDefault="006B1DD0" w:rsidP="006B1DD0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C6568D0" w14:textId="77777777" w:rsidR="006B1DD0" w:rsidRDefault="006B1DD0" w:rsidP="006B1D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3972DAAA" w14:textId="77777777" w:rsidR="006B1DD0" w:rsidRDefault="006B1DD0" w:rsidP="006B1D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63B8334" w14:textId="77777777" w:rsidR="006B1DD0" w:rsidRDefault="006B1DD0" w:rsidP="006B1D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dokumentu(ów)………………………….................……które dołączamy do oferty.</w:t>
      </w:r>
    </w:p>
    <w:p w14:paraId="34251465" w14:textId="77777777" w:rsidR="006B1DD0" w:rsidRDefault="006B1DD0" w:rsidP="006B1DD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i/>
          <w:iCs/>
          <w:color w:val="FF0000"/>
          <w:sz w:val="22"/>
          <w:szCs w:val="22"/>
          <w:lang w:eastAsia="zh-CN"/>
        </w:rPr>
      </w:pPr>
    </w:p>
    <w:p w14:paraId="0D8C2A81" w14:textId="77777777" w:rsidR="006B1DD0" w:rsidRDefault="006B1DD0" w:rsidP="006B1DD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i/>
          <w:iCs/>
          <w:color w:val="FF0000"/>
          <w:sz w:val="22"/>
          <w:szCs w:val="22"/>
          <w:lang w:eastAsia="zh-CN"/>
        </w:rPr>
      </w:pPr>
    </w:p>
    <w:p w14:paraId="55475919" w14:textId="77777777" w:rsidR="006B1DD0" w:rsidRDefault="006B1DD0" w:rsidP="006B1DD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2D3203CD" w14:textId="77777777" w:rsidR="006B1DD0" w:rsidRDefault="006B1DD0" w:rsidP="006B1DD0">
      <w:pPr>
        <w:jc w:val="right"/>
        <w:rPr>
          <w:sz w:val="22"/>
          <w:szCs w:val="22"/>
        </w:rPr>
      </w:pPr>
    </w:p>
    <w:p w14:paraId="72C8A2A4" w14:textId="77777777" w:rsidR="006B1DD0" w:rsidRDefault="006B1DD0" w:rsidP="006B1DD0">
      <w:pPr>
        <w:rPr>
          <w:sz w:val="22"/>
          <w:szCs w:val="22"/>
        </w:rPr>
      </w:pPr>
    </w:p>
    <w:p w14:paraId="2696BC7E" w14:textId="77777777" w:rsidR="006B1DD0" w:rsidRDefault="006B1DD0" w:rsidP="006B1DD0">
      <w:pPr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14:paraId="6FF8C726" w14:textId="33B71A9E" w:rsidR="00FE545C" w:rsidRDefault="006B1DD0" w:rsidP="006B1DD0">
      <w:pPr>
        <w:rPr>
          <w:sz w:val="20"/>
          <w:szCs w:val="20"/>
        </w:rPr>
      </w:pPr>
      <w:r>
        <w:rPr>
          <w:sz w:val="22"/>
          <w:szCs w:val="22"/>
        </w:rPr>
        <w:t>**jeżeli dotyczy</w:t>
      </w: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8493A" w14:textId="77777777" w:rsidR="002174F1" w:rsidRDefault="002174F1">
      <w:r>
        <w:separator/>
      </w:r>
    </w:p>
  </w:endnote>
  <w:endnote w:type="continuationSeparator" w:id="0">
    <w:p w14:paraId="1C9379DE" w14:textId="77777777" w:rsidR="002174F1" w:rsidRDefault="00217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755F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9CB11" w14:textId="77777777" w:rsidR="002174F1" w:rsidRDefault="002174F1">
      <w:r>
        <w:separator/>
      </w:r>
    </w:p>
  </w:footnote>
  <w:footnote w:type="continuationSeparator" w:id="0">
    <w:p w14:paraId="79F0D82C" w14:textId="77777777" w:rsidR="002174F1" w:rsidRDefault="00217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FD5CEA"/>
    <w:multiLevelType w:val="hybridMultilevel"/>
    <w:tmpl w:val="E676DAC0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03524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653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9994370">
    <w:abstractNumId w:val="0"/>
  </w:num>
  <w:num w:numId="4" w16cid:durableId="576865019">
    <w:abstractNumId w:val="3"/>
  </w:num>
  <w:num w:numId="5" w16cid:durableId="1767069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4F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63D8"/>
    <w:rsid w:val="001801DD"/>
    <w:rsid w:val="001D4612"/>
    <w:rsid w:val="001E5D99"/>
    <w:rsid w:val="00207E98"/>
    <w:rsid w:val="002174F1"/>
    <w:rsid w:val="002723B0"/>
    <w:rsid w:val="00315A4A"/>
    <w:rsid w:val="003B12AC"/>
    <w:rsid w:val="003F7D55"/>
    <w:rsid w:val="00413C86"/>
    <w:rsid w:val="004B7300"/>
    <w:rsid w:val="004C6753"/>
    <w:rsid w:val="00594195"/>
    <w:rsid w:val="00595C87"/>
    <w:rsid w:val="005D2C65"/>
    <w:rsid w:val="005E6D94"/>
    <w:rsid w:val="0063384F"/>
    <w:rsid w:val="00643C6F"/>
    <w:rsid w:val="00646202"/>
    <w:rsid w:val="0065290F"/>
    <w:rsid w:val="006815F6"/>
    <w:rsid w:val="006B1DD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1C11"/>
    <w:rsid w:val="009D7517"/>
    <w:rsid w:val="00A0022B"/>
    <w:rsid w:val="00A346FE"/>
    <w:rsid w:val="00A47B4D"/>
    <w:rsid w:val="00A606D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C79F0"/>
  <w15:chartTrackingRefBased/>
  <w15:docId w15:val="{A81371F8-2B07-4681-9BC9-171F0AB4B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0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557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2024-03-25T07:27:00Z</cp:lastPrinted>
  <dcterms:created xsi:type="dcterms:W3CDTF">2024-03-25T07:27:00Z</dcterms:created>
  <dcterms:modified xsi:type="dcterms:W3CDTF">2024-03-25T07:27:00Z</dcterms:modified>
</cp:coreProperties>
</file>