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45EEB" w:rsidP="00FF20BE">
      <w:pPr>
        <w:jc w:val="right"/>
        <w:rPr>
          <w:sz w:val="22"/>
          <w:szCs w:val="22"/>
        </w:rPr>
      </w:pPr>
      <w:bookmarkStart w:id="0" w:name="_Hlk53520193"/>
      <w:r w:rsidRPr="00545EE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45EEB">
        <w:rPr>
          <w:sz w:val="22"/>
          <w:szCs w:val="22"/>
        </w:rPr>
        <w:t>2024-03-26</w:t>
      </w:r>
    </w:p>
    <w:p w:rsidR="00545EEB" w:rsidRPr="00545EEB" w:rsidRDefault="00545EEB" w:rsidP="00FF20BE">
      <w:pPr>
        <w:rPr>
          <w:b/>
          <w:bCs/>
          <w:sz w:val="22"/>
          <w:szCs w:val="22"/>
        </w:rPr>
      </w:pPr>
      <w:r w:rsidRPr="00545EEB">
        <w:rPr>
          <w:b/>
          <w:bCs/>
          <w:sz w:val="22"/>
          <w:szCs w:val="22"/>
        </w:rPr>
        <w:t>Akademia Górniczo - Hutnicza</w:t>
      </w:r>
    </w:p>
    <w:p w:rsidR="00545EEB" w:rsidRPr="00545EEB" w:rsidRDefault="00545EEB" w:rsidP="00FF20BE">
      <w:pPr>
        <w:rPr>
          <w:b/>
          <w:bCs/>
          <w:sz w:val="22"/>
          <w:szCs w:val="22"/>
        </w:rPr>
      </w:pPr>
      <w:r w:rsidRPr="00545EEB">
        <w:rPr>
          <w:b/>
          <w:bCs/>
          <w:sz w:val="22"/>
          <w:szCs w:val="22"/>
        </w:rPr>
        <w:t>im. Stanisława Staszica w Krakowie</w:t>
      </w:r>
    </w:p>
    <w:p w:rsidR="00FB7F50" w:rsidRPr="002245BE" w:rsidRDefault="00545EEB" w:rsidP="00FF20BE">
      <w:pPr>
        <w:rPr>
          <w:b/>
          <w:bCs/>
          <w:sz w:val="22"/>
          <w:szCs w:val="22"/>
        </w:rPr>
      </w:pPr>
      <w:r w:rsidRPr="00545EEB">
        <w:rPr>
          <w:b/>
          <w:bCs/>
          <w:sz w:val="22"/>
          <w:szCs w:val="22"/>
        </w:rPr>
        <w:t>Dział Zamówień Publicznych</w:t>
      </w:r>
    </w:p>
    <w:p w:rsidR="00FB7F50" w:rsidRPr="002245BE" w:rsidRDefault="00545EEB" w:rsidP="00FF20BE">
      <w:pPr>
        <w:rPr>
          <w:sz w:val="22"/>
          <w:szCs w:val="22"/>
        </w:rPr>
      </w:pPr>
      <w:r w:rsidRPr="00545EE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45EEB">
        <w:rPr>
          <w:sz w:val="22"/>
          <w:szCs w:val="22"/>
        </w:rPr>
        <w:t>30</w:t>
      </w:r>
    </w:p>
    <w:p w:rsidR="00FB7F50" w:rsidRPr="002245BE" w:rsidRDefault="00545EEB" w:rsidP="00FF20BE">
      <w:pPr>
        <w:rPr>
          <w:sz w:val="22"/>
          <w:szCs w:val="22"/>
        </w:rPr>
      </w:pPr>
      <w:r w:rsidRPr="00545EE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45EEB">
        <w:rPr>
          <w:sz w:val="22"/>
          <w:szCs w:val="22"/>
        </w:rPr>
        <w:t>Kraków</w:t>
      </w:r>
    </w:p>
    <w:p w:rsidR="008642B3" w:rsidRDefault="00A17CDB" w:rsidP="00FF20BE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FF20BE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FF20BE" w:rsidRDefault="00FF20BE" w:rsidP="00FF20BE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45EEB" w:rsidRPr="00607F9B" w:rsidTr="00244684">
        <w:trPr>
          <w:trHeight w:val="638"/>
        </w:trPr>
        <w:tc>
          <w:tcPr>
            <w:tcW w:w="959" w:type="dxa"/>
            <w:shd w:val="clear" w:color="auto" w:fill="auto"/>
          </w:tcPr>
          <w:p w:rsidR="00545EEB" w:rsidRPr="00607F9B" w:rsidRDefault="00545EEB" w:rsidP="00FF20BE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45EEB" w:rsidRDefault="00545EEB" w:rsidP="00FF20BE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45EE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45EEB">
              <w:rPr>
                <w:b/>
                <w:bCs/>
                <w:sz w:val="22"/>
                <w:szCs w:val="22"/>
              </w:rPr>
              <w:t xml:space="preserve">Dostawa 16 szt. zestawów komputerowych typu </w:t>
            </w:r>
            <w:proofErr w:type="spellStart"/>
            <w:r w:rsidRPr="00545EEB">
              <w:rPr>
                <w:b/>
                <w:bCs/>
                <w:sz w:val="22"/>
                <w:szCs w:val="22"/>
              </w:rPr>
              <w:t>All</w:t>
            </w:r>
            <w:proofErr w:type="spellEnd"/>
            <w:r w:rsidRPr="00545EEB">
              <w:rPr>
                <w:b/>
                <w:bCs/>
                <w:sz w:val="22"/>
                <w:szCs w:val="22"/>
              </w:rPr>
              <w:t xml:space="preserve">-in-one dla </w:t>
            </w:r>
            <w:proofErr w:type="spellStart"/>
            <w:r w:rsidRPr="00545EEB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545EEB">
              <w:rPr>
                <w:b/>
                <w:bCs/>
                <w:sz w:val="22"/>
                <w:szCs w:val="22"/>
              </w:rPr>
              <w:t xml:space="preserve"> - DE-dzp.272-2/24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45EEB">
              <w:rPr>
                <w:b/>
                <w:sz w:val="22"/>
                <w:szCs w:val="22"/>
              </w:rPr>
              <w:t>DE-dzp.272-2/24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FF20BE" w:rsidRPr="00607F9B" w:rsidRDefault="00FF20BE" w:rsidP="00FF20BE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FF20BE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45EEB" w:rsidTr="00244684">
        <w:trPr>
          <w:cantSplit/>
        </w:trPr>
        <w:tc>
          <w:tcPr>
            <w:tcW w:w="10150" w:type="dxa"/>
          </w:tcPr>
          <w:p w:rsidR="00545EEB" w:rsidRPr="00D26ED6" w:rsidRDefault="00545EEB" w:rsidP="0024468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45EEB">
              <w:rPr>
                <w:b/>
                <w:sz w:val="22"/>
                <w:szCs w:val="22"/>
              </w:rPr>
              <w:t xml:space="preserve">EC CENTRUM USŁUG WSPÓLNYCH </w:t>
            </w:r>
            <w:r w:rsidR="00FF20BE">
              <w:rPr>
                <w:b/>
                <w:sz w:val="22"/>
                <w:szCs w:val="22"/>
              </w:rPr>
              <w:t>Sp. z o.o.</w:t>
            </w:r>
          </w:p>
          <w:p w:rsidR="00545EEB" w:rsidRPr="009F0E5C" w:rsidRDefault="00FF20BE" w:rsidP="00244684">
            <w:pPr>
              <w:jc w:val="both"/>
              <w:rPr>
                <w:bCs/>
                <w:sz w:val="22"/>
                <w:szCs w:val="22"/>
              </w:rPr>
            </w:pPr>
            <w:r w:rsidRPr="00545EEB">
              <w:rPr>
                <w:bCs/>
                <w:sz w:val="22"/>
                <w:szCs w:val="22"/>
              </w:rPr>
              <w:t>Grabska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5EEB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45EEB" w:rsidRPr="009F0E5C" w:rsidRDefault="00FF20BE" w:rsidP="00244684">
            <w:pPr>
              <w:jc w:val="both"/>
              <w:rPr>
                <w:bCs/>
                <w:sz w:val="22"/>
                <w:szCs w:val="22"/>
              </w:rPr>
            </w:pPr>
            <w:r w:rsidRPr="00545EEB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5EEB">
              <w:rPr>
                <w:bCs/>
                <w:sz w:val="22"/>
                <w:szCs w:val="22"/>
              </w:rPr>
              <w:t>Niepołomice</w:t>
            </w:r>
          </w:p>
          <w:p w:rsidR="00545EEB" w:rsidRPr="00D26ED6" w:rsidRDefault="00545EEB" w:rsidP="0024468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45EEB">
              <w:rPr>
                <w:b/>
                <w:sz w:val="22"/>
                <w:szCs w:val="22"/>
              </w:rPr>
              <w:t>89 209.44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45EEB" w:rsidRDefault="00545EEB" w:rsidP="0024468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4679"/>
        <w:gridCol w:w="1559"/>
        <w:gridCol w:w="1560"/>
        <w:gridCol w:w="1694"/>
      </w:tblGrid>
      <w:tr w:rsidR="00FF20BE" w:rsidTr="00EB0360">
        <w:trPr>
          <w:trHeight w:val="5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  <w:bookmarkEnd w:id="1"/>
      </w:tr>
      <w:tr w:rsidR="00FF20BE" w:rsidTr="00EB036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EC CENTRUM USŁUG WSPÓLNYCH Sp. z o.o.</w:t>
            </w:r>
          </w:p>
          <w:p w:rsidR="00FF20BE" w:rsidRDefault="00FF20B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Grabska 11 </w:t>
            </w:r>
          </w:p>
          <w:p w:rsidR="00FF20BE" w:rsidRDefault="00FF20B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32-005 Niepołomice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F20BE" w:rsidTr="00EB036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PROGRESS Systemy Komputerowe </w:t>
            </w:r>
          </w:p>
          <w:p w:rsidR="00FF20BE" w:rsidRDefault="00FF20B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:rsidR="00FF20BE" w:rsidRDefault="00FF20B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Al. Mickiewicza 27 </w:t>
            </w:r>
          </w:p>
          <w:p w:rsidR="00FF20BE" w:rsidRDefault="00FF20B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31-120 Kraków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55,78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95,78</w:t>
            </w:r>
          </w:p>
        </w:tc>
      </w:tr>
      <w:tr w:rsidR="00FF20BE" w:rsidTr="00EB036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CPU ZETO Sp.  z o.o.</w:t>
            </w:r>
          </w:p>
          <w:p w:rsidR="00FF20BE" w:rsidRDefault="00FF20B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Powstańców Wielkopolskich 20 </w:t>
            </w:r>
          </w:p>
          <w:p w:rsidR="00FF20BE" w:rsidRDefault="00FF20B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58-500 Jelenia Góra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54,56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94,56</w:t>
            </w:r>
          </w:p>
        </w:tc>
      </w:tr>
      <w:tr w:rsidR="00FF20BE" w:rsidTr="00EB036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SUNTAR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Sp.z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o.o.</w:t>
            </w:r>
          </w:p>
          <w:p w:rsidR="00FF20BE" w:rsidRDefault="00FF20B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Boya Żeleńskiego 5B </w:t>
            </w:r>
          </w:p>
          <w:p w:rsidR="00FF20BE" w:rsidRDefault="00FF20B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33-100 Tarnów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52,36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92,36</w:t>
            </w:r>
          </w:p>
        </w:tc>
      </w:tr>
      <w:tr w:rsidR="00FF20BE" w:rsidTr="00EB036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CEZAR Cezary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Machnio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Piotr Gębka Sp. z o.o.</w:t>
            </w:r>
          </w:p>
          <w:p w:rsidR="00FF20BE" w:rsidRDefault="00FF20B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ul. Wolność 8 lok. 4, 8 /4</w:t>
            </w:r>
          </w:p>
          <w:p w:rsidR="00FF20BE" w:rsidRDefault="00FF20B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26-600 Radom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48,46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88,46</w:t>
            </w:r>
          </w:p>
        </w:tc>
      </w:tr>
      <w:tr w:rsidR="00FF20BE" w:rsidTr="00EB036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g.IT Solutions Michał Daszkiewicz</w:t>
            </w:r>
          </w:p>
          <w:p w:rsidR="00FF20BE" w:rsidRDefault="00FF20B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Malina 62 </w:t>
            </w:r>
          </w:p>
          <w:p w:rsidR="00FF20BE" w:rsidRDefault="00FF20B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99-300 Kutno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BE" w:rsidRDefault="00FF20BE">
            <w:pPr>
              <w:rPr>
                <w:sz w:val="18"/>
                <w:szCs w:val="18"/>
              </w:rPr>
            </w:pPr>
          </w:p>
          <w:p w:rsidR="00FF20BE" w:rsidRDefault="00FF20BE">
            <w:pPr>
              <w:jc w:val="center"/>
            </w:pPr>
            <w:r>
              <w:rPr>
                <w:sz w:val="18"/>
                <w:szCs w:val="18"/>
              </w:rPr>
              <w:t>---*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BE" w:rsidRDefault="00FF20BE">
            <w:pPr>
              <w:jc w:val="center"/>
              <w:rPr>
                <w:sz w:val="18"/>
                <w:szCs w:val="18"/>
              </w:rPr>
            </w:pPr>
          </w:p>
          <w:p w:rsidR="00FF20BE" w:rsidRDefault="00FF20BE">
            <w:pPr>
              <w:jc w:val="center"/>
            </w:pPr>
            <w:r>
              <w:rPr>
                <w:sz w:val="18"/>
                <w:szCs w:val="18"/>
              </w:rPr>
              <w:t>---*</w:t>
            </w:r>
          </w:p>
        </w:tc>
      </w:tr>
      <w:tr w:rsidR="00FF20BE" w:rsidTr="00EB036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Alltech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jawna Zdzisław Pająk Artur Pająk</w:t>
            </w:r>
          </w:p>
          <w:p w:rsidR="00FF20BE" w:rsidRDefault="00FF20B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Spółdzielcza 33 </w:t>
            </w:r>
          </w:p>
          <w:p w:rsidR="00FF20BE" w:rsidRDefault="00FF20B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09-407 Płock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BE" w:rsidRDefault="00FF20BE">
            <w:pPr>
              <w:jc w:val="center"/>
              <w:rPr>
                <w:sz w:val="18"/>
                <w:szCs w:val="18"/>
              </w:rPr>
            </w:pPr>
          </w:p>
          <w:p w:rsidR="00FF20BE" w:rsidRDefault="00FF20BE">
            <w:pPr>
              <w:jc w:val="center"/>
            </w:pPr>
            <w:r>
              <w:rPr>
                <w:sz w:val="18"/>
                <w:szCs w:val="18"/>
              </w:rPr>
              <w:t>---*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BE" w:rsidRDefault="00FF20BE">
            <w:pPr>
              <w:jc w:val="center"/>
              <w:rPr>
                <w:sz w:val="18"/>
                <w:szCs w:val="18"/>
              </w:rPr>
            </w:pPr>
          </w:p>
          <w:p w:rsidR="00FF20BE" w:rsidRDefault="00FF20BE">
            <w:pPr>
              <w:jc w:val="center"/>
            </w:pPr>
            <w:r>
              <w:rPr>
                <w:sz w:val="18"/>
                <w:szCs w:val="18"/>
              </w:rPr>
              <w:t>---*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BE" w:rsidRDefault="00FF20BE">
            <w:pPr>
              <w:jc w:val="center"/>
              <w:rPr>
                <w:sz w:val="18"/>
                <w:szCs w:val="18"/>
              </w:rPr>
            </w:pPr>
          </w:p>
          <w:p w:rsidR="00FF20BE" w:rsidRDefault="00FF20BE">
            <w:pPr>
              <w:jc w:val="center"/>
            </w:pPr>
            <w:r>
              <w:rPr>
                <w:sz w:val="18"/>
                <w:szCs w:val="18"/>
              </w:rPr>
              <w:t>---*</w:t>
            </w:r>
          </w:p>
        </w:tc>
      </w:tr>
      <w:tr w:rsidR="00FF20BE" w:rsidTr="00EB036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0BE" w:rsidRDefault="00FF20B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INFOS Systemy Komputerowe Jacek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Kielbratowski</w:t>
            </w:r>
            <w:proofErr w:type="spellEnd"/>
          </w:p>
          <w:p w:rsidR="00FF20BE" w:rsidRDefault="00FF20B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Jagiellońska 8 </w:t>
            </w:r>
          </w:p>
          <w:p w:rsidR="00FF20BE" w:rsidRDefault="00FF20B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80-371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Gdansk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BE" w:rsidRDefault="00FF20BE">
            <w:pPr>
              <w:jc w:val="center"/>
              <w:rPr>
                <w:sz w:val="18"/>
                <w:szCs w:val="18"/>
              </w:rPr>
            </w:pPr>
          </w:p>
          <w:p w:rsidR="00FF20BE" w:rsidRDefault="00FF20BE">
            <w:pPr>
              <w:jc w:val="center"/>
            </w:pPr>
            <w:r>
              <w:rPr>
                <w:sz w:val="18"/>
                <w:szCs w:val="18"/>
              </w:rPr>
              <w:t>---*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BE" w:rsidRDefault="00FF20BE">
            <w:pPr>
              <w:jc w:val="center"/>
              <w:rPr>
                <w:sz w:val="18"/>
                <w:szCs w:val="18"/>
              </w:rPr>
            </w:pPr>
          </w:p>
          <w:p w:rsidR="00FF20BE" w:rsidRDefault="00FF20BE">
            <w:pPr>
              <w:jc w:val="center"/>
            </w:pPr>
            <w:r>
              <w:rPr>
                <w:sz w:val="18"/>
                <w:szCs w:val="18"/>
              </w:rPr>
              <w:t>---*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0BE" w:rsidRDefault="00FF20BE">
            <w:pPr>
              <w:jc w:val="center"/>
              <w:rPr>
                <w:sz w:val="18"/>
                <w:szCs w:val="18"/>
              </w:rPr>
            </w:pPr>
          </w:p>
          <w:p w:rsidR="00FF20BE" w:rsidRDefault="00FF20BE">
            <w:pPr>
              <w:jc w:val="center"/>
            </w:pPr>
            <w:r>
              <w:rPr>
                <w:sz w:val="18"/>
                <w:szCs w:val="18"/>
              </w:rPr>
              <w:t>---*</w:t>
            </w:r>
          </w:p>
        </w:tc>
      </w:tr>
    </w:tbl>
    <w:p w:rsidR="007D2430" w:rsidRDefault="00EB0360" w:rsidP="00EB0360">
      <w:pPr>
        <w:spacing w:before="120"/>
        <w:ind w:hanging="142"/>
        <w:jc w:val="both"/>
        <w:rPr>
          <w:color w:val="000000"/>
          <w:sz w:val="22"/>
          <w:szCs w:val="22"/>
        </w:rPr>
      </w:pPr>
      <w:r w:rsidRPr="00EB0360">
        <w:rPr>
          <w:color w:val="000000"/>
          <w:sz w:val="20"/>
          <w:szCs w:val="20"/>
        </w:rPr>
        <w:t xml:space="preserve">* </w:t>
      </w:r>
      <w:r w:rsidRPr="00EB0360">
        <w:rPr>
          <w:i/>
          <w:color w:val="000000"/>
          <w:sz w:val="20"/>
          <w:szCs w:val="20"/>
        </w:rPr>
        <w:t>Zamawiający nie przyznawał punktów ponieważ oferta została odrzucona</w:t>
      </w:r>
      <w:bookmarkStart w:id="2" w:name="_GoBack"/>
      <w:bookmarkEnd w:id="2"/>
    </w:p>
    <w:bookmarkEnd w:id="0"/>
    <w:sectPr w:rsidR="007D243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7196" w:rsidRDefault="00937196">
      <w:r>
        <w:separator/>
      </w:r>
    </w:p>
  </w:endnote>
  <w:endnote w:type="continuationSeparator" w:id="0">
    <w:p w:rsidR="00937196" w:rsidRDefault="00937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7196" w:rsidRDefault="00937196">
      <w:r>
        <w:separator/>
      </w:r>
    </w:p>
  </w:footnote>
  <w:footnote w:type="continuationSeparator" w:id="0">
    <w:p w:rsidR="00937196" w:rsidRDefault="009371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719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5EEB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D2430"/>
    <w:rsid w:val="007E2ACC"/>
    <w:rsid w:val="007E68C5"/>
    <w:rsid w:val="00832144"/>
    <w:rsid w:val="008567C7"/>
    <w:rsid w:val="008642B3"/>
    <w:rsid w:val="008A6C10"/>
    <w:rsid w:val="008E5102"/>
    <w:rsid w:val="00915B9E"/>
    <w:rsid w:val="00937196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B0360"/>
    <w:rsid w:val="00F33C66"/>
    <w:rsid w:val="00F960D7"/>
    <w:rsid w:val="00FB7F50"/>
    <w:rsid w:val="00FF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9AD985-D628-42D4-AA57-52B22E4B2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F20B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294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2024-03-26T10:10:00Z</dcterms:created>
  <dcterms:modified xsi:type="dcterms:W3CDTF">2024-03-26T10:14:00Z</dcterms:modified>
</cp:coreProperties>
</file>