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5A8F0" w14:textId="77777777" w:rsidR="00FB7F50" w:rsidRPr="002245BE" w:rsidRDefault="001E22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E226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E2267">
        <w:rPr>
          <w:sz w:val="22"/>
          <w:szCs w:val="22"/>
        </w:rPr>
        <w:t>2024-03-26</w:t>
      </w:r>
    </w:p>
    <w:p w14:paraId="508ECA5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0F54C91" w14:textId="77777777" w:rsidR="001E2267" w:rsidRPr="001E2267" w:rsidRDefault="001E2267" w:rsidP="00FB7F50">
      <w:pPr>
        <w:spacing w:after="40"/>
        <w:rPr>
          <w:b/>
          <w:bCs/>
          <w:sz w:val="22"/>
          <w:szCs w:val="22"/>
        </w:rPr>
      </w:pPr>
      <w:r w:rsidRPr="001E2267">
        <w:rPr>
          <w:b/>
          <w:bCs/>
          <w:sz w:val="22"/>
          <w:szCs w:val="22"/>
        </w:rPr>
        <w:t>Akademia Górniczo - Hutnicza</w:t>
      </w:r>
    </w:p>
    <w:p w14:paraId="2D870BCD" w14:textId="77777777" w:rsidR="001E2267" w:rsidRPr="001E2267" w:rsidRDefault="001E2267" w:rsidP="00FB7F50">
      <w:pPr>
        <w:spacing w:after="40"/>
        <w:rPr>
          <w:b/>
          <w:bCs/>
          <w:sz w:val="22"/>
          <w:szCs w:val="22"/>
        </w:rPr>
      </w:pPr>
      <w:r w:rsidRPr="001E2267">
        <w:rPr>
          <w:b/>
          <w:bCs/>
          <w:sz w:val="22"/>
          <w:szCs w:val="22"/>
        </w:rPr>
        <w:t>im. Stanisława Staszica w Krakowie</w:t>
      </w:r>
    </w:p>
    <w:p w14:paraId="30DC88FF" w14:textId="77777777" w:rsidR="00FB7F50" w:rsidRPr="002245BE" w:rsidRDefault="001E2267" w:rsidP="00FB7F50">
      <w:pPr>
        <w:spacing w:after="40"/>
        <w:rPr>
          <w:b/>
          <w:bCs/>
          <w:sz w:val="22"/>
          <w:szCs w:val="22"/>
        </w:rPr>
      </w:pPr>
      <w:r w:rsidRPr="001E2267">
        <w:rPr>
          <w:b/>
          <w:bCs/>
          <w:sz w:val="22"/>
          <w:szCs w:val="22"/>
        </w:rPr>
        <w:t>Dział Zamówień Publicznych</w:t>
      </w:r>
    </w:p>
    <w:p w14:paraId="17806A18" w14:textId="77777777" w:rsidR="00FB7F50" w:rsidRPr="002245BE" w:rsidRDefault="001E2267" w:rsidP="00FB7F50">
      <w:pPr>
        <w:rPr>
          <w:sz w:val="22"/>
          <w:szCs w:val="22"/>
        </w:rPr>
      </w:pPr>
      <w:r w:rsidRPr="001E226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E2267">
        <w:rPr>
          <w:sz w:val="22"/>
          <w:szCs w:val="22"/>
        </w:rPr>
        <w:t>30</w:t>
      </w:r>
    </w:p>
    <w:p w14:paraId="3472CAD3" w14:textId="77777777" w:rsidR="00FB7F50" w:rsidRPr="002245BE" w:rsidRDefault="001E2267" w:rsidP="00FB7F50">
      <w:pPr>
        <w:rPr>
          <w:sz w:val="22"/>
          <w:szCs w:val="22"/>
        </w:rPr>
      </w:pPr>
      <w:r w:rsidRPr="001E226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E2267">
        <w:rPr>
          <w:sz w:val="22"/>
          <w:szCs w:val="22"/>
        </w:rPr>
        <w:t>Kraków</w:t>
      </w:r>
    </w:p>
    <w:p w14:paraId="32DBCBA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520BF0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E2267" w:rsidRPr="00607F9B" w14:paraId="5913CE81" w14:textId="77777777" w:rsidTr="00EB0961">
        <w:trPr>
          <w:trHeight w:val="638"/>
        </w:trPr>
        <w:tc>
          <w:tcPr>
            <w:tcW w:w="1023" w:type="dxa"/>
            <w:shd w:val="clear" w:color="auto" w:fill="auto"/>
          </w:tcPr>
          <w:p w14:paraId="444E3974" w14:textId="77777777" w:rsidR="001E2267" w:rsidRPr="00607F9B" w:rsidRDefault="001E2267" w:rsidP="00AF01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7FEE7EB" w14:textId="750528D4" w:rsidR="001E2267" w:rsidRPr="00607F9B" w:rsidRDefault="001E2267" w:rsidP="00AF01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E2267">
              <w:rPr>
                <w:sz w:val="22"/>
                <w:szCs w:val="22"/>
              </w:rPr>
              <w:t>podstawowy</w:t>
            </w:r>
            <w:r w:rsidR="008F03EE">
              <w:rPr>
                <w:sz w:val="22"/>
                <w:szCs w:val="22"/>
              </w:rPr>
              <w:t>m</w:t>
            </w:r>
            <w:r w:rsidRPr="001E2267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E226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E2267">
              <w:rPr>
                <w:b/>
                <w:bCs/>
                <w:sz w:val="22"/>
                <w:szCs w:val="22"/>
              </w:rPr>
              <w:t>Dostaw</w:t>
            </w:r>
            <w:r w:rsidR="008F03EE">
              <w:rPr>
                <w:b/>
                <w:bCs/>
                <w:sz w:val="22"/>
                <w:szCs w:val="22"/>
              </w:rPr>
              <w:t>ę</w:t>
            </w:r>
            <w:r w:rsidRPr="001E2267">
              <w:rPr>
                <w:b/>
                <w:bCs/>
                <w:sz w:val="22"/>
                <w:szCs w:val="22"/>
              </w:rPr>
              <w:t xml:space="preserve"> system cyfrowej korelacji obrazu w skali mikro na potrzeby </w:t>
            </w:r>
            <w:proofErr w:type="spellStart"/>
            <w:r w:rsidRPr="001E2267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E2267">
              <w:rPr>
                <w:b/>
                <w:sz w:val="22"/>
                <w:szCs w:val="22"/>
              </w:rPr>
              <w:t>DE-dzp.272-90/24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EDD2EA4" w14:textId="77777777" w:rsidR="00EB0961" w:rsidRDefault="00EB0961" w:rsidP="00EB096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B0961" w14:paraId="121EDBED" w14:textId="77777777" w:rsidTr="00AF0139">
        <w:trPr>
          <w:cantSplit/>
        </w:trPr>
        <w:tc>
          <w:tcPr>
            <w:tcW w:w="10150" w:type="dxa"/>
          </w:tcPr>
          <w:p w14:paraId="46532A16" w14:textId="77777777" w:rsidR="00EB0961" w:rsidRPr="00D26ED6" w:rsidRDefault="00EB0961" w:rsidP="00AF013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FE3F0D">
              <w:rPr>
                <w:b/>
                <w:sz w:val="22"/>
                <w:szCs w:val="22"/>
              </w:rPr>
              <w:t>Spectro</w:t>
            </w:r>
            <w:proofErr w:type="spellEnd"/>
            <w:r w:rsidRPr="00FE3F0D">
              <w:rPr>
                <w:b/>
                <w:sz w:val="22"/>
                <w:szCs w:val="22"/>
              </w:rPr>
              <w:t>-Lab sp. z o.o.</w:t>
            </w:r>
          </w:p>
          <w:p w14:paraId="7F826608" w14:textId="77777777" w:rsidR="00EB0961" w:rsidRPr="009F0E5C" w:rsidRDefault="00EB0961" w:rsidP="00AF0139">
            <w:pPr>
              <w:jc w:val="both"/>
              <w:rPr>
                <w:bCs/>
                <w:sz w:val="22"/>
                <w:szCs w:val="22"/>
              </w:rPr>
            </w:pPr>
            <w:r w:rsidRPr="00FE3F0D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3F0D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E3F0D">
              <w:rPr>
                <w:bCs/>
                <w:sz w:val="22"/>
                <w:szCs w:val="22"/>
              </w:rPr>
              <w:t>/102</w:t>
            </w:r>
          </w:p>
          <w:p w14:paraId="48912B28" w14:textId="77777777" w:rsidR="00EB0961" w:rsidRPr="009F0E5C" w:rsidRDefault="00EB0961" w:rsidP="00AF0139">
            <w:pPr>
              <w:jc w:val="both"/>
              <w:rPr>
                <w:bCs/>
                <w:sz w:val="22"/>
                <w:szCs w:val="22"/>
              </w:rPr>
            </w:pPr>
            <w:r w:rsidRPr="00FE3F0D">
              <w:rPr>
                <w:bCs/>
                <w:sz w:val="22"/>
                <w:szCs w:val="22"/>
              </w:rPr>
              <w:t>05-092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3F0D">
              <w:rPr>
                <w:bCs/>
                <w:sz w:val="22"/>
                <w:szCs w:val="22"/>
              </w:rPr>
              <w:t>Łomianki</w:t>
            </w:r>
          </w:p>
          <w:p w14:paraId="043166E4" w14:textId="77777777" w:rsidR="00EB0961" w:rsidRPr="00D26ED6" w:rsidRDefault="00EB0961" w:rsidP="00AF013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44E5A2" w14:textId="77777777" w:rsidR="00EB0961" w:rsidRPr="00D26ED6" w:rsidRDefault="00EB0961" w:rsidP="00AF013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E3F0D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FE3F0D">
              <w:rPr>
                <w:sz w:val="22"/>
                <w:szCs w:val="22"/>
              </w:rPr>
              <w:t xml:space="preserve"> system cyfrowej korelacji obrazu w skali mikro na potrzeby </w:t>
            </w:r>
            <w:proofErr w:type="spellStart"/>
            <w:r w:rsidRPr="00FE3F0D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E3F0D">
              <w:rPr>
                <w:b/>
                <w:sz w:val="22"/>
                <w:szCs w:val="22"/>
              </w:rPr>
              <w:t>169 993.38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C2A6984" w14:textId="77777777" w:rsidR="00EB0961" w:rsidRDefault="00EB0961" w:rsidP="00AF013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4E7C6F3" w14:textId="77777777" w:rsidR="00EB0961" w:rsidRPr="00756CDA" w:rsidRDefault="00EB0961" w:rsidP="00EB096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B0961" w:rsidRPr="008567C7" w14:paraId="4FC06D0D" w14:textId="77777777" w:rsidTr="00AF0139">
        <w:trPr>
          <w:trHeight w:val="510"/>
        </w:trPr>
        <w:tc>
          <w:tcPr>
            <w:tcW w:w="709" w:type="dxa"/>
            <w:vAlign w:val="center"/>
          </w:tcPr>
          <w:p w14:paraId="0AC8266E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B770EBF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17D857C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776C68E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2AC0DA1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939D5F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093514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3462BF1" w14:textId="77777777" w:rsidR="00EB0961" w:rsidRPr="008567C7" w:rsidRDefault="00EB0961" w:rsidP="00AF013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61070B3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B0961" w:rsidRPr="008567C7" w14:paraId="21936FA8" w14:textId="77777777" w:rsidTr="00AF0139">
        <w:tc>
          <w:tcPr>
            <w:tcW w:w="709" w:type="dxa"/>
            <w:vAlign w:val="center"/>
          </w:tcPr>
          <w:p w14:paraId="24246663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378B590" w14:textId="77777777" w:rsidR="00EB0961" w:rsidRPr="002B6761" w:rsidRDefault="00EB0961" w:rsidP="00AF013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E3F0D">
              <w:rPr>
                <w:rFonts w:ascii="Times New Roman" w:hAnsi="Times New Roman" w:cs="Times New Roman"/>
                <w:b/>
                <w:sz w:val="18"/>
                <w:szCs w:val="18"/>
              </w:rPr>
              <w:t>Spectro</w:t>
            </w:r>
            <w:proofErr w:type="spellEnd"/>
            <w:r w:rsidRPr="00FE3F0D">
              <w:rPr>
                <w:rFonts w:ascii="Times New Roman" w:hAnsi="Times New Roman" w:cs="Times New Roman"/>
                <w:b/>
                <w:sz w:val="18"/>
                <w:szCs w:val="18"/>
              </w:rPr>
              <w:t>-Lab sp. z o.o.</w:t>
            </w:r>
          </w:p>
          <w:p w14:paraId="68DA27BB" w14:textId="77777777" w:rsidR="00EB0961" w:rsidRPr="008567C7" w:rsidRDefault="00EB0961" w:rsidP="00AF013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/102</w:t>
            </w:r>
          </w:p>
          <w:p w14:paraId="143329A5" w14:textId="77777777" w:rsidR="00EB0961" w:rsidRPr="001B7815" w:rsidRDefault="00EB0961" w:rsidP="00AF013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05-092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E3F0D">
              <w:rPr>
                <w:rFonts w:ascii="Times New Roman" w:hAnsi="Times New Roman" w:cs="Times New Roman"/>
                <w:bCs/>
                <w:sz w:val="18"/>
                <w:szCs w:val="18"/>
              </w:rPr>
              <w:t>Łomianki</w:t>
            </w:r>
          </w:p>
        </w:tc>
        <w:tc>
          <w:tcPr>
            <w:tcW w:w="1134" w:type="dxa"/>
            <w:vAlign w:val="center"/>
          </w:tcPr>
          <w:p w14:paraId="09D16A53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1E89B4A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39A3503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F06060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AE03C4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D33539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AD75F8" w14:textId="77777777" w:rsidR="00EB0961" w:rsidRPr="008567C7" w:rsidRDefault="00EB0961" w:rsidP="00AF013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E3F0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302F3B3A" w14:textId="77777777" w:rsidR="00EB0961" w:rsidRDefault="00EB0961" w:rsidP="00EB0961">
      <w:pPr>
        <w:spacing w:before="120"/>
        <w:ind w:firstLine="709"/>
        <w:jc w:val="both"/>
        <w:rPr>
          <w:color w:val="000000"/>
        </w:rPr>
      </w:pPr>
    </w:p>
    <w:p w14:paraId="1EFFE695" w14:textId="77777777" w:rsidR="00EB0961" w:rsidRPr="001B7815" w:rsidRDefault="00EB0961" w:rsidP="00EB0961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F42B8D6" w14:textId="77777777" w:rsidR="00F960D7" w:rsidRDefault="00F960D7" w:rsidP="008F03E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0204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442C1" w14:textId="77777777" w:rsidR="0002040B" w:rsidRDefault="0002040B">
      <w:r>
        <w:separator/>
      </w:r>
    </w:p>
  </w:endnote>
  <w:endnote w:type="continuationSeparator" w:id="0">
    <w:p w14:paraId="79A561C3" w14:textId="77777777" w:rsidR="0002040B" w:rsidRDefault="0002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974B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1D6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D53B6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953C1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24DF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09D9DA" w14:textId="77777777" w:rsidR="0002040B" w:rsidRDefault="0002040B">
      <w:r>
        <w:separator/>
      </w:r>
    </w:p>
  </w:footnote>
  <w:footnote w:type="continuationSeparator" w:id="0">
    <w:p w14:paraId="08745D68" w14:textId="77777777" w:rsidR="0002040B" w:rsidRDefault="00020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3AE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C45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9804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40B"/>
    <w:rsid w:val="00005838"/>
    <w:rsid w:val="0002040B"/>
    <w:rsid w:val="00022322"/>
    <w:rsid w:val="00042497"/>
    <w:rsid w:val="000C1E6F"/>
    <w:rsid w:val="000E4E56"/>
    <w:rsid w:val="001A1468"/>
    <w:rsid w:val="001B7815"/>
    <w:rsid w:val="001C31ED"/>
    <w:rsid w:val="001E226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3EE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96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565525"/>
  <w15:chartTrackingRefBased/>
  <w15:docId w15:val="{C0868A8B-CF8A-487C-BA03-A3DE9FD44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B0961"/>
    <w:rPr>
      <w:sz w:val="24"/>
      <w:szCs w:val="24"/>
    </w:rPr>
  </w:style>
  <w:style w:type="character" w:customStyle="1" w:styleId="ZwykytekstZnak">
    <w:name w:val="Zwykły tekst Znak"/>
    <w:link w:val="Zwykytekst"/>
    <w:rsid w:val="00EB096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2024-03-26T09:48:00Z</cp:lastPrinted>
  <dcterms:created xsi:type="dcterms:W3CDTF">2024-03-26T09:47:00Z</dcterms:created>
  <dcterms:modified xsi:type="dcterms:W3CDTF">2024-03-26T09:49:00Z</dcterms:modified>
</cp:coreProperties>
</file>