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A" w14:textId="5D1CE2E0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39CBD84F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r w:rsidR="002D1797" w:rsidRPr="002D1797">
        <w:rPr>
          <w:sz w:val="22"/>
          <w:szCs w:val="22"/>
        </w:rPr>
        <w:t>autokar</w:t>
      </w:r>
      <w:r w:rsidR="00983B15">
        <w:rPr>
          <w:sz w:val="22"/>
          <w:szCs w:val="22"/>
        </w:rPr>
        <w:t>u</w:t>
      </w:r>
      <w:r w:rsidR="002D1797" w:rsidRPr="002D1797">
        <w:rPr>
          <w:sz w:val="22"/>
          <w:szCs w:val="22"/>
        </w:rPr>
        <w:t xml:space="preserve"> </w:t>
      </w:r>
      <w:r w:rsidR="00983B15">
        <w:rPr>
          <w:sz w:val="22"/>
          <w:szCs w:val="22"/>
        </w:rPr>
        <w:t xml:space="preserve">wraz z kierowcą do przewozu studentów </w:t>
      </w:r>
      <w:proofErr w:type="spellStart"/>
      <w:r w:rsidR="00983B15">
        <w:rPr>
          <w:sz w:val="22"/>
          <w:szCs w:val="22"/>
        </w:rPr>
        <w:t>WGGiIŚ</w:t>
      </w:r>
      <w:proofErr w:type="spellEnd"/>
      <w:r w:rsidR="00983B15">
        <w:rPr>
          <w:sz w:val="22"/>
          <w:szCs w:val="22"/>
        </w:rPr>
        <w:t xml:space="preserve"> w czasie zajęć terenowych.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20E96C4C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2. Szczegółowy opis przedmiotu zamówienia znajduje się w załączniku nr 1 </w:t>
      </w:r>
      <w:r w:rsidR="00A8223E">
        <w:rPr>
          <w:sz w:val="22"/>
          <w:szCs w:val="22"/>
        </w:rPr>
        <w:t xml:space="preserve">i 1a </w:t>
      </w:r>
      <w:r w:rsidRPr="00962679">
        <w:rPr>
          <w:sz w:val="22"/>
          <w:szCs w:val="22"/>
        </w:rPr>
        <w:t>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4F8FCB29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983B15">
        <w:rPr>
          <w:sz w:val="22"/>
          <w:szCs w:val="22"/>
        </w:rPr>
        <w:t>1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983B15">
        <w:rPr>
          <w:sz w:val="22"/>
          <w:szCs w:val="22"/>
        </w:rPr>
        <w:t>u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A36EA2">
        <w:rPr>
          <w:sz w:val="22"/>
          <w:szCs w:val="22"/>
        </w:rPr>
        <w:t>………..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983B15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983B15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r w:rsidR="00657EA1">
        <w:rPr>
          <w:sz w:val="22"/>
          <w:szCs w:val="22"/>
        </w:rPr>
        <w:t>.</w:t>
      </w:r>
      <w:r w:rsidR="00EA1005">
        <w:rPr>
          <w:sz w:val="22"/>
          <w:szCs w:val="22"/>
        </w:rPr>
        <w:t xml:space="preserve">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55835AD3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15 min. przed planowanym terminem odjazdu na parkingu </w:t>
      </w:r>
      <w:r w:rsidR="00520177">
        <w:rPr>
          <w:sz w:val="22"/>
          <w:szCs w:val="22"/>
        </w:rPr>
        <w:t>przed Biblioteką Główną AGH przy ul. Reymonta w Krakowie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641D811" w14:textId="378BD8BB" w:rsidR="00225D2F" w:rsidRPr="00225D2F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06077094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10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5D5DE630" w14:textId="77777777" w:rsidR="00A36EA2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</w:p>
    <w:p w14:paraId="1696D335" w14:textId="4158FAAA" w:rsidR="00963479" w:rsidRDefault="00A36EA2" w:rsidP="00225D2F">
      <w:pPr>
        <w:rPr>
          <w:sz w:val="22"/>
          <w:szCs w:val="22"/>
        </w:rPr>
      </w:pPr>
      <w:r>
        <w:rPr>
          <w:sz w:val="22"/>
          <w:szCs w:val="22"/>
        </w:rPr>
        <w:lastRenderedPageBreak/>
        <w:t>- zadanie nr 1: 09.05.2024r., 16.05.2024r., 23.05.2024r.</w:t>
      </w:r>
      <w:r w:rsidR="00963479" w:rsidRPr="00962679">
        <w:rPr>
          <w:sz w:val="22"/>
          <w:szCs w:val="22"/>
        </w:rPr>
        <w:t xml:space="preserve"> </w:t>
      </w:r>
    </w:p>
    <w:p w14:paraId="73C7D1D8" w14:textId="7FB30131" w:rsidR="00A36EA2" w:rsidRPr="00962679" w:rsidRDefault="00A36EA2" w:rsidP="00A36EA2">
      <w:pPr>
        <w:rPr>
          <w:sz w:val="22"/>
          <w:szCs w:val="22"/>
        </w:rPr>
      </w:pPr>
      <w:r>
        <w:rPr>
          <w:sz w:val="22"/>
          <w:szCs w:val="22"/>
        </w:rPr>
        <w:t>- zadanie nr 2: 11.07.2024r., 12.07.2024r., 13.07.2024r.</w:t>
      </w:r>
      <w:r w:rsidRPr="00962679">
        <w:rPr>
          <w:sz w:val="22"/>
          <w:szCs w:val="22"/>
        </w:rPr>
        <w:t xml:space="preserve"> </w:t>
      </w:r>
    </w:p>
    <w:p w14:paraId="53CA3A70" w14:textId="2E48ECC0" w:rsidR="00A36EA2" w:rsidRPr="00962679" w:rsidRDefault="00A36EA2" w:rsidP="00A36EA2">
      <w:pPr>
        <w:rPr>
          <w:sz w:val="22"/>
          <w:szCs w:val="22"/>
        </w:rPr>
      </w:pPr>
      <w:r>
        <w:rPr>
          <w:sz w:val="22"/>
          <w:szCs w:val="22"/>
        </w:rPr>
        <w:t>- zadanie nr 3: 12.06.2024r.</w:t>
      </w:r>
      <w:r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>Cena za 1 km trasy pozostanie niezmienna w okresie obowiązywania umowy.</w:t>
      </w:r>
    </w:p>
    <w:p w14:paraId="78B966FE" w14:textId="78AD37C6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A8223E">
        <w:rPr>
          <w:sz w:val="22"/>
          <w:szCs w:val="22"/>
        </w:rPr>
        <w:t>, diety kierowców.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 xml:space="preserve"> wskazanego przez Zleceniodawcę.</w:t>
      </w:r>
    </w:p>
    <w:p w14:paraId="51E27AFB" w14:textId="4380AD5D" w:rsidR="004357C6" w:rsidRPr="00A54AE5" w:rsidRDefault="004357C6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Gwarantowany zakres umowy – zad. 1 – </w:t>
      </w:r>
      <w:r w:rsidRPr="004357C6">
        <w:rPr>
          <w:sz w:val="22"/>
          <w:szCs w:val="22"/>
        </w:rPr>
        <w:t>450</w:t>
      </w:r>
      <w:r>
        <w:rPr>
          <w:sz w:val="22"/>
          <w:szCs w:val="22"/>
        </w:rPr>
        <w:t xml:space="preserve"> km, zad. 2 – 330 km., zad. 3 – 200 km.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A69983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3E749C" w:rsidRPr="003E749C">
        <w:rPr>
          <w:sz w:val="22"/>
          <w:szCs w:val="22"/>
        </w:rPr>
        <w:t xml:space="preserve">będzie regulowana </w:t>
      </w:r>
      <w:r w:rsidR="00EA1005">
        <w:rPr>
          <w:sz w:val="22"/>
          <w:szCs w:val="22"/>
        </w:rPr>
        <w:t xml:space="preserve">każdorazowo </w:t>
      </w:r>
      <w:r w:rsidR="003E749C" w:rsidRPr="003E749C">
        <w:rPr>
          <w:sz w:val="22"/>
          <w:szCs w:val="22"/>
        </w:rPr>
        <w:t>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F59F321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4223E9">
        <w:rPr>
          <w:sz w:val="22"/>
          <w:szCs w:val="22"/>
        </w:rPr>
        <w:t>8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75FB400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całkowitego wynagrodzenia brutto określonego w  § 4 ust. </w:t>
      </w:r>
      <w:r w:rsidR="00A8223E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2" w:name="_Hlk130982978"/>
      <w:r>
        <w:rPr>
          <w:sz w:val="22"/>
          <w:szCs w:val="22"/>
        </w:rPr>
        <w:t xml:space="preserve">występującej po stronie </w:t>
      </w:r>
      <w:bookmarkEnd w:id="2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lastRenderedPageBreak/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46058C8" w14:textId="101E2D9E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C8B7C6" w14:textId="5F3F1B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C5DE311" w14:textId="78DCE81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C120FC" w14:textId="051B40F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8CA6F" w14:textId="5D9AB15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92D045" w14:textId="254CAEB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D6D562" w14:textId="11C4C79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2A1EDC" w14:textId="7BEEB56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B36986" w14:textId="70E3F97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E553FE" w14:textId="1CD41F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0C93E74" w14:textId="136DB08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19C9FC" w14:textId="6266C9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C4A1E43" w14:textId="6277A4A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F3F92D" w14:textId="04AB05C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0928EA" w14:textId="42E83BD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sectPr w:rsidR="008F170D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A8915" w14:textId="77777777" w:rsidR="001A5DA9" w:rsidRDefault="001A5DA9">
      <w:r>
        <w:separator/>
      </w:r>
    </w:p>
  </w:endnote>
  <w:endnote w:type="continuationSeparator" w:id="0">
    <w:p w14:paraId="3387B18C" w14:textId="77777777" w:rsidR="001A5DA9" w:rsidRDefault="001A5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8C59B" w14:textId="77777777" w:rsidR="001A5DA9" w:rsidRDefault="001A5DA9">
      <w:r>
        <w:separator/>
      </w:r>
    </w:p>
  </w:footnote>
  <w:footnote w:type="continuationSeparator" w:id="0">
    <w:p w14:paraId="365C9F11" w14:textId="77777777" w:rsidR="001A5DA9" w:rsidRDefault="001A5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6492404">
    <w:abstractNumId w:val="31"/>
  </w:num>
  <w:num w:numId="2" w16cid:durableId="2128158721">
    <w:abstractNumId w:val="35"/>
  </w:num>
  <w:num w:numId="3" w16cid:durableId="1309045789">
    <w:abstractNumId w:val="4"/>
  </w:num>
  <w:num w:numId="4" w16cid:durableId="850606123">
    <w:abstractNumId w:val="21"/>
  </w:num>
  <w:num w:numId="5" w16cid:durableId="524289707">
    <w:abstractNumId w:val="30"/>
  </w:num>
  <w:num w:numId="6" w16cid:durableId="979117416">
    <w:abstractNumId w:val="20"/>
  </w:num>
  <w:num w:numId="7" w16cid:durableId="2029284374">
    <w:abstractNumId w:val="34"/>
  </w:num>
  <w:num w:numId="8" w16cid:durableId="432897015">
    <w:abstractNumId w:val="22"/>
  </w:num>
  <w:num w:numId="9" w16cid:durableId="1157265854">
    <w:abstractNumId w:val="3"/>
  </w:num>
  <w:num w:numId="10" w16cid:durableId="1055280990">
    <w:abstractNumId w:val="16"/>
  </w:num>
  <w:num w:numId="11" w16cid:durableId="538783627">
    <w:abstractNumId w:val="9"/>
  </w:num>
  <w:num w:numId="12" w16cid:durableId="1604725499">
    <w:abstractNumId w:val="14"/>
  </w:num>
  <w:num w:numId="13" w16cid:durableId="102841451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52478817">
    <w:abstractNumId w:val="27"/>
  </w:num>
  <w:num w:numId="15" w16cid:durableId="1446189563">
    <w:abstractNumId w:val="19"/>
  </w:num>
  <w:num w:numId="16" w16cid:durableId="1059134949">
    <w:abstractNumId w:val="32"/>
  </w:num>
  <w:num w:numId="17" w16cid:durableId="1323196832">
    <w:abstractNumId w:val="0"/>
  </w:num>
  <w:num w:numId="18" w16cid:durableId="713768650">
    <w:abstractNumId w:val="12"/>
  </w:num>
  <w:num w:numId="19" w16cid:durableId="1670593971">
    <w:abstractNumId w:val="18"/>
  </w:num>
  <w:num w:numId="20" w16cid:durableId="340354964">
    <w:abstractNumId w:val="23"/>
  </w:num>
  <w:num w:numId="21" w16cid:durableId="174151486">
    <w:abstractNumId w:val="29"/>
  </w:num>
  <w:num w:numId="22" w16cid:durableId="494345405">
    <w:abstractNumId w:val="28"/>
  </w:num>
  <w:num w:numId="23" w16cid:durableId="826675925">
    <w:abstractNumId w:val="6"/>
  </w:num>
  <w:num w:numId="24" w16cid:durableId="13895736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70628690">
    <w:abstractNumId w:val="13"/>
  </w:num>
  <w:num w:numId="26" w16cid:durableId="1906406142">
    <w:abstractNumId w:val="5"/>
  </w:num>
  <w:num w:numId="27" w16cid:durableId="819733514">
    <w:abstractNumId w:val="26"/>
  </w:num>
  <w:num w:numId="28" w16cid:durableId="283003257">
    <w:abstractNumId w:val="11"/>
  </w:num>
  <w:num w:numId="29" w16cid:durableId="207449644">
    <w:abstractNumId w:val="2"/>
  </w:num>
  <w:num w:numId="30" w16cid:durableId="838731813">
    <w:abstractNumId w:val="8"/>
  </w:num>
  <w:num w:numId="31" w16cid:durableId="1413967347">
    <w:abstractNumId w:val="17"/>
  </w:num>
  <w:num w:numId="32" w16cid:durableId="198667864">
    <w:abstractNumId w:val="10"/>
  </w:num>
  <w:num w:numId="33" w16cid:durableId="173499241">
    <w:abstractNumId w:val="33"/>
  </w:num>
  <w:num w:numId="34" w16cid:durableId="741372096">
    <w:abstractNumId w:val="25"/>
  </w:num>
  <w:num w:numId="35" w16cid:durableId="391272858">
    <w:abstractNumId w:val="15"/>
  </w:num>
  <w:num w:numId="36" w16cid:durableId="5447523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A5DA9"/>
    <w:rsid w:val="001C1B29"/>
    <w:rsid w:val="0020082D"/>
    <w:rsid w:val="0020770F"/>
    <w:rsid w:val="00214D44"/>
    <w:rsid w:val="00222B80"/>
    <w:rsid w:val="00225BCB"/>
    <w:rsid w:val="00225D2F"/>
    <w:rsid w:val="00225EEA"/>
    <w:rsid w:val="00233FA8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357C6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787DDB"/>
    <w:rsid w:val="00797C78"/>
    <w:rsid w:val="007E59E5"/>
    <w:rsid w:val="00803B49"/>
    <w:rsid w:val="00804C0A"/>
    <w:rsid w:val="00814AA7"/>
    <w:rsid w:val="00825203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60B79"/>
    <w:rsid w:val="00962679"/>
    <w:rsid w:val="00963479"/>
    <w:rsid w:val="00974798"/>
    <w:rsid w:val="00976B68"/>
    <w:rsid w:val="00983B15"/>
    <w:rsid w:val="00995C8E"/>
    <w:rsid w:val="00997897"/>
    <w:rsid w:val="009C0EB4"/>
    <w:rsid w:val="009D554D"/>
    <w:rsid w:val="009E5940"/>
    <w:rsid w:val="009E5CEA"/>
    <w:rsid w:val="009F7E4A"/>
    <w:rsid w:val="00A017B7"/>
    <w:rsid w:val="00A21999"/>
    <w:rsid w:val="00A24079"/>
    <w:rsid w:val="00A36EA2"/>
    <w:rsid w:val="00A51E06"/>
    <w:rsid w:val="00A54AE5"/>
    <w:rsid w:val="00A8223E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00B7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D89DF-8B2F-43CB-BD1D-15F85F27D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1556</Words>
  <Characters>10699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Maria Lepa</cp:lastModifiedBy>
  <cp:revision>7</cp:revision>
  <cp:lastPrinted>2023-04-05T11:42:00Z</cp:lastPrinted>
  <dcterms:created xsi:type="dcterms:W3CDTF">2024-03-22T08:33:00Z</dcterms:created>
  <dcterms:modified xsi:type="dcterms:W3CDTF">2024-03-25T10:07:00Z</dcterms:modified>
</cp:coreProperties>
</file>