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9D335" w14:textId="4A9B3C59" w:rsidR="00D665F5" w:rsidRPr="00607433" w:rsidRDefault="00305A4A" w:rsidP="00607433">
      <w:pPr>
        <w:spacing w:after="240"/>
        <w:jc w:val="right"/>
        <w:rPr>
          <w:sz w:val="24"/>
          <w:szCs w:val="24"/>
        </w:rPr>
      </w:pPr>
      <w:bookmarkStart w:id="0" w:name="_Hlk52197885"/>
      <w:r w:rsidRPr="00607433">
        <w:rPr>
          <w:sz w:val="24"/>
          <w:szCs w:val="24"/>
        </w:rPr>
        <w:t>Kraków</w:t>
      </w:r>
      <w:r w:rsidR="00D665F5" w:rsidRPr="00607433">
        <w:rPr>
          <w:sz w:val="24"/>
          <w:szCs w:val="24"/>
        </w:rPr>
        <w:t xml:space="preserve"> dnia: </w:t>
      </w:r>
      <w:r w:rsidRPr="00607433">
        <w:rPr>
          <w:sz w:val="24"/>
          <w:szCs w:val="24"/>
        </w:rPr>
        <w:t>2024-03-25</w:t>
      </w:r>
    </w:p>
    <w:p w14:paraId="3C084EA7" w14:textId="77777777" w:rsidR="00305A4A" w:rsidRPr="00607433" w:rsidRDefault="00305A4A" w:rsidP="00577BC6">
      <w:pPr>
        <w:spacing w:after="40"/>
        <w:rPr>
          <w:b/>
          <w:bCs/>
          <w:sz w:val="24"/>
          <w:szCs w:val="24"/>
        </w:rPr>
      </w:pPr>
      <w:r w:rsidRPr="00607433">
        <w:rPr>
          <w:b/>
          <w:bCs/>
          <w:sz w:val="24"/>
          <w:szCs w:val="24"/>
        </w:rPr>
        <w:t>Szpital Miejski Specjalistyczny</w:t>
      </w:r>
    </w:p>
    <w:p w14:paraId="25BE3190" w14:textId="77777777" w:rsidR="00305A4A" w:rsidRPr="00607433" w:rsidRDefault="00305A4A" w:rsidP="00577BC6">
      <w:pPr>
        <w:spacing w:after="40"/>
        <w:rPr>
          <w:b/>
          <w:bCs/>
          <w:sz w:val="24"/>
          <w:szCs w:val="24"/>
        </w:rPr>
      </w:pPr>
      <w:r w:rsidRPr="00607433">
        <w:rPr>
          <w:b/>
          <w:bCs/>
          <w:sz w:val="24"/>
          <w:szCs w:val="24"/>
        </w:rPr>
        <w:t>im. Gabriela Narutowicza w Krakowie</w:t>
      </w:r>
    </w:p>
    <w:p w14:paraId="2D420629" w14:textId="77777777" w:rsidR="00D665F5" w:rsidRPr="00607433" w:rsidRDefault="00305A4A" w:rsidP="00D665F5">
      <w:pPr>
        <w:rPr>
          <w:sz w:val="24"/>
          <w:szCs w:val="24"/>
        </w:rPr>
      </w:pPr>
      <w:r w:rsidRPr="00607433">
        <w:rPr>
          <w:sz w:val="24"/>
          <w:szCs w:val="24"/>
        </w:rPr>
        <w:t>ul. Prądnicka</w:t>
      </w:r>
      <w:r w:rsidR="00D665F5" w:rsidRPr="00607433">
        <w:rPr>
          <w:sz w:val="24"/>
          <w:szCs w:val="24"/>
        </w:rPr>
        <w:t xml:space="preserve"> </w:t>
      </w:r>
      <w:r w:rsidRPr="00607433">
        <w:rPr>
          <w:sz w:val="24"/>
          <w:szCs w:val="24"/>
        </w:rPr>
        <w:t>35-37</w:t>
      </w:r>
    </w:p>
    <w:p w14:paraId="58F32EC1" w14:textId="77777777" w:rsidR="00D665F5" w:rsidRPr="00607433" w:rsidRDefault="00305A4A" w:rsidP="00D665F5">
      <w:pPr>
        <w:rPr>
          <w:sz w:val="24"/>
          <w:szCs w:val="24"/>
        </w:rPr>
      </w:pPr>
      <w:r w:rsidRPr="00607433">
        <w:rPr>
          <w:sz w:val="24"/>
          <w:szCs w:val="24"/>
        </w:rPr>
        <w:t>31-202</w:t>
      </w:r>
      <w:r w:rsidR="00D665F5" w:rsidRPr="00607433">
        <w:rPr>
          <w:sz w:val="24"/>
          <w:szCs w:val="24"/>
        </w:rPr>
        <w:t xml:space="preserve"> </w:t>
      </w:r>
      <w:r w:rsidRPr="00607433">
        <w:rPr>
          <w:sz w:val="24"/>
          <w:szCs w:val="24"/>
        </w:rPr>
        <w:t>Kraków</w:t>
      </w:r>
    </w:p>
    <w:p w14:paraId="5E522F25" w14:textId="77777777" w:rsidR="00D665F5" w:rsidRPr="0060743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55819C1" w14:textId="3BB8DE62" w:rsidR="00A80738" w:rsidRPr="00607433" w:rsidRDefault="00D665F5" w:rsidP="00607433">
      <w:pPr>
        <w:pStyle w:val="Nagwek"/>
        <w:tabs>
          <w:tab w:val="clear" w:pos="4536"/>
        </w:tabs>
        <w:rPr>
          <w:sz w:val="24"/>
          <w:szCs w:val="24"/>
        </w:rPr>
      </w:pPr>
      <w:r w:rsidRPr="00607433">
        <w:rPr>
          <w:sz w:val="24"/>
          <w:szCs w:val="24"/>
        </w:rPr>
        <w:t>Znak sprawy:</w:t>
      </w:r>
      <w:r w:rsidRPr="00607433">
        <w:rPr>
          <w:b/>
          <w:sz w:val="24"/>
          <w:szCs w:val="24"/>
        </w:rPr>
        <w:t xml:space="preserve"> </w:t>
      </w:r>
      <w:r w:rsidR="00305A4A" w:rsidRPr="00607433">
        <w:rPr>
          <w:b/>
          <w:sz w:val="24"/>
          <w:szCs w:val="24"/>
        </w:rPr>
        <w:t>ZP/10/2024</w:t>
      </w:r>
      <w:r w:rsidR="00A80738" w:rsidRPr="00607433">
        <w:rPr>
          <w:sz w:val="24"/>
          <w:szCs w:val="24"/>
        </w:rPr>
        <w:tab/>
        <w:t xml:space="preserve"> </w:t>
      </w:r>
    </w:p>
    <w:p w14:paraId="6FE0C346" w14:textId="77777777" w:rsidR="00A80738" w:rsidRPr="0060743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B03D2F" w14:textId="77777777" w:rsidR="00A80738" w:rsidRPr="0060743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07433">
        <w:rPr>
          <w:b/>
          <w:spacing w:val="20"/>
          <w:sz w:val="28"/>
        </w:rPr>
        <w:t>INFORMACJA Z OTWARCIA OFERT</w:t>
      </w:r>
    </w:p>
    <w:p w14:paraId="3027E527" w14:textId="77777777" w:rsidR="00A80738" w:rsidRPr="0060743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58EE209" w14:textId="14B5572E" w:rsidR="00C659E2" w:rsidRDefault="00C659E2" w:rsidP="00C659E2">
      <w:pPr>
        <w:spacing w:before="120" w:after="120"/>
        <w:jc w:val="both"/>
        <w:rPr>
          <w:sz w:val="24"/>
          <w:szCs w:val="24"/>
        </w:rPr>
      </w:pPr>
      <w:r w:rsidRPr="00607433">
        <w:rPr>
          <w:bCs/>
          <w:sz w:val="24"/>
          <w:szCs w:val="24"/>
        </w:rPr>
        <w:t xml:space="preserve">Dotyczy </w:t>
      </w:r>
      <w:r w:rsidRPr="00607433">
        <w:rPr>
          <w:sz w:val="24"/>
          <w:szCs w:val="24"/>
        </w:rPr>
        <w:t xml:space="preserve">postępowania o udzielenie zamówienia publicznego prowadzonego w trybie </w:t>
      </w:r>
      <w:r w:rsidR="00305A4A" w:rsidRPr="00607433">
        <w:rPr>
          <w:sz w:val="24"/>
          <w:szCs w:val="24"/>
        </w:rPr>
        <w:t>przetarg</w:t>
      </w:r>
      <w:r w:rsidR="00607433">
        <w:rPr>
          <w:sz w:val="24"/>
          <w:szCs w:val="24"/>
        </w:rPr>
        <w:t>u</w:t>
      </w:r>
      <w:r w:rsidR="00305A4A" w:rsidRPr="00607433">
        <w:rPr>
          <w:sz w:val="24"/>
          <w:szCs w:val="24"/>
        </w:rPr>
        <w:t xml:space="preserve"> nieograniczon</w:t>
      </w:r>
      <w:r w:rsidR="00607433">
        <w:rPr>
          <w:sz w:val="24"/>
          <w:szCs w:val="24"/>
        </w:rPr>
        <w:t xml:space="preserve">ego </w:t>
      </w:r>
      <w:r w:rsidRPr="00607433">
        <w:rPr>
          <w:sz w:val="24"/>
          <w:szCs w:val="24"/>
        </w:rPr>
        <w:t>na:</w:t>
      </w:r>
    </w:p>
    <w:p w14:paraId="721B032C" w14:textId="77777777" w:rsidR="00607433" w:rsidRPr="00607433" w:rsidRDefault="00607433" w:rsidP="00C659E2">
      <w:pPr>
        <w:spacing w:before="120" w:after="120"/>
        <w:jc w:val="both"/>
        <w:rPr>
          <w:b/>
          <w:bCs/>
          <w:sz w:val="24"/>
          <w:szCs w:val="24"/>
        </w:rPr>
      </w:pPr>
    </w:p>
    <w:p w14:paraId="55823714" w14:textId="77777777" w:rsidR="00A80738" w:rsidRPr="00607433" w:rsidRDefault="00305A4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07433">
        <w:rPr>
          <w:b/>
          <w:szCs w:val="24"/>
        </w:rPr>
        <w:t>Zakup i dostawa produktów farmaceutycznych I</w:t>
      </w:r>
    </w:p>
    <w:p w14:paraId="7F87E2DD" w14:textId="77777777" w:rsidR="00D665F5" w:rsidRPr="00607433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07433">
        <w:rPr>
          <w:sz w:val="24"/>
          <w:szCs w:val="24"/>
        </w:rPr>
        <w:t>Zamawiający, działając na podstawie art. 22</w:t>
      </w:r>
      <w:r w:rsidR="00FC7F5E" w:rsidRPr="00607433">
        <w:rPr>
          <w:sz w:val="24"/>
          <w:szCs w:val="24"/>
        </w:rPr>
        <w:t>2</w:t>
      </w:r>
      <w:r w:rsidRPr="00607433">
        <w:rPr>
          <w:sz w:val="24"/>
          <w:szCs w:val="24"/>
        </w:rPr>
        <w:t xml:space="preserve"> ust. 5 </w:t>
      </w:r>
      <w:r w:rsidRPr="00607433">
        <w:rPr>
          <w:bCs/>
          <w:sz w:val="24"/>
          <w:szCs w:val="24"/>
        </w:rPr>
        <w:t>ustawy z dnia 11 września 2019 r. Prawo zamówień publicznych</w:t>
      </w:r>
      <w:r w:rsidRPr="00607433">
        <w:rPr>
          <w:sz w:val="24"/>
          <w:szCs w:val="24"/>
        </w:rPr>
        <w:t xml:space="preserve"> </w:t>
      </w:r>
      <w:r w:rsidR="00305A4A" w:rsidRPr="00607433">
        <w:rPr>
          <w:sz w:val="24"/>
          <w:szCs w:val="24"/>
        </w:rPr>
        <w:t>(</w:t>
      </w:r>
      <w:proofErr w:type="spellStart"/>
      <w:r w:rsidR="00305A4A" w:rsidRPr="00607433">
        <w:rPr>
          <w:sz w:val="24"/>
          <w:szCs w:val="24"/>
        </w:rPr>
        <w:t>t.j</w:t>
      </w:r>
      <w:proofErr w:type="spellEnd"/>
      <w:r w:rsidR="00305A4A" w:rsidRPr="00607433">
        <w:rPr>
          <w:sz w:val="24"/>
          <w:szCs w:val="24"/>
        </w:rPr>
        <w:t>. Dz. U. z 2022r. poz. 1710)</w:t>
      </w:r>
      <w:r w:rsidR="00490DC0" w:rsidRPr="00607433">
        <w:rPr>
          <w:sz w:val="24"/>
          <w:szCs w:val="24"/>
        </w:rPr>
        <w:t xml:space="preserve"> </w:t>
      </w:r>
      <w:r w:rsidRPr="00607433">
        <w:rPr>
          <w:sz w:val="24"/>
          <w:szCs w:val="24"/>
        </w:rPr>
        <w:t>udostępnia</w:t>
      </w:r>
      <w:r w:rsidR="00F95C33" w:rsidRPr="00607433">
        <w:rPr>
          <w:sz w:val="24"/>
          <w:szCs w:val="24"/>
        </w:rPr>
        <w:t xml:space="preserve"> </w:t>
      </w:r>
      <w:r w:rsidR="004C7E9B" w:rsidRPr="00607433">
        <w:rPr>
          <w:sz w:val="24"/>
          <w:szCs w:val="24"/>
        </w:rPr>
        <w:t>informacj</w:t>
      </w:r>
      <w:r w:rsidR="00577BC6" w:rsidRPr="00607433">
        <w:rPr>
          <w:sz w:val="24"/>
          <w:szCs w:val="24"/>
        </w:rPr>
        <w:t>ę</w:t>
      </w:r>
      <w:r w:rsidR="00035488" w:rsidRPr="00607433">
        <w:rPr>
          <w:sz w:val="24"/>
          <w:szCs w:val="24"/>
        </w:rPr>
        <w:t xml:space="preserve"> z otwarcia ofert</w:t>
      </w:r>
      <w:r w:rsidR="00577BC6" w:rsidRPr="00607433">
        <w:rPr>
          <w:sz w:val="24"/>
          <w:szCs w:val="24"/>
        </w:rPr>
        <w:t>.</w:t>
      </w:r>
    </w:p>
    <w:p w14:paraId="1B172801" w14:textId="77777777" w:rsidR="00A80738" w:rsidRPr="00607433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07433">
        <w:rPr>
          <w:sz w:val="24"/>
          <w:szCs w:val="24"/>
        </w:rPr>
        <w:t>Podczas otwarcia ofert, mającego miejsce</w:t>
      </w:r>
      <w:r w:rsidR="00FF4AB1" w:rsidRPr="00607433">
        <w:rPr>
          <w:sz w:val="24"/>
          <w:szCs w:val="24"/>
        </w:rPr>
        <w:t xml:space="preserve"> w dniu </w:t>
      </w:r>
      <w:r w:rsidR="00305A4A" w:rsidRPr="00607433">
        <w:rPr>
          <w:sz w:val="24"/>
          <w:szCs w:val="24"/>
        </w:rPr>
        <w:t>25/03/2024</w:t>
      </w:r>
      <w:r w:rsidR="00FF4AB1" w:rsidRPr="00607433">
        <w:rPr>
          <w:sz w:val="24"/>
          <w:szCs w:val="24"/>
        </w:rPr>
        <w:t xml:space="preserve"> o godz. </w:t>
      </w:r>
      <w:r w:rsidR="00305A4A" w:rsidRPr="00607433">
        <w:rPr>
          <w:sz w:val="24"/>
          <w:szCs w:val="24"/>
        </w:rPr>
        <w:t>12:00</w:t>
      </w:r>
      <w:r w:rsidRPr="00607433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559"/>
        <w:gridCol w:w="3827"/>
        <w:gridCol w:w="2693"/>
      </w:tblGrid>
      <w:tr w:rsidR="006B27ED" w:rsidRPr="00607433" w14:paraId="700C64AD" w14:textId="77777777" w:rsidTr="00607433">
        <w:tc>
          <w:tcPr>
            <w:tcW w:w="993" w:type="dxa"/>
            <w:shd w:val="clear" w:color="auto" w:fill="auto"/>
            <w:vAlign w:val="center"/>
          </w:tcPr>
          <w:p w14:paraId="6266819B" w14:textId="77777777" w:rsidR="006B27ED" w:rsidRPr="00607433" w:rsidRDefault="006B27ED" w:rsidP="00C82837">
            <w:pPr>
              <w:spacing w:before="120" w:after="120"/>
              <w:jc w:val="center"/>
            </w:pPr>
            <w:r w:rsidRPr="00607433">
              <w:t>Nr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870FF2" w14:textId="77777777" w:rsidR="006B27ED" w:rsidRPr="00607433" w:rsidRDefault="006B27ED" w:rsidP="00C82837">
            <w:pPr>
              <w:spacing w:before="120" w:after="120"/>
              <w:jc w:val="center"/>
            </w:pPr>
            <w:r w:rsidRPr="00607433">
              <w:t>Nr</w:t>
            </w:r>
            <w:r w:rsidR="00C82837" w:rsidRPr="00607433">
              <w:t xml:space="preserve"> </w:t>
            </w:r>
            <w:r w:rsidRPr="00607433">
              <w:t>zadania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57B7B54" w14:textId="77777777" w:rsidR="006B27ED" w:rsidRPr="00607433" w:rsidRDefault="006B27ED" w:rsidP="00BB547B">
            <w:pPr>
              <w:spacing w:before="120" w:after="120"/>
              <w:jc w:val="center"/>
            </w:pPr>
            <w:r w:rsidRPr="00607433">
              <w:t>Nazwa i 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D36F2C5" w14:textId="366E8FF9" w:rsidR="006B27ED" w:rsidRPr="00607433" w:rsidRDefault="00607433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305A4A" w:rsidRPr="00607433" w14:paraId="35F6CE6A" w14:textId="77777777" w:rsidTr="00607433">
        <w:tc>
          <w:tcPr>
            <w:tcW w:w="993" w:type="dxa"/>
            <w:shd w:val="clear" w:color="auto" w:fill="auto"/>
            <w:vAlign w:val="center"/>
          </w:tcPr>
          <w:p w14:paraId="267F3D7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6567A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51</w:t>
            </w:r>
          </w:p>
        </w:tc>
        <w:tc>
          <w:tcPr>
            <w:tcW w:w="3827" w:type="dxa"/>
            <w:shd w:val="clear" w:color="auto" w:fill="auto"/>
          </w:tcPr>
          <w:p w14:paraId="1F473E34" w14:textId="5FF6C0ED" w:rsidR="00305A4A" w:rsidRPr="00607433" w:rsidRDefault="00305A4A" w:rsidP="004C5822">
            <w:pPr>
              <w:spacing w:before="80"/>
            </w:pPr>
            <w:r w:rsidRPr="00607433">
              <w:t xml:space="preserve">GSK Services </w:t>
            </w:r>
            <w:r w:rsidR="00607433">
              <w:t>Sp. z o.o.</w:t>
            </w:r>
          </w:p>
          <w:p w14:paraId="0B2A092A" w14:textId="77777777" w:rsidR="00305A4A" w:rsidRPr="00607433" w:rsidRDefault="00305A4A" w:rsidP="004C5822">
            <w:r w:rsidRPr="00607433">
              <w:t>Grunwaldzka</w:t>
            </w:r>
            <w:r w:rsidRPr="00607433">
              <w:t xml:space="preserve"> </w:t>
            </w:r>
            <w:r w:rsidRPr="00607433">
              <w:t>189/-</w:t>
            </w:r>
            <w:r w:rsidRPr="00607433">
              <w:t xml:space="preserve"> </w:t>
            </w:r>
          </w:p>
          <w:p w14:paraId="66AE538B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60-322</w:t>
            </w:r>
            <w:r w:rsidRPr="00607433">
              <w:t xml:space="preserve"> </w:t>
            </w:r>
            <w:r w:rsidRPr="00607433">
              <w:t>Poznań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8C7D9A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120 925.22 zł</w:t>
            </w:r>
          </w:p>
        </w:tc>
      </w:tr>
      <w:tr w:rsidR="00305A4A" w:rsidRPr="00607433" w14:paraId="6CF6DFFC" w14:textId="77777777" w:rsidTr="00607433">
        <w:tc>
          <w:tcPr>
            <w:tcW w:w="993" w:type="dxa"/>
            <w:shd w:val="clear" w:color="auto" w:fill="auto"/>
            <w:vAlign w:val="center"/>
          </w:tcPr>
          <w:p w14:paraId="5859890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EBC20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</w:t>
            </w:r>
          </w:p>
        </w:tc>
        <w:tc>
          <w:tcPr>
            <w:tcW w:w="3827" w:type="dxa"/>
            <w:shd w:val="clear" w:color="auto" w:fill="auto"/>
          </w:tcPr>
          <w:p w14:paraId="587FDF4F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LogFarma</w:t>
            </w:r>
            <w:proofErr w:type="spellEnd"/>
            <w:r w:rsidRPr="00607433">
              <w:t xml:space="preserve"> Sp. z o.o.</w:t>
            </w:r>
          </w:p>
          <w:p w14:paraId="3CA6C645" w14:textId="77777777" w:rsidR="00305A4A" w:rsidRPr="00607433" w:rsidRDefault="00305A4A" w:rsidP="004C5822">
            <w:r w:rsidRPr="00607433">
              <w:t>Komandosów</w:t>
            </w:r>
            <w:r w:rsidRPr="00607433">
              <w:t xml:space="preserve"> </w:t>
            </w:r>
            <w:r w:rsidRPr="00607433">
              <w:t>1/1</w:t>
            </w:r>
            <w:r w:rsidRPr="00607433">
              <w:t xml:space="preserve"> </w:t>
            </w:r>
          </w:p>
          <w:p w14:paraId="65112679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32-085</w:t>
            </w:r>
            <w:r w:rsidRPr="00607433">
              <w:t xml:space="preserve"> </w:t>
            </w:r>
            <w:r w:rsidRPr="00607433">
              <w:t>Modlniczka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DFDCEE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14 760.00 zł</w:t>
            </w:r>
          </w:p>
        </w:tc>
      </w:tr>
      <w:tr w:rsidR="00305A4A" w:rsidRPr="00607433" w14:paraId="383084C5" w14:textId="77777777" w:rsidTr="00607433">
        <w:tc>
          <w:tcPr>
            <w:tcW w:w="993" w:type="dxa"/>
            <w:shd w:val="clear" w:color="auto" w:fill="auto"/>
            <w:vAlign w:val="center"/>
          </w:tcPr>
          <w:p w14:paraId="55FBBA9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32DA7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</w:t>
            </w:r>
          </w:p>
        </w:tc>
        <w:tc>
          <w:tcPr>
            <w:tcW w:w="3827" w:type="dxa"/>
            <w:shd w:val="clear" w:color="auto" w:fill="auto"/>
          </w:tcPr>
          <w:p w14:paraId="7AF33734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LogFarma</w:t>
            </w:r>
            <w:proofErr w:type="spellEnd"/>
            <w:r w:rsidRPr="00607433">
              <w:t xml:space="preserve"> Sp. z o.o.</w:t>
            </w:r>
          </w:p>
          <w:p w14:paraId="5F99C664" w14:textId="77777777" w:rsidR="00305A4A" w:rsidRPr="00607433" w:rsidRDefault="00305A4A" w:rsidP="004C5822">
            <w:r w:rsidRPr="00607433">
              <w:t>Komandosów</w:t>
            </w:r>
            <w:r w:rsidRPr="00607433">
              <w:t xml:space="preserve"> </w:t>
            </w:r>
            <w:r w:rsidRPr="00607433">
              <w:t>1/1</w:t>
            </w:r>
            <w:r w:rsidRPr="00607433">
              <w:t xml:space="preserve"> </w:t>
            </w:r>
          </w:p>
          <w:p w14:paraId="295CD7F3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32-085</w:t>
            </w:r>
            <w:r w:rsidRPr="00607433">
              <w:t xml:space="preserve"> </w:t>
            </w:r>
            <w:r w:rsidRPr="00607433">
              <w:t>Modlniczka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9D5552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885.60 zł</w:t>
            </w:r>
          </w:p>
        </w:tc>
      </w:tr>
      <w:tr w:rsidR="00305A4A" w:rsidRPr="00607433" w14:paraId="10A7832F" w14:textId="77777777" w:rsidTr="00607433">
        <w:tc>
          <w:tcPr>
            <w:tcW w:w="993" w:type="dxa"/>
            <w:shd w:val="clear" w:color="auto" w:fill="auto"/>
            <w:vAlign w:val="center"/>
          </w:tcPr>
          <w:p w14:paraId="38625DF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BBDC3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11</w:t>
            </w:r>
          </w:p>
        </w:tc>
        <w:tc>
          <w:tcPr>
            <w:tcW w:w="3827" w:type="dxa"/>
            <w:shd w:val="clear" w:color="auto" w:fill="auto"/>
          </w:tcPr>
          <w:p w14:paraId="31FC241D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LogFarma</w:t>
            </w:r>
            <w:proofErr w:type="spellEnd"/>
            <w:r w:rsidRPr="00607433">
              <w:t xml:space="preserve"> Sp. z o.o.</w:t>
            </w:r>
          </w:p>
          <w:p w14:paraId="31024939" w14:textId="77777777" w:rsidR="00305A4A" w:rsidRPr="00607433" w:rsidRDefault="00305A4A" w:rsidP="004C5822">
            <w:r w:rsidRPr="00607433">
              <w:t>Komandosów</w:t>
            </w:r>
            <w:r w:rsidRPr="00607433">
              <w:t xml:space="preserve"> </w:t>
            </w:r>
            <w:r w:rsidRPr="00607433">
              <w:t>1/1</w:t>
            </w:r>
            <w:r w:rsidRPr="00607433">
              <w:t xml:space="preserve"> </w:t>
            </w:r>
          </w:p>
          <w:p w14:paraId="3FBFDDA2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32-085</w:t>
            </w:r>
            <w:r w:rsidRPr="00607433">
              <w:t xml:space="preserve"> </w:t>
            </w:r>
            <w:r w:rsidRPr="00607433">
              <w:t>Modlniczka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EA6661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17 404.50 zł</w:t>
            </w:r>
          </w:p>
        </w:tc>
      </w:tr>
      <w:tr w:rsidR="00305A4A" w:rsidRPr="00607433" w14:paraId="59FE7E72" w14:textId="77777777" w:rsidTr="00607433">
        <w:tc>
          <w:tcPr>
            <w:tcW w:w="993" w:type="dxa"/>
            <w:shd w:val="clear" w:color="auto" w:fill="auto"/>
            <w:vAlign w:val="center"/>
          </w:tcPr>
          <w:p w14:paraId="05605B1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938A5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15</w:t>
            </w:r>
          </w:p>
        </w:tc>
        <w:tc>
          <w:tcPr>
            <w:tcW w:w="3827" w:type="dxa"/>
            <w:shd w:val="clear" w:color="auto" w:fill="auto"/>
          </w:tcPr>
          <w:p w14:paraId="232E6D7E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LogFarma</w:t>
            </w:r>
            <w:proofErr w:type="spellEnd"/>
            <w:r w:rsidRPr="00607433">
              <w:t xml:space="preserve"> Sp. z o.o.</w:t>
            </w:r>
          </w:p>
          <w:p w14:paraId="472B3E5C" w14:textId="77777777" w:rsidR="00305A4A" w:rsidRPr="00607433" w:rsidRDefault="00305A4A" w:rsidP="004C5822">
            <w:r w:rsidRPr="00607433">
              <w:t>Komandosów</w:t>
            </w:r>
            <w:r w:rsidRPr="00607433">
              <w:t xml:space="preserve"> </w:t>
            </w:r>
            <w:r w:rsidRPr="00607433">
              <w:t>1/1</w:t>
            </w:r>
            <w:r w:rsidRPr="00607433">
              <w:t xml:space="preserve"> </w:t>
            </w:r>
          </w:p>
          <w:p w14:paraId="6104231D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32-085</w:t>
            </w:r>
            <w:r w:rsidRPr="00607433">
              <w:t xml:space="preserve"> </w:t>
            </w:r>
            <w:r w:rsidRPr="00607433">
              <w:t>Modlniczka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6C40B9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39 798.00 zł</w:t>
            </w:r>
          </w:p>
        </w:tc>
      </w:tr>
      <w:tr w:rsidR="00305A4A" w:rsidRPr="00607433" w14:paraId="2AC0D3D7" w14:textId="77777777" w:rsidTr="00607433">
        <w:tc>
          <w:tcPr>
            <w:tcW w:w="993" w:type="dxa"/>
            <w:shd w:val="clear" w:color="auto" w:fill="auto"/>
            <w:vAlign w:val="center"/>
          </w:tcPr>
          <w:p w14:paraId="1345B15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B1D70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58</w:t>
            </w:r>
          </w:p>
        </w:tc>
        <w:tc>
          <w:tcPr>
            <w:tcW w:w="3827" w:type="dxa"/>
            <w:shd w:val="clear" w:color="auto" w:fill="auto"/>
          </w:tcPr>
          <w:p w14:paraId="08925799" w14:textId="77777777" w:rsidR="00305A4A" w:rsidRPr="00607433" w:rsidRDefault="00305A4A" w:rsidP="004C5822">
            <w:pPr>
              <w:spacing w:before="80"/>
            </w:pPr>
            <w:r w:rsidRPr="00607433">
              <w:t>Sanofi-</w:t>
            </w:r>
            <w:proofErr w:type="spellStart"/>
            <w:r w:rsidRPr="00607433">
              <w:t>Aventis</w:t>
            </w:r>
            <w:proofErr w:type="spellEnd"/>
            <w:r w:rsidRPr="00607433">
              <w:t xml:space="preserve"> Sp. z o.o.</w:t>
            </w:r>
          </w:p>
          <w:p w14:paraId="71374366" w14:textId="77777777" w:rsidR="00305A4A" w:rsidRPr="00607433" w:rsidRDefault="00305A4A" w:rsidP="004C5822">
            <w:r w:rsidRPr="00607433">
              <w:t>Bonifraterska</w:t>
            </w:r>
            <w:r w:rsidRPr="00607433">
              <w:t xml:space="preserve"> </w:t>
            </w:r>
            <w:r w:rsidRPr="00607433">
              <w:t>17</w:t>
            </w:r>
            <w:r w:rsidRPr="00607433">
              <w:t xml:space="preserve"> </w:t>
            </w:r>
          </w:p>
          <w:p w14:paraId="70219072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00-203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2AF50E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184 606.78 zł</w:t>
            </w:r>
          </w:p>
        </w:tc>
      </w:tr>
      <w:tr w:rsidR="00305A4A" w:rsidRPr="00607433" w14:paraId="68ECE983" w14:textId="77777777" w:rsidTr="00607433">
        <w:tc>
          <w:tcPr>
            <w:tcW w:w="993" w:type="dxa"/>
            <w:shd w:val="clear" w:color="auto" w:fill="auto"/>
            <w:vAlign w:val="center"/>
          </w:tcPr>
          <w:p w14:paraId="428BB1F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37999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59</w:t>
            </w:r>
          </w:p>
        </w:tc>
        <w:tc>
          <w:tcPr>
            <w:tcW w:w="3827" w:type="dxa"/>
            <w:shd w:val="clear" w:color="auto" w:fill="auto"/>
          </w:tcPr>
          <w:p w14:paraId="640CF50C" w14:textId="77777777" w:rsidR="00305A4A" w:rsidRPr="00607433" w:rsidRDefault="00305A4A" w:rsidP="004C5822">
            <w:pPr>
              <w:spacing w:before="80"/>
            </w:pPr>
            <w:r w:rsidRPr="00607433">
              <w:t>Sanofi-</w:t>
            </w:r>
            <w:proofErr w:type="spellStart"/>
            <w:r w:rsidRPr="00607433">
              <w:t>Aventis</w:t>
            </w:r>
            <w:proofErr w:type="spellEnd"/>
            <w:r w:rsidRPr="00607433">
              <w:t xml:space="preserve"> Sp. z o.o.</w:t>
            </w:r>
          </w:p>
          <w:p w14:paraId="6021C578" w14:textId="77777777" w:rsidR="00305A4A" w:rsidRPr="00607433" w:rsidRDefault="00305A4A" w:rsidP="004C5822">
            <w:r w:rsidRPr="00607433">
              <w:t>Bonifraterska</w:t>
            </w:r>
            <w:r w:rsidRPr="00607433">
              <w:t xml:space="preserve"> </w:t>
            </w:r>
            <w:r w:rsidRPr="00607433">
              <w:t>17</w:t>
            </w:r>
            <w:r w:rsidRPr="00607433">
              <w:t xml:space="preserve"> </w:t>
            </w:r>
          </w:p>
          <w:p w14:paraId="0AA16CF5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00-203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DDD96B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28 638.23 zł</w:t>
            </w:r>
          </w:p>
        </w:tc>
      </w:tr>
      <w:tr w:rsidR="00305A4A" w:rsidRPr="00607433" w14:paraId="57C30E70" w14:textId="77777777" w:rsidTr="00607433">
        <w:tc>
          <w:tcPr>
            <w:tcW w:w="993" w:type="dxa"/>
            <w:shd w:val="clear" w:color="auto" w:fill="auto"/>
            <w:vAlign w:val="center"/>
          </w:tcPr>
          <w:p w14:paraId="63C7356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58C96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18</w:t>
            </w:r>
          </w:p>
        </w:tc>
        <w:tc>
          <w:tcPr>
            <w:tcW w:w="3827" w:type="dxa"/>
            <w:shd w:val="clear" w:color="auto" w:fill="auto"/>
          </w:tcPr>
          <w:p w14:paraId="25340AA1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Fresenius</w:t>
            </w:r>
            <w:proofErr w:type="spellEnd"/>
            <w:r w:rsidRPr="00607433">
              <w:t xml:space="preserve"> </w:t>
            </w:r>
            <w:proofErr w:type="spellStart"/>
            <w:r w:rsidRPr="00607433">
              <w:t>Kabi</w:t>
            </w:r>
            <w:proofErr w:type="spellEnd"/>
            <w:r w:rsidRPr="00607433">
              <w:t xml:space="preserve"> Polska Sp.  z o.o.</w:t>
            </w:r>
          </w:p>
          <w:p w14:paraId="58888699" w14:textId="77777777" w:rsidR="00305A4A" w:rsidRPr="00607433" w:rsidRDefault="00305A4A" w:rsidP="004C5822">
            <w:r w:rsidRPr="00607433">
              <w:t>Al. Jerozolimskie</w:t>
            </w:r>
            <w:r w:rsidRPr="00607433">
              <w:t xml:space="preserve"> </w:t>
            </w:r>
            <w:r w:rsidRPr="00607433">
              <w:t>134</w:t>
            </w:r>
            <w:r w:rsidRPr="00607433">
              <w:t xml:space="preserve"> </w:t>
            </w:r>
          </w:p>
          <w:p w14:paraId="08A079B2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02-305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F695A8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43 156.80 zł</w:t>
            </w:r>
          </w:p>
        </w:tc>
      </w:tr>
      <w:tr w:rsidR="00305A4A" w:rsidRPr="00607433" w14:paraId="4EC45182" w14:textId="77777777" w:rsidTr="00607433">
        <w:tc>
          <w:tcPr>
            <w:tcW w:w="993" w:type="dxa"/>
            <w:shd w:val="clear" w:color="auto" w:fill="auto"/>
            <w:vAlign w:val="center"/>
          </w:tcPr>
          <w:p w14:paraId="710DC24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lastRenderedPageBreak/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E293E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36</w:t>
            </w:r>
          </w:p>
        </w:tc>
        <w:tc>
          <w:tcPr>
            <w:tcW w:w="3827" w:type="dxa"/>
            <w:shd w:val="clear" w:color="auto" w:fill="auto"/>
          </w:tcPr>
          <w:p w14:paraId="0A50DFA9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Fresenius</w:t>
            </w:r>
            <w:proofErr w:type="spellEnd"/>
            <w:r w:rsidRPr="00607433">
              <w:t xml:space="preserve"> </w:t>
            </w:r>
            <w:proofErr w:type="spellStart"/>
            <w:r w:rsidRPr="00607433">
              <w:t>Kabi</w:t>
            </w:r>
            <w:proofErr w:type="spellEnd"/>
            <w:r w:rsidRPr="00607433">
              <w:t xml:space="preserve"> Polska Sp.  z o.o.</w:t>
            </w:r>
          </w:p>
          <w:p w14:paraId="5BA10898" w14:textId="77777777" w:rsidR="00305A4A" w:rsidRPr="00607433" w:rsidRDefault="00305A4A" w:rsidP="004C5822">
            <w:r w:rsidRPr="00607433">
              <w:t>Al. Jerozolimskie</w:t>
            </w:r>
            <w:r w:rsidRPr="00607433">
              <w:t xml:space="preserve"> </w:t>
            </w:r>
            <w:r w:rsidRPr="00607433">
              <w:t>134</w:t>
            </w:r>
            <w:r w:rsidRPr="00607433">
              <w:t xml:space="preserve"> </w:t>
            </w:r>
          </w:p>
          <w:p w14:paraId="4BD3A3E2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02-305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142E7D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65 711.52 zł</w:t>
            </w:r>
          </w:p>
        </w:tc>
      </w:tr>
      <w:tr w:rsidR="00305A4A" w:rsidRPr="00607433" w14:paraId="790E1B32" w14:textId="77777777" w:rsidTr="00607433">
        <w:tc>
          <w:tcPr>
            <w:tcW w:w="993" w:type="dxa"/>
            <w:shd w:val="clear" w:color="auto" w:fill="auto"/>
            <w:vAlign w:val="center"/>
          </w:tcPr>
          <w:p w14:paraId="5C77C97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796B0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66</w:t>
            </w:r>
          </w:p>
        </w:tc>
        <w:tc>
          <w:tcPr>
            <w:tcW w:w="3827" w:type="dxa"/>
            <w:shd w:val="clear" w:color="auto" w:fill="auto"/>
          </w:tcPr>
          <w:p w14:paraId="1F0C6C66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Fresenius</w:t>
            </w:r>
            <w:proofErr w:type="spellEnd"/>
            <w:r w:rsidRPr="00607433">
              <w:t xml:space="preserve"> </w:t>
            </w:r>
            <w:proofErr w:type="spellStart"/>
            <w:r w:rsidRPr="00607433">
              <w:t>Kabi</w:t>
            </w:r>
            <w:proofErr w:type="spellEnd"/>
            <w:r w:rsidRPr="00607433">
              <w:t xml:space="preserve"> Polska Sp.  z o.o.</w:t>
            </w:r>
          </w:p>
          <w:p w14:paraId="3AA75202" w14:textId="77777777" w:rsidR="00305A4A" w:rsidRPr="00607433" w:rsidRDefault="00305A4A" w:rsidP="004C5822">
            <w:r w:rsidRPr="00607433">
              <w:t>Al. Jerozolimskie</w:t>
            </w:r>
            <w:r w:rsidRPr="00607433">
              <w:t xml:space="preserve"> </w:t>
            </w:r>
            <w:r w:rsidRPr="00607433">
              <w:t>134</w:t>
            </w:r>
            <w:r w:rsidRPr="00607433">
              <w:t xml:space="preserve"> </w:t>
            </w:r>
          </w:p>
          <w:p w14:paraId="4001DF1C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02-305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2D8FA7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18 902.16 zł</w:t>
            </w:r>
          </w:p>
        </w:tc>
      </w:tr>
      <w:tr w:rsidR="00305A4A" w:rsidRPr="00607433" w14:paraId="35845560" w14:textId="77777777" w:rsidTr="00607433">
        <w:tc>
          <w:tcPr>
            <w:tcW w:w="993" w:type="dxa"/>
            <w:shd w:val="clear" w:color="auto" w:fill="auto"/>
            <w:vAlign w:val="center"/>
          </w:tcPr>
          <w:p w14:paraId="2D36373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F0072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67</w:t>
            </w:r>
          </w:p>
        </w:tc>
        <w:tc>
          <w:tcPr>
            <w:tcW w:w="3827" w:type="dxa"/>
            <w:shd w:val="clear" w:color="auto" w:fill="auto"/>
          </w:tcPr>
          <w:p w14:paraId="7A5021E9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Fresenius</w:t>
            </w:r>
            <w:proofErr w:type="spellEnd"/>
            <w:r w:rsidRPr="00607433">
              <w:t xml:space="preserve"> </w:t>
            </w:r>
            <w:proofErr w:type="spellStart"/>
            <w:r w:rsidRPr="00607433">
              <w:t>Kabi</w:t>
            </w:r>
            <w:proofErr w:type="spellEnd"/>
            <w:r w:rsidRPr="00607433">
              <w:t xml:space="preserve"> Polska Sp.  z o.o.</w:t>
            </w:r>
          </w:p>
          <w:p w14:paraId="6F31DC4E" w14:textId="77777777" w:rsidR="00305A4A" w:rsidRPr="00607433" w:rsidRDefault="00305A4A" w:rsidP="004C5822">
            <w:r w:rsidRPr="00607433">
              <w:t>Al. Jerozolimskie</w:t>
            </w:r>
            <w:r w:rsidRPr="00607433">
              <w:t xml:space="preserve"> </w:t>
            </w:r>
            <w:r w:rsidRPr="00607433">
              <w:t>134</w:t>
            </w:r>
            <w:r w:rsidRPr="00607433">
              <w:t xml:space="preserve"> </w:t>
            </w:r>
          </w:p>
          <w:p w14:paraId="66DD957E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02-305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DBCF80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22 030.70 zł</w:t>
            </w:r>
          </w:p>
        </w:tc>
      </w:tr>
      <w:tr w:rsidR="00305A4A" w:rsidRPr="00607433" w14:paraId="465B8551" w14:textId="77777777" w:rsidTr="00607433">
        <w:tc>
          <w:tcPr>
            <w:tcW w:w="993" w:type="dxa"/>
            <w:shd w:val="clear" w:color="auto" w:fill="auto"/>
            <w:vAlign w:val="center"/>
          </w:tcPr>
          <w:p w14:paraId="30CC112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B9DCE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71</w:t>
            </w:r>
          </w:p>
        </w:tc>
        <w:tc>
          <w:tcPr>
            <w:tcW w:w="3827" w:type="dxa"/>
            <w:shd w:val="clear" w:color="auto" w:fill="auto"/>
          </w:tcPr>
          <w:p w14:paraId="385B7EED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Fresenius</w:t>
            </w:r>
            <w:proofErr w:type="spellEnd"/>
            <w:r w:rsidRPr="00607433">
              <w:t xml:space="preserve"> </w:t>
            </w:r>
            <w:proofErr w:type="spellStart"/>
            <w:r w:rsidRPr="00607433">
              <w:t>Kabi</w:t>
            </w:r>
            <w:proofErr w:type="spellEnd"/>
            <w:r w:rsidRPr="00607433">
              <w:t xml:space="preserve"> Polska Sp.  z o.o.</w:t>
            </w:r>
          </w:p>
          <w:p w14:paraId="2921261C" w14:textId="77777777" w:rsidR="00305A4A" w:rsidRPr="00607433" w:rsidRDefault="00305A4A" w:rsidP="004C5822">
            <w:r w:rsidRPr="00607433">
              <w:t>Al. Jerozolimskie</w:t>
            </w:r>
            <w:r w:rsidRPr="00607433">
              <w:t xml:space="preserve"> </w:t>
            </w:r>
            <w:r w:rsidRPr="00607433">
              <w:t>134</w:t>
            </w:r>
            <w:r w:rsidRPr="00607433">
              <w:t xml:space="preserve"> </w:t>
            </w:r>
          </w:p>
          <w:p w14:paraId="77BFDC1B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02-305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66BF32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16 689.24 zł</w:t>
            </w:r>
          </w:p>
        </w:tc>
      </w:tr>
      <w:tr w:rsidR="00305A4A" w:rsidRPr="00607433" w14:paraId="1F801384" w14:textId="77777777" w:rsidTr="00607433">
        <w:tc>
          <w:tcPr>
            <w:tcW w:w="993" w:type="dxa"/>
            <w:shd w:val="clear" w:color="auto" w:fill="auto"/>
            <w:vAlign w:val="center"/>
          </w:tcPr>
          <w:p w14:paraId="40165B1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B0E24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12</w:t>
            </w:r>
          </w:p>
        </w:tc>
        <w:tc>
          <w:tcPr>
            <w:tcW w:w="3827" w:type="dxa"/>
            <w:shd w:val="clear" w:color="auto" w:fill="auto"/>
          </w:tcPr>
          <w:p w14:paraId="00E4EF92" w14:textId="77777777" w:rsidR="00305A4A" w:rsidRPr="00607433" w:rsidRDefault="00305A4A" w:rsidP="004C5822">
            <w:pPr>
              <w:spacing w:before="80"/>
            </w:pPr>
            <w:r w:rsidRPr="00607433">
              <w:t>Baxter Polska Sp. z o.o.</w:t>
            </w:r>
          </w:p>
          <w:p w14:paraId="69C77599" w14:textId="77777777" w:rsidR="00305A4A" w:rsidRPr="00607433" w:rsidRDefault="00305A4A" w:rsidP="004C5822">
            <w:r w:rsidRPr="00607433">
              <w:t>Kruczkowskiego</w:t>
            </w:r>
            <w:r w:rsidRPr="00607433">
              <w:t xml:space="preserve"> </w:t>
            </w:r>
            <w:r w:rsidRPr="00607433">
              <w:t>8</w:t>
            </w:r>
            <w:r w:rsidRPr="00607433">
              <w:t xml:space="preserve"> </w:t>
            </w:r>
          </w:p>
          <w:p w14:paraId="23F76C51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00-380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603166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13 240.37 zł</w:t>
            </w:r>
          </w:p>
        </w:tc>
      </w:tr>
      <w:tr w:rsidR="00305A4A" w:rsidRPr="00607433" w14:paraId="3249C033" w14:textId="77777777" w:rsidTr="00607433">
        <w:tc>
          <w:tcPr>
            <w:tcW w:w="993" w:type="dxa"/>
            <w:shd w:val="clear" w:color="auto" w:fill="auto"/>
            <w:vAlign w:val="center"/>
          </w:tcPr>
          <w:p w14:paraId="0F79601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68CBA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35</w:t>
            </w:r>
          </w:p>
        </w:tc>
        <w:tc>
          <w:tcPr>
            <w:tcW w:w="3827" w:type="dxa"/>
            <w:shd w:val="clear" w:color="auto" w:fill="auto"/>
          </w:tcPr>
          <w:p w14:paraId="555938A1" w14:textId="77777777" w:rsidR="00305A4A" w:rsidRPr="00607433" w:rsidRDefault="00305A4A" w:rsidP="004C5822">
            <w:pPr>
              <w:spacing w:before="80"/>
            </w:pPr>
            <w:r w:rsidRPr="00607433">
              <w:t>Baxter Polska Sp. z o.o.</w:t>
            </w:r>
          </w:p>
          <w:p w14:paraId="5ADE6176" w14:textId="77777777" w:rsidR="00305A4A" w:rsidRPr="00607433" w:rsidRDefault="00305A4A" w:rsidP="004C5822">
            <w:r w:rsidRPr="00607433">
              <w:t>Kruczkowskiego</w:t>
            </w:r>
            <w:r w:rsidRPr="00607433">
              <w:t xml:space="preserve"> </w:t>
            </w:r>
            <w:r w:rsidRPr="00607433">
              <w:t>8</w:t>
            </w:r>
            <w:r w:rsidRPr="00607433">
              <w:t xml:space="preserve"> </w:t>
            </w:r>
          </w:p>
          <w:p w14:paraId="204DD811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00-380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566C2B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186 046.89 zł</w:t>
            </w:r>
          </w:p>
        </w:tc>
      </w:tr>
      <w:tr w:rsidR="00305A4A" w:rsidRPr="00607433" w14:paraId="09CF7ED5" w14:textId="77777777" w:rsidTr="00607433">
        <w:tc>
          <w:tcPr>
            <w:tcW w:w="993" w:type="dxa"/>
            <w:shd w:val="clear" w:color="auto" w:fill="auto"/>
            <w:vAlign w:val="center"/>
          </w:tcPr>
          <w:p w14:paraId="525F41D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B6CA7D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41</w:t>
            </w:r>
          </w:p>
        </w:tc>
        <w:tc>
          <w:tcPr>
            <w:tcW w:w="3827" w:type="dxa"/>
            <w:shd w:val="clear" w:color="auto" w:fill="auto"/>
          </w:tcPr>
          <w:p w14:paraId="0270F1A7" w14:textId="77777777" w:rsidR="00305A4A" w:rsidRPr="00607433" w:rsidRDefault="00305A4A" w:rsidP="004C5822">
            <w:pPr>
              <w:spacing w:before="80"/>
            </w:pPr>
            <w:r w:rsidRPr="00607433">
              <w:t>Baxter Polska Sp. z o.o.</w:t>
            </w:r>
          </w:p>
          <w:p w14:paraId="41F34CC3" w14:textId="77777777" w:rsidR="00305A4A" w:rsidRPr="00607433" w:rsidRDefault="00305A4A" w:rsidP="004C5822">
            <w:r w:rsidRPr="00607433">
              <w:t>Kruczkowskiego</w:t>
            </w:r>
            <w:r w:rsidRPr="00607433">
              <w:t xml:space="preserve"> </w:t>
            </w:r>
            <w:r w:rsidRPr="00607433">
              <w:t>8</w:t>
            </w:r>
            <w:r w:rsidRPr="00607433">
              <w:t xml:space="preserve"> </w:t>
            </w:r>
          </w:p>
          <w:p w14:paraId="2DD4BE6B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00-380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599D6B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103 644.00 zł</w:t>
            </w:r>
          </w:p>
        </w:tc>
      </w:tr>
      <w:tr w:rsidR="00305A4A" w:rsidRPr="00607433" w14:paraId="3DAA8F9C" w14:textId="77777777" w:rsidTr="00607433">
        <w:tc>
          <w:tcPr>
            <w:tcW w:w="993" w:type="dxa"/>
            <w:shd w:val="clear" w:color="auto" w:fill="auto"/>
            <w:vAlign w:val="center"/>
          </w:tcPr>
          <w:p w14:paraId="78415C0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E73C67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77</w:t>
            </w:r>
          </w:p>
        </w:tc>
        <w:tc>
          <w:tcPr>
            <w:tcW w:w="3827" w:type="dxa"/>
            <w:shd w:val="clear" w:color="auto" w:fill="auto"/>
          </w:tcPr>
          <w:p w14:paraId="3A929CBA" w14:textId="77777777" w:rsidR="00305A4A" w:rsidRPr="00607433" w:rsidRDefault="00305A4A" w:rsidP="004C5822">
            <w:pPr>
              <w:spacing w:before="80"/>
            </w:pPr>
            <w:r w:rsidRPr="00607433">
              <w:t>Baxter Polska Sp. z o.o.</w:t>
            </w:r>
          </w:p>
          <w:p w14:paraId="25935407" w14:textId="77777777" w:rsidR="00305A4A" w:rsidRPr="00607433" w:rsidRDefault="00305A4A" w:rsidP="004C5822">
            <w:r w:rsidRPr="00607433">
              <w:t>Kruczkowskiego</w:t>
            </w:r>
            <w:r w:rsidRPr="00607433">
              <w:t xml:space="preserve"> </w:t>
            </w:r>
            <w:r w:rsidRPr="00607433">
              <w:t>8</w:t>
            </w:r>
            <w:r w:rsidRPr="00607433">
              <w:t xml:space="preserve"> </w:t>
            </w:r>
          </w:p>
          <w:p w14:paraId="200B5CD2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00-380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EF4BAA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204 573.60 zł</w:t>
            </w:r>
          </w:p>
        </w:tc>
      </w:tr>
      <w:tr w:rsidR="00305A4A" w:rsidRPr="00607433" w14:paraId="6E29E47A" w14:textId="77777777" w:rsidTr="00607433">
        <w:tc>
          <w:tcPr>
            <w:tcW w:w="993" w:type="dxa"/>
            <w:shd w:val="clear" w:color="auto" w:fill="auto"/>
            <w:vAlign w:val="center"/>
          </w:tcPr>
          <w:p w14:paraId="53542AD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FB50E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34</w:t>
            </w:r>
          </w:p>
        </w:tc>
        <w:tc>
          <w:tcPr>
            <w:tcW w:w="3827" w:type="dxa"/>
            <w:shd w:val="clear" w:color="auto" w:fill="auto"/>
          </w:tcPr>
          <w:p w14:paraId="6A5C1BAA" w14:textId="35DADBFE" w:rsidR="00305A4A" w:rsidRPr="00607433" w:rsidRDefault="00305A4A" w:rsidP="004C5822">
            <w:pPr>
              <w:spacing w:before="80"/>
            </w:pPr>
            <w:proofErr w:type="spellStart"/>
            <w:r w:rsidRPr="00607433">
              <w:t>Aesculap</w:t>
            </w:r>
            <w:proofErr w:type="spellEnd"/>
            <w:r w:rsidRPr="00607433">
              <w:t xml:space="preserve"> </w:t>
            </w:r>
            <w:proofErr w:type="spellStart"/>
            <w:r w:rsidRPr="00607433">
              <w:t>Chifa</w:t>
            </w:r>
            <w:proofErr w:type="spellEnd"/>
            <w:r w:rsidRPr="00607433">
              <w:t xml:space="preserve"> S</w:t>
            </w:r>
            <w:r w:rsidR="00607433">
              <w:t>p. z o.o.</w:t>
            </w:r>
          </w:p>
          <w:p w14:paraId="6A9E2FDB" w14:textId="77777777" w:rsidR="00305A4A" w:rsidRPr="00607433" w:rsidRDefault="00305A4A" w:rsidP="004C5822">
            <w:r w:rsidRPr="00607433">
              <w:t>Tysiąclecia</w:t>
            </w:r>
            <w:r w:rsidRPr="00607433">
              <w:t xml:space="preserve"> </w:t>
            </w:r>
            <w:r w:rsidRPr="00607433">
              <w:t>14</w:t>
            </w:r>
            <w:r w:rsidRPr="00607433">
              <w:t xml:space="preserve"> </w:t>
            </w:r>
          </w:p>
          <w:p w14:paraId="519EE25D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64-300</w:t>
            </w:r>
            <w:r w:rsidRPr="00607433">
              <w:t xml:space="preserve"> </w:t>
            </w:r>
            <w:r w:rsidRPr="00607433">
              <w:t>Nowy Tomyśl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75EE2A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35 013.49 zł</w:t>
            </w:r>
          </w:p>
        </w:tc>
      </w:tr>
      <w:tr w:rsidR="00305A4A" w:rsidRPr="00607433" w14:paraId="36AF40AE" w14:textId="77777777" w:rsidTr="00607433">
        <w:tc>
          <w:tcPr>
            <w:tcW w:w="993" w:type="dxa"/>
            <w:shd w:val="clear" w:color="auto" w:fill="auto"/>
            <w:vAlign w:val="center"/>
          </w:tcPr>
          <w:p w14:paraId="582F04E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DC9B1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71</w:t>
            </w:r>
          </w:p>
        </w:tc>
        <w:tc>
          <w:tcPr>
            <w:tcW w:w="3827" w:type="dxa"/>
            <w:shd w:val="clear" w:color="auto" w:fill="auto"/>
          </w:tcPr>
          <w:p w14:paraId="10369487" w14:textId="77777777" w:rsidR="00305A4A" w:rsidRPr="00607433" w:rsidRDefault="00305A4A" w:rsidP="004C5822">
            <w:pPr>
              <w:spacing w:before="80"/>
            </w:pPr>
            <w:r w:rsidRPr="00607433">
              <w:t>MIP Pharma Polska Sp. z o.o.</w:t>
            </w:r>
          </w:p>
          <w:p w14:paraId="18ECCA59" w14:textId="77777777" w:rsidR="00305A4A" w:rsidRPr="00607433" w:rsidRDefault="00305A4A" w:rsidP="004C5822">
            <w:r w:rsidRPr="00607433">
              <w:t>Orzechowa</w:t>
            </w:r>
            <w:r w:rsidRPr="00607433">
              <w:t xml:space="preserve"> </w:t>
            </w:r>
            <w:r w:rsidRPr="00607433">
              <w:t>5</w:t>
            </w:r>
            <w:r w:rsidRPr="00607433">
              <w:t xml:space="preserve"> </w:t>
            </w:r>
          </w:p>
          <w:p w14:paraId="4F1B80DD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80-175</w:t>
            </w:r>
            <w:r w:rsidRPr="00607433">
              <w:t xml:space="preserve"> </w:t>
            </w:r>
            <w:r w:rsidRPr="00607433">
              <w:t>Gdańsk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D2B718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17 735.76 zł</w:t>
            </w:r>
          </w:p>
        </w:tc>
      </w:tr>
      <w:tr w:rsidR="00305A4A" w:rsidRPr="00607433" w14:paraId="0A588164" w14:textId="77777777" w:rsidTr="00607433">
        <w:tc>
          <w:tcPr>
            <w:tcW w:w="993" w:type="dxa"/>
            <w:shd w:val="clear" w:color="auto" w:fill="auto"/>
            <w:vAlign w:val="center"/>
          </w:tcPr>
          <w:p w14:paraId="7C5117C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09C21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56</w:t>
            </w:r>
          </w:p>
        </w:tc>
        <w:tc>
          <w:tcPr>
            <w:tcW w:w="3827" w:type="dxa"/>
            <w:shd w:val="clear" w:color="auto" w:fill="auto"/>
          </w:tcPr>
          <w:p w14:paraId="67690C48" w14:textId="77777777" w:rsidR="00305A4A" w:rsidRPr="00607433" w:rsidRDefault="00305A4A" w:rsidP="004C5822">
            <w:pPr>
              <w:spacing w:before="80"/>
            </w:pPr>
            <w:r w:rsidRPr="00607433">
              <w:t>Roche Polska Sp. z o.o.</w:t>
            </w:r>
          </w:p>
          <w:p w14:paraId="44090B03" w14:textId="77777777" w:rsidR="00305A4A" w:rsidRPr="00607433" w:rsidRDefault="00305A4A" w:rsidP="004C5822">
            <w:r w:rsidRPr="00607433">
              <w:t>Domaniewska</w:t>
            </w:r>
            <w:r w:rsidRPr="00607433">
              <w:t xml:space="preserve"> </w:t>
            </w:r>
            <w:r w:rsidRPr="00607433">
              <w:t>28</w:t>
            </w:r>
            <w:r w:rsidRPr="00607433">
              <w:t xml:space="preserve"> </w:t>
            </w:r>
          </w:p>
          <w:p w14:paraId="29F8384D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02-672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2949D0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79 960.00 zł</w:t>
            </w:r>
          </w:p>
        </w:tc>
      </w:tr>
      <w:tr w:rsidR="00305A4A" w:rsidRPr="00607433" w14:paraId="152CD669" w14:textId="77777777" w:rsidTr="00607433">
        <w:tc>
          <w:tcPr>
            <w:tcW w:w="993" w:type="dxa"/>
            <w:shd w:val="clear" w:color="auto" w:fill="auto"/>
            <w:vAlign w:val="center"/>
          </w:tcPr>
          <w:p w14:paraId="0068922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BAA35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62</w:t>
            </w:r>
          </w:p>
        </w:tc>
        <w:tc>
          <w:tcPr>
            <w:tcW w:w="3827" w:type="dxa"/>
            <w:shd w:val="clear" w:color="auto" w:fill="auto"/>
          </w:tcPr>
          <w:p w14:paraId="01188EDC" w14:textId="77777777" w:rsidR="00305A4A" w:rsidRPr="00607433" w:rsidRDefault="00305A4A" w:rsidP="004C5822">
            <w:pPr>
              <w:spacing w:before="80"/>
            </w:pPr>
            <w:r w:rsidRPr="00607433">
              <w:t>Roche Polska Sp. z o.o.</w:t>
            </w:r>
          </w:p>
          <w:p w14:paraId="262D3868" w14:textId="77777777" w:rsidR="00305A4A" w:rsidRPr="00607433" w:rsidRDefault="00305A4A" w:rsidP="004C5822">
            <w:r w:rsidRPr="00607433">
              <w:t>Domaniewska</w:t>
            </w:r>
            <w:r w:rsidRPr="00607433">
              <w:t xml:space="preserve"> </w:t>
            </w:r>
            <w:r w:rsidRPr="00607433">
              <w:t>28</w:t>
            </w:r>
            <w:r w:rsidRPr="00607433">
              <w:t xml:space="preserve"> </w:t>
            </w:r>
          </w:p>
          <w:p w14:paraId="2FD9C740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02-672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0BD9C9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150 690.02 zł</w:t>
            </w:r>
          </w:p>
        </w:tc>
      </w:tr>
      <w:tr w:rsidR="00305A4A" w:rsidRPr="00607433" w14:paraId="1A1F2BDA" w14:textId="77777777" w:rsidTr="00607433">
        <w:tc>
          <w:tcPr>
            <w:tcW w:w="993" w:type="dxa"/>
            <w:shd w:val="clear" w:color="auto" w:fill="auto"/>
            <w:vAlign w:val="center"/>
          </w:tcPr>
          <w:p w14:paraId="742A46D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EDB2D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</w:t>
            </w:r>
          </w:p>
        </w:tc>
        <w:tc>
          <w:tcPr>
            <w:tcW w:w="3827" w:type="dxa"/>
            <w:shd w:val="clear" w:color="auto" w:fill="auto"/>
          </w:tcPr>
          <w:p w14:paraId="7DF326F0" w14:textId="77777777" w:rsidR="00305A4A" w:rsidRPr="00607433" w:rsidRDefault="00305A4A" w:rsidP="004C5822">
            <w:pPr>
              <w:spacing w:before="80"/>
            </w:pPr>
            <w:r w:rsidRPr="00607433">
              <w:t>NOBIPHARM Sp. z o.o.</w:t>
            </w:r>
          </w:p>
          <w:p w14:paraId="7429CBE8" w14:textId="77777777" w:rsidR="00305A4A" w:rsidRPr="00607433" w:rsidRDefault="00305A4A" w:rsidP="004C5822">
            <w:r w:rsidRPr="00607433">
              <w:t>L. Rydygiera</w:t>
            </w:r>
            <w:r w:rsidRPr="00607433">
              <w:t xml:space="preserve"> </w:t>
            </w:r>
            <w:r w:rsidRPr="00607433">
              <w:t>8/-</w:t>
            </w:r>
            <w:r w:rsidRPr="00607433">
              <w:t xml:space="preserve"> </w:t>
            </w:r>
          </w:p>
          <w:p w14:paraId="028073E7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01-793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4EB18B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11 556.00 zł</w:t>
            </w:r>
          </w:p>
        </w:tc>
      </w:tr>
      <w:tr w:rsidR="00305A4A" w:rsidRPr="00607433" w14:paraId="23ED5A8E" w14:textId="77777777" w:rsidTr="00607433">
        <w:tc>
          <w:tcPr>
            <w:tcW w:w="993" w:type="dxa"/>
            <w:shd w:val="clear" w:color="auto" w:fill="auto"/>
            <w:vAlign w:val="center"/>
          </w:tcPr>
          <w:p w14:paraId="38E203B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B656A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43</w:t>
            </w:r>
          </w:p>
        </w:tc>
        <w:tc>
          <w:tcPr>
            <w:tcW w:w="3827" w:type="dxa"/>
            <w:shd w:val="clear" w:color="auto" w:fill="auto"/>
          </w:tcPr>
          <w:p w14:paraId="5B283610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Servier</w:t>
            </w:r>
            <w:proofErr w:type="spellEnd"/>
            <w:r w:rsidRPr="00607433">
              <w:t xml:space="preserve"> Polska Services Sp. z o.o.</w:t>
            </w:r>
          </w:p>
          <w:p w14:paraId="30AEF063" w14:textId="77777777" w:rsidR="00305A4A" w:rsidRPr="00607433" w:rsidRDefault="00305A4A" w:rsidP="004C5822">
            <w:r w:rsidRPr="00607433">
              <w:t>Burakowska</w:t>
            </w:r>
            <w:r w:rsidRPr="00607433">
              <w:t xml:space="preserve"> </w:t>
            </w:r>
            <w:r w:rsidRPr="00607433">
              <w:t>14</w:t>
            </w:r>
            <w:r w:rsidRPr="00607433">
              <w:t xml:space="preserve"> </w:t>
            </w:r>
          </w:p>
          <w:p w14:paraId="4248C102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01-066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C2148A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2 400.47 zł</w:t>
            </w:r>
          </w:p>
        </w:tc>
      </w:tr>
      <w:tr w:rsidR="00305A4A" w:rsidRPr="00607433" w14:paraId="0B38252E" w14:textId="77777777" w:rsidTr="00607433">
        <w:tc>
          <w:tcPr>
            <w:tcW w:w="993" w:type="dxa"/>
            <w:shd w:val="clear" w:color="auto" w:fill="auto"/>
            <w:vAlign w:val="center"/>
          </w:tcPr>
          <w:p w14:paraId="63B7C76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6AE2F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10</w:t>
            </w:r>
          </w:p>
        </w:tc>
        <w:tc>
          <w:tcPr>
            <w:tcW w:w="3827" w:type="dxa"/>
            <w:shd w:val="clear" w:color="auto" w:fill="auto"/>
          </w:tcPr>
          <w:p w14:paraId="6A5FD9BE" w14:textId="77777777" w:rsidR="00607433" w:rsidRDefault="00607433" w:rsidP="004C5822">
            <w:r>
              <w:t>Centrala farmaceutyczna CEFARM S.A.</w:t>
            </w:r>
          </w:p>
          <w:p w14:paraId="3516644A" w14:textId="03BFD3BD" w:rsidR="00305A4A" w:rsidRPr="00607433" w:rsidRDefault="00607433" w:rsidP="004C5822">
            <w:r>
              <w:t>ul. Jana Kazimierza</w:t>
            </w:r>
            <w:r w:rsidR="00305A4A" w:rsidRPr="00607433">
              <w:t xml:space="preserve"> </w:t>
            </w:r>
            <w:r w:rsidR="00305A4A" w:rsidRPr="00607433">
              <w:t>16</w:t>
            </w:r>
            <w:r w:rsidR="00305A4A" w:rsidRPr="00607433">
              <w:t xml:space="preserve"> </w:t>
            </w:r>
          </w:p>
          <w:p w14:paraId="37122AA6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01-248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EFAEBE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2 747.09 zł</w:t>
            </w:r>
          </w:p>
        </w:tc>
      </w:tr>
      <w:tr w:rsidR="00305A4A" w:rsidRPr="00607433" w14:paraId="5BC0C5A3" w14:textId="77777777" w:rsidTr="00607433">
        <w:tc>
          <w:tcPr>
            <w:tcW w:w="993" w:type="dxa"/>
            <w:shd w:val="clear" w:color="auto" w:fill="auto"/>
            <w:vAlign w:val="center"/>
          </w:tcPr>
          <w:p w14:paraId="03F714A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E0145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26</w:t>
            </w:r>
          </w:p>
        </w:tc>
        <w:tc>
          <w:tcPr>
            <w:tcW w:w="3827" w:type="dxa"/>
            <w:shd w:val="clear" w:color="auto" w:fill="auto"/>
          </w:tcPr>
          <w:p w14:paraId="589EC927" w14:textId="77777777" w:rsidR="00607433" w:rsidRDefault="00607433" w:rsidP="00607433">
            <w:r>
              <w:t>Centrala farmaceutyczna CEFARM S.A.</w:t>
            </w:r>
          </w:p>
          <w:p w14:paraId="5E97AF96" w14:textId="77777777" w:rsidR="00607433" w:rsidRPr="00607433" w:rsidRDefault="00607433" w:rsidP="00607433">
            <w:r>
              <w:t>ul. Jana Kazimierza</w:t>
            </w:r>
            <w:r w:rsidRPr="00607433">
              <w:t xml:space="preserve"> 16 </w:t>
            </w:r>
          </w:p>
          <w:p w14:paraId="75D5D657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01-248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78CB32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60 410.75 zł</w:t>
            </w:r>
          </w:p>
        </w:tc>
      </w:tr>
      <w:tr w:rsidR="00305A4A" w:rsidRPr="00607433" w14:paraId="250A0255" w14:textId="77777777" w:rsidTr="00607433">
        <w:tc>
          <w:tcPr>
            <w:tcW w:w="993" w:type="dxa"/>
            <w:shd w:val="clear" w:color="auto" w:fill="auto"/>
            <w:vAlign w:val="center"/>
          </w:tcPr>
          <w:p w14:paraId="0D6AF77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lastRenderedPageBreak/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A3CC9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27</w:t>
            </w:r>
          </w:p>
        </w:tc>
        <w:tc>
          <w:tcPr>
            <w:tcW w:w="3827" w:type="dxa"/>
            <w:shd w:val="clear" w:color="auto" w:fill="auto"/>
          </w:tcPr>
          <w:p w14:paraId="7C380633" w14:textId="77777777" w:rsidR="00607433" w:rsidRDefault="00607433" w:rsidP="00607433">
            <w:r>
              <w:t>Centrala farmaceutyczna CEFARM S.A.</w:t>
            </w:r>
          </w:p>
          <w:p w14:paraId="0C52C446" w14:textId="77777777" w:rsidR="00607433" w:rsidRPr="00607433" w:rsidRDefault="00607433" w:rsidP="00607433">
            <w:r>
              <w:t>ul. Jana Kazimierza</w:t>
            </w:r>
            <w:r w:rsidRPr="00607433">
              <w:t xml:space="preserve"> 16 </w:t>
            </w:r>
          </w:p>
          <w:p w14:paraId="437CD3BD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01-248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6D3C3C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15 673.18 zł</w:t>
            </w:r>
          </w:p>
        </w:tc>
      </w:tr>
      <w:tr w:rsidR="00305A4A" w:rsidRPr="00607433" w14:paraId="1F024688" w14:textId="77777777" w:rsidTr="00607433">
        <w:tc>
          <w:tcPr>
            <w:tcW w:w="993" w:type="dxa"/>
            <w:shd w:val="clear" w:color="auto" w:fill="auto"/>
            <w:vAlign w:val="center"/>
          </w:tcPr>
          <w:p w14:paraId="0C083F5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72928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38</w:t>
            </w:r>
          </w:p>
        </w:tc>
        <w:tc>
          <w:tcPr>
            <w:tcW w:w="3827" w:type="dxa"/>
            <w:shd w:val="clear" w:color="auto" w:fill="auto"/>
          </w:tcPr>
          <w:p w14:paraId="5E405AB7" w14:textId="77777777" w:rsidR="00607433" w:rsidRDefault="00607433" w:rsidP="00607433">
            <w:r>
              <w:t>Centrala farmaceutyczna CEFARM S.A.</w:t>
            </w:r>
          </w:p>
          <w:p w14:paraId="65E4FB8A" w14:textId="77777777" w:rsidR="00607433" w:rsidRPr="00607433" w:rsidRDefault="00607433" w:rsidP="00607433">
            <w:r>
              <w:t>ul. Jana Kazimierza</w:t>
            </w:r>
            <w:r w:rsidRPr="00607433">
              <w:t xml:space="preserve"> 16 </w:t>
            </w:r>
          </w:p>
          <w:p w14:paraId="7CD50F4E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01-248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4B92D0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105 867.54 zł</w:t>
            </w:r>
          </w:p>
        </w:tc>
      </w:tr>
      <w:tr w:rsidR="00305A4A" w:rsidRPr="00607433" w14:paraId="57EC5246" w14:textId="77777777" w:rsidTr="00607433">
        <w:tc>
          <w:tcPr>
            <w:tcW w:w="993" w:type="dxa"/>
            <w:shd w:val="clear" w:color="auto" w:fill="auto"/>
            <w:vAlign w:val="center"/>
          </w:tcPr>
          <w:p w14:paraId="35589E1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B55AD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52</w:t>
            </w:r>
          </w:p>
        </w:tc>
        <w:tc>
          <w:tcPr>
            <w:tcW w:w="3827" w:type="dxa"/>
            <w:shd w:val="clear" w:color="auto" w:fill="auto"/>
          </w:tcPr>
          <w:p w14:paraId="1C92CDE7" w14:textId="77777777" w:rsidR="00607433" w:rsidRDefault="00607433" w:rsidP="00607433">
            <w:r>
              <w:t>Centrala farmaceutyczna CEFARM S.A.</w:t>
            </w:r>
          </w:p>
          <w:p w14:paraId="46F1D88E" w14:textId="77777777" w:rsidR="00607433" w:rsidRPr="00607433" w:rsidRDefault="00607433" w:rsidP="00607433">
            <w:r>
              <w:t>ul. Jana Kazimierza</w:t>
            </w:r>
            <w:r w:rsidRPr="00607433">
              <w:t xml:space="preserve"> 16 </w:t>
            </w:r>
          </w:p>
          <w:p w14:paraId="2D917A3A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01-248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10AD72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13 781.71 zł</w:t>
            </w:r>
          </w:p>
        </w:tc>
      </w:tr>
      <w:tr w:rsidR="00305A4A" w:rsidRPr="00607433" w14:paraId="30542C87" w14:textId="77777777" w:rsidTr="00607433">
        <w:tc>
          <w:tcPr>
            <w:tcW w:w="993" w:type="dxa"/>
            <w:shd w:val="clear" w:color="auto" w:fill="auto"/>
            <w:vAlign w:val="center"/>
          </w:tcPr>
          <w:p w14:paraId="201D2B3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10748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57</w:t>
            </w:r>
          </w:p>
        </w:tc>
        <w:tc>
          <w:tcPr>
            <w:tcW w:w="3827" w:type="dxa"/>
            <w:shd w:val="clear" w:color="auto" w:fill="auto"/>
          </w:tcPr>
          <w:p w14:paraId="470D9DEC" w14:textId="77777777" w:rsidR="00607433" w:rsidRDefault="00607433" w:rsidP="00607433">
            <w:r>
              <w:t>Centrala farmaceutyczna CEFARM S.A.</w:t>
            </w:r>
          </w:p>
          <w:p w14:paraId="70703482" w14:textId="77777777" w:rsidR="00607433" w:rsidRPr="00607433" w:rsidRDefault="00607433" w:rsidP="00607433">
            <w:r>
              <w:t>ul. Jana Kazimierza</w:t>
            </w:r>
            <w:r w:rsidRPr="00607433">
              <w:t xml:space="preserve"> 16 </w:t>
            </w:r>
          </w:p>
          <w:p w14:paraId="452F1F1B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01-248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BC9307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9 967.80 zł</w:t>
            </w:r>
          </w:p>
        </w:tc>
      </w:tr>
      <w:tr w:rsidR="00305A4A" w:rsidRPr="00607433" w14:paraId="634CBFCC" w14:textId="77777777" w:rsidTr="00607433">
        <w:tc>
          <w:tcPr>
            <w:tcW w:w="993" w:type="dxa"/>
            <w:shd w:val="clear" w:color="auto" w:fill="auto"/>
            <w:vAlign w:val="center"/>
          </w:tcPr>
          <w:p w14:paraId="283D09D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AF4BE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63</w:t>
            </w:r>
          </w:p>
        </w:tc>
        <w:tc>
          <w:tcPr>
            <w:tcW w:w="3827" w:type="dxa"/>
            <w:shd w:val="clear" w:color="auto" w:fill="auto"/>
          </w:tcPr>
          <w:p w14:paraId="1B9B4DE6" w14:textId="77777777" w:rsidR="00607433" w:rsidRDefault="00607433" w:rsidP="00607433">
            <w:r>
              <w:t>Centrala farmaceutyczna CEFARM S.A.</w:t>
            </w:r>
          </w:p>
          <w:p w14:paraId="30082EF9" w14:textId="77777777" w:rsidR="00607433" w:rsidRPr="00607433" w:rsidRDefault="00607433" w:rsidP="00607433">
            <w:r>
              <w:t>ul. Jana Kazimierza</w:t>
            </w:r>
            <w:r w:rsidRPr="00607433">
              <w:t xml:space="preserve"> 16 </w:t>
            </w:r>
          </w:p>
          <w:p w14:paraId="5A2AF085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01-248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C59FD0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18 838.66 zł</w:t>
            </w:r>
          </w:p>
        </w:tc>
      </w:tr>
      <w:tr w:rsidR="00305A4A" w:rsidRPr="00607433" w14:paraId="197FEE71" w14:textId="77777777" w:rsidTr="00607433">
        <w:tc>
          <w:tcPr>
            <w:tcW w:w="993" w:type="dxa"/>
            <w:shd w:val="clear" w:color="auto" w:fill="auto"/>
            <w:vAlign w:val="center"/>
          </w:tcPr>
          <w:p w14:paraId="1266CF2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26B19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81</w:t>
            </w:r>
          </w:p>
        </w:tc>
        <w:tc>
          <w:tcPr>
            <w:tcW w:w="3827" w:type="dxa"/>
            <w:shd w:val="clear" w:color="auto" w:fill="auto"/>
          </w:tcPr>
          <w:p w14:paraId="44FEC5B2" w14:textId="77777777" w:rsidR="00607433" w:rsidRDefault="00607433" w:rsidP="00607433">
            <w:r>
              <w:t>Centrala farmaceutyczna CEFARM S.A.</w:t>
            </w:r>
          </w:p>
          <w:p w14:paraId="7CF32330" w14:textId="77777777" w:rsidR="00607433" w:rsidRPr="00607433" w:rsidRDefault="00607433" w:rsidP="00607433">
            <w:r>
              <w:t>ul. Jana Kazimierza</w:t>
            </w:r>
            <w:r w:rsidRPr="00607433">
              <w:t xml:space="preserve"> 16 </w:t>
            </w:r>
          </w:p>
          <w:p w14:paraId="37498E31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01-248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BE0C8B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1 496.88 zł</w:t>
            </w:r>
          </w:p>
        </w:tc>
      </w:tr>
      <w:tr w:rsidR="00305A4A" w:rsidRPr="00607433" w14:paraId="37F343BC" w14:textId="77777777" w:rsidTr="00607433">
        <w:tc>
          <w:tcPr>
            <w:tcW w:w="993" w:type="dxa"/>
            <w:shd w:val="clear" w:color="auto" w:fill="auto"/>
            <w:vAlign w:val="center"/>
          </w:tcPr>
          <w:p w14:paraId="5BEB2B1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E1A4A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</w:t>
            </w:r>
          </w:p>
        </w:tc>
        <w:tc>
          <w:tcPr>
            <w:tcW w:w="3827" w:type="dxa"/>
            <w:shd w:val="clear" w:color="auto" w:fill="auto"/>
          </w:tcPr>
          <w:p w14:paraId="56760EC1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Delfarma</w:t>
            </w:r>
            <w:proofErr w:type="spellEnd"/>
            <w:r w:rsidRPr="00607433">
              <w:t xml:space="preserve"> Sp. z o.o.</w:t>
            </w:r>
          </w:p>
          <w:p w14:paraId="0A20E087" w14:textId="77777777" w:rsidR="00305A4A" w:rsidRPr="00607433" w:rsidRDefault="00305A4A" w:rsidP="004C5822">
            <w:r w:rsidRPr="00607433">
              <w:t>Św. Teresy od Dzieciątka Jezus</w:t>
            </w:r>
            <w:r w:rsidRPr="00607433">
              <w:t xml:space="preserve"> </w:t>
            </w:r>
            <w:r w:rsidRPr="00607433">
              <w:t>111</w:t>
            </w:r>
            <w:r w:rsidRPr="00607433">
              <w:t xml:space="preserve"> </w:t>
            </w:r>
          </w:p>
          <w:p w14:paraId="2A52496D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91-222</w:t>
            </w:r>
            <w:r w:rsidRPr="00607433">
              <w:t xml:space="preserve"> </w:t>
            </w:r>
            <w:r w:rsidRPr="00607433">
              <w:t>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1D79EC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656.64 zł</w:t>
            </w:r>
          </w:p>
        </w:tc>
      </w:tr>
      <w:tr w:rsidR="00305A4A" w:rsidRPr="00607433" w14:paraId="1102534B" w14:textId="77777777" w:rsidTr="00607433">
        <w:tc>
          <w:tcPr>
            <w:tcW w:w="993" w:type="dxa"/>
            <w:shd w:val="clear" w:color="auto" w:fill="auto"/>
            <w:vAlign w:val="center"/>
          </w:tcPr>
          <w:p w14:paraId="0A7A5E6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84B73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3827" w:type="dxa"/>
            <w:shd w:val="clear" w:color="auto" w:fill="auto"/>
          </w:tcPr>
          <w:p w14:paraId="65748C7E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Delfarma</w:t>
            </w:r>
            <w:proofErr w:type="spellEnd"/>
            <w:r w:rsidRPr="00607433">
              <w:t xml:space="preserve"> Sp. z o.o.</w:t>
            </w:r>
          </w:p>
          <w:p w14:paraId="433EB8BB" w14:textId="77777777" w:rsidR="00305A4A" w:rsidRPr="00607433" w:rsidRDefault="00305A4A" w:rsidP="004C5822">
            <w:r w:rsidRPr="00607433">
              <w:t>Św. Teresy od Dzieciątka Jezus</w:t>
            </w:r>
            <w:r w:rsidRPr="00607433">
              <w:t xml:space="preserve"> </w:t>
            </w:r>
            <w:r w:rsidRPr="00607433">
              <w:t>111</w:t>
            </w:r>
            <w:r w:rsidRPr="00607433">
              <w:t xml:space="preserve"> </w:t>
            </w:r>
          </w:p>
          <w:p w14:paraId="5841BA8B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91-222</w:t>
            </w:r>
            <w:r w:rsidRPr="00607433">
              <w:t xml:space="preserve"> </w:t>
            </w:r>
            <w:r w:rsidRPr="00607433">
              <w:t>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C9E53D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3 414.53 zł</w:t>
            </w:r>
          </w:p>
        </w:tc>
      </w:tr>
      <w:tr w:rsidR="00305A4A" w:rsidRPr="00607433" w14:paraId="438EFE75" w14:textId="77777777" w:rsidTr="00607433">
        <w:tc>
          <w:tcPr>
            <w:tcW w:w="993" w:type="dxa"/>
            <w:shd w:val="clear" w:color="auto" w:fill="auto"/>
            <w:vAlign w:val="center"/>
          </w:tcPr>
          <w:p w14:paraId="21421A1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F0E1B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71</w:t>
            </w:r>
          </w:p>
        </w:tc>
        <w:tc>
          <w:tcPr>
            <w:tcW w:w="3827" w:type="dxa"/>
            <w:shd w:val="clear" w:color="auto" w:fill="auto"/>
          </w:tcPr>
          <w:p w14:paraId="5710FEA1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Delfarma</w:t>
            </w:r>
            <w:proofErr w:type="spellEnd"/>
            <w:r w:rsidRPr="00607433">
              <w:t xml:space="preserve"> Sp. z o.o.</w:t>
            </w:r>
          </w:p>
          <w:p w14:paraId="420540C7" w14:textId="77777777" w:rsidR="00305A4A" w:rsidRPr="00607433" w:rsidRDefault="00305A4A" w:rsidP="004C5822">
            <w:r w:rsidRPr="00607433">
              <w:t>Św. Teresy od Dzieciątka Jezus</w:t>
            </w:r>
            <w:r w:rsidRPr="00607433">
              <w:t xml:space="preserve"> </w:t>
            </w:r>
            <w:r w:rsidRPr="00607433">
              <w:t>111</w:t>
            </w:r>
            <w:r w:rsidRPr="00607433">
              <w:t xml:space="preserve"> </w:t>
            </w:r>
          </w:p>
          <w:p w14:paraId="5E92E769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91-222</w:t>
            </w:r>
            <w:r w:rsidRPr="00607433">
              <w:t xml:space="preserve"> </w:t>
            </w:r>
            <w:r w:rsidRPr="00607433">
              <w:t>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4C48E2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11 291.40 zł</w:t>
            </w:r>
          </w:p>
        </w:tc>
      </w:tr>
      <w:tr w:rsidR="00305A4A" w:rsidRPr="00607433" w14:paraId="15EE7F54" w14:textId="77777777" w:rsidTr="00607433">
        <w:tc>
          <w:tcPr>
            <w:tcW w:w="993" w:type="dxa"/>
            <w:shd w:val="clear" w:color="auto" w:fill="auto"/>
            <w:vAlign w:val="center"/>
          </w:tcPr>
          <w:p w14:paraId="5FC4AB7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F3C43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53</w:t>
            </w:r>
          </w:p>
        </w:tc>
        <w:tc>
          <w:tcPr>
            <w:tcW w:w="3827" w:type="dxa"/>
            <w:shd w:val="clear" w:color="auto" w:fill="auto"/>
          </w:tcPr>
          <w:p w14:paraId="20BB1161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Amgen</w:t>
            </w:r>
            <w:proofErr w:type="spellEnd"/>
            <w:r w:rsidRPr="00607433">
              <w:t xml:space="preserve"> Sp. z o.o.</w:t>
            </w:r>
          </w:p>
          <w:p w14:paraId="43966DD6" w14:textId="77777777" w:rsidR="00305A4A" w:rsidRPr="00607433" w:rsidRDefault="00305A4A" w:rsidP="004C5822">
            <w:r w:rsidRPr="00607433">
              <w:t>Puławska</w:t>
            </w:r>
            <w:r w:rsidRPr="00607433">
              <w:t xml:space="preserve"> </w:t>
            </w:r>
            <w:r w:rsidRPr="00607433">
              <w:t>145</w:t>
            </w:r>
            <w:r w:rsidRPr="00607433">
              <w:t xml:space="preserve"> </w:t>
            </w:r>
          </w:p>
          <w:p w14:paraId="7D007C09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02-715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6A3688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232 027.16 zł</w:t>
            </w:r>
          </w:p>
        </w:tc>
      </w:tr>
      <w:tr w:rsidR="00305A4A" w:rsidRPr="00607433" w14:paraId="63FE52C0" w14:textId="77777777" w:rsidTr="00607433">
        <w:tc>
          <w:tcPr>
            <w:tcW w:w="993" w:type="dxa"/>
            <w:shd w:val="clear" w:color="auto" w:fill="auto"/>
            <w:vAlign w:val="center"/>
          </w:tcPr>
          <w:p w14:paraId="7997836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98974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71</w:t>
            </w:r>
          </w:p>
        </w:tc>
        <w:tc>
          <w:tcPr>
            <w:tcW w:w="3827" w:type="dxa"/>
            <w:shd w:val="clear" w:color="auto" w:fill="auto"/>
          </w:tcPr>
          <w:p w14:paraId="2CF053B0" w14:textId="77777777" w:rsidR="00305A4A" w:rsidRPr="00607433" w:rsidRDefault="00305A4A" w:rsidP="004C5822">
            <w:pPr>
              <w:spacing w:before="80"/>
            </w:pPr>
            <w:r w:rsidRPr="00607433">
              <w:t>IMED Poland Sp. z o.o.</w:t>
            </w:r>
          </w:p>
          <w:p w14:paraId="1AC75910" w14:textId="77777777" w:rsidR="00305A4A" w:rsidRPr="00607433" w:rsidRDefault="00305A4A" w:rsidP="004C5822">
            <w:r w:rsidRPr="00607433">
              <w:t>Puławska</w:t>
            </w:r>
            <w:r w:rsidRPr="00607433">
              <w:t xml:space="preserve"> </w:t>
            </w:r>
            <w:r w:rsidRPr="00607433">
              <w:t>314</w:t>
            </w:r>
            <w:r w:rsidRPr="00607433">
              <w:t xml:space="preserve"> </w:t>
            </w:r>
          </w:p>
          <w:p w14:paraId="6CB07148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02-819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7F6D96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8 427.24 zł</w:t>
            </w:r>
          </w:p>
        </w:tc>
      </w:tr>
      <w:tr w:rsidR="00305A4A" w:rsidRPr="00607433" w14:paraId="20E56BAD" w14:textId="77777777" w:rsidTr="00607433">
        <w:tc>
          <w:tcPr>
            <w:tcW w:w="993" w:type="dxa"/>
            <w:shd w:val="clear" w:color="auto" w:fill="auto"/>
            <w:vAlign w:val="center"/>
          </w:tcPr>
          <w:p w14:paraId="2EB97AE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AC99A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</w:t>
            </w:r>
          </w:p>
        </w:tc>
        <w:tc>
          <w:tcPr>
            <w:tcW w:w="3827" w:type="dxa"/>
            <w:shd w:val="clear" w:color="auto" w:fill="auto"/>
          </w:tcPr>
          <w:p w14:paraId="248F7C2D" w14:textId="77777777" w:rsidR="00305A4A" w:rsidRPr="00607433" w:rsidRDefault="00305A4A" w:rsidP="004C5822">
            <w:pPr>
              <w:spacing w:before="80"/>
            </w:pPr>
            <w:r w:rsidRPr="00607433">
              <w:t>GENESIS PHARM Sp. z o. o. Sp. K.</w:t>
            </w:r>
          </w:p>
          <w:p w14:paraId="2F9BA264" w14:textId="77777777" w:rsidR="00305A4A" w:rsidRPr="00607433" w:rsidRDefault="00305A4A" w:rsidP="004C5822">
            <w:r w:rsidRPr="00607433">
              <w:t>Obywatelska</w:t>
            </w:r>
            <w:r w:rsidRPr="00607433">
              <w:t xml:space="preserve"> </w:t>
            </w:r>
            <w:r w:rsidRPr="00607433">
              <w:t>128/152</w:t>
            </w:r>
            <w:r w:rsidRPr="00607433">
              <w:t xml:space="preserve"> </w:t>
            </w:r>
          </w:p>
          <w:p w14:paraId="00B19A38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94-104</w:t>
            </w:r>
            <w:r w:rsidRPr="00607433">
              <w:t xml:space="preserve"> </w:t>
            </w:r>
            <w:r w:rsidRPr="00607433">
              <w:t>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875F93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5 184.00 zł</w:t>
            </w:r>
          </w:p>
        </w:tc>
      </w:tr>
      <w:tr w:rsidR="00305A4A" w:rsidRPr="00607433" w14:paraId="4F69BD79" w14:textId="77777777" w:rsidTr="00607433">
        <w:tc>
          <w:tcPr>
            <w:tcW w:w="993" w:type="dxa"/>
            <w:shd w:val="clear" w:color="auto" w:fill="auto"/>
            <w:vAlign w:val="center"/>
          </w:tcPr>
          <w:p w14:paraId="1C60847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C7BBE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73</w:t>
            </w:r>
          </w:p>
        </w:tc>
        <w:tc>
          <w:tcPr>
            <w:tcW w:w="3827" w:type="dxa"/>
            <w:shd w:val="clear" w:color="auto" w:fill="auto"/>
          </w:tcPr>
          <w:p w14:paraId="32805680" w14:textId="77777777" w:rsidR="00305A4A" w:rsidRPr="00607433" w:rsidRDefault="00305A4A" w:rsidP="004C5822">
            <w:pPr>
              <w:spacing w:before="80"/>
            </w:pPr>
            <w:r w:rsidRPr="00607433">
              <w:t>GENESIS PHARM Sp. z o. o. Sp. K.</w:t>
            </w:r>
          </w:p>
          <w:p w14:paraId="00832E37" w14:textId="77777777" w:rsidR="00305A4A" w:rsidRPr="00607433" w:rsidRDefault="00305A4A" w:rsidP="004C5822">
            <w:r w:rsidRPr="00607433">
              <w:t>Obywatelska</w:t>
            </w:r>
            <w:r w:rsidRPr="00607433">
              <w:t xml:space="preserve"> </w:t>
            </w:r>
            <w:r w:rsidRPr="00607433">
              <w:t>128/152</w:t>
            </w:r>
            <w:r w:rsidRPr="00607433">
              <w:t xml:space="preserve"> </w:t>
            </w:r>
          </w:p>
          <w:p w14:paraId="4390B2EC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94-104</w:t>
            </w:r>
            <w:r w:rsidRPr="00607433">
              <w:t xml:space="preserve"> </w:t>
            </w:r>
            <w:r w:rsidRPr="00607433">
              <w:t>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12CD16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15 552.00 zł</w:t>
            </w:r>
          </w:p>
        </w:tc>
      </w:tr>
      <w:tr w:rsidR="00305A4A" w:rsidRPr="00607433" w14:paraId="30B01EC7" w14:textId="77777777" w:rsidTr="00607433">
        <w:tc>
          <w:tcPr>
            <w:tcW w:w="993" w:type="dxa"/>
            <w:shd w:val="clear" w:color="auto" w:fill="auto"/>
            <w:vAlign w:val="center"/>
          </w:tcPr>
          <w:p w14:paraId="2696A42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2318F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36</w:t>
            </w:r>
          </w:p>
        </w:tc>
        <w:tc>
          <w:tcPr>
            <w:tcW w:w="3827" w:type="dxa"/>
            <w:shd w:val="clear" w:color="auto" w:fill="auto"/>
          </w:tcPr>
          <w:p w14:paraId="6980D407" w14:textId="38CE3119" w:rsidR="00305A4A" w:rsidRPr="00607433" w:rsidRDefault="00607433" w:rsidP="004C5822">
            <w:pPr>
              <w:spacing w:before="80"/>
            </w:pPr>
            <w:r>
              <w:t>Hurtownia Farmaceutyczna</w:t>
            </w:r>
            <w:r w:rsidR="00305A4A" w:rsidRPr="00607433">
              <w:t xml:space="preserve"> MEDIFARM </w:t>
            </w:r>
            <w:r>
              <w:t>Sp. z o.o.</w:t>
            </w:r>
          </w:p>
          <w:p w14:paraId="0E5301C3" w14:textId="77777777" w:rsidR="00305A4A" w:rsidRPr="00607433" w:rsidRDefault="00305A4A" w:rsidP="004C5822">
            <w:r w:rsidRPr="00607433">
              <w:t>Bławatków</w:t>
            </w:r>
            <w:r w:rsidRPr="00607433">
              <w:t xml:space="preserve"> </w:t>
            </w:r>
            <w:r w:rsidRPr="00607433">
              <w:t>6</w:t>
            </w:r>
            <w:r w:rsidRPr="00607433">
              <w:t xml:space="preserve"> </w:t>
            </w:r>
          </w:p>
          <w:p w14:paraId="21775AED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43-100</w:t>
            </w:r>
            <w:r w:rsidRPr="00607433">
              <w:t xml:space="preserve"> </w:t>
            </w:r>
            <w:r w:rsidRPr="00607433">
              <w:t>Tychy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AE7FBB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84 655.80 zł</w:t>
            </w:r>
          </w:p>
        </w:tc>
      </w:tr>
      <w:tr w:rsidR="00305A4A" w:rsidRPr="00607433" w14:paraId="0078ABA2" w14:textId="77777777" w:rsidTr="00607433">
        <w:tc>
          <w:tcPr>
            <w:tcW w:w="993" w:type="dxa"/>
            <w:shd w:val="clear" w:color="auto" w:fill="auto"/>
            <w:vAlign w:val="center"/>
          </w:tcPr>
          <w:p w14:paraId="6F9991D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7C748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16</w:t>
            </w:r>
          </w:p>
        </w:tc>
        <w:tc>
          <w:tcPr>
            <w:tcW w:w="3827" w:type="dxa"/>
            <w:shd w:val="clear" w:color="auto" w:fill="auto"/>
          </w:tcPr>
          <w:p w14:paraId="4E8FBC28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7B322544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4DCCA0A2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E3B354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6 397.49 zł</w:t>
            </w:r>
          </w:p>
        </w:tc>
      </w:tr>
      <w:tr w:rsidR="00305A4A" w:rsidRPr="00607433" w14:paraId="1DEDFBD5" w14:textId="77777777" w:rsidTr="00607433">
        <w:tc>
          <w:tcPr>
            <w:tcW w:w="993" w:type="dxa"/>
            <w:shd w:val="clear" w:color="auto" w:fill="auto"/>
            <w:vAlign w:val="center"/>
          </w:tcPr>
          <w:p w14:paraId="305D257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73283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3827" w:type="dxa"/>
            <w:shd w:val="clear" w:color="auto" w:fill="auto"/>
          </w:tcPr>
          <w:p w14:paraId="5CDB819D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6C08573C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1427310E" w14:textId="77777777" w:rsidR="00305A4A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  <w:p w14:paraId="17079BC6" w14:textId="77777777" w:rsidR="00607433" w:rsidRPr="00607433" w:rsidRDefault="00607433" w:rsidP="004C5822">
            <w:pPr>
              <w:spacing w:after="80"/>
              <w:jc w:val="both"/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9EFC1E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3 442.18 zł</w:t>
            </w:r>
          </w:p>
        </w:tc>
      </w:tr>
      <w:tr w:rsidR="00305A4A" w:rsidRPr="00607433" w14:paraId="71709743" w14:textId="77777777" w:rsidTr="00607433">
        <w:tc>
          <w:tcPr>
            <w:tcW w:w="993" w:type="dxa"/>
            <w:shd w:val="clear" w:color="auto" w:fill="auto"/>
            <w:vAlign w:val="center"/>
          </w:tcPr>
          <w:p w14:paraId="4DE2D01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lastRenderedPageBreak/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56585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19</w:t>
            </w:r>
          </w:p>
        </w:tc>
        <w:tc>
          <w:tcPr>
            <w:tcW w:w="3827" w:type="dxa"/>
            <w:shd w:val="clear" w:color="auto" w:fill="auto"/>
          </w:tcPr>
          <w:p w14:paraId="3888458B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5EE0BEF5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6F0AB88F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95733F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18 229.42 zł</w:t>
            </w:r>
          </w:p>
        </w:tc>
      </w:tr>
      <w:tr w:rsidR="00305A4A" w:rsidRPr="00607433" w14:paraId="7E4C2FE3" w14:textId="77777777" w:rsidTr="00607433">
        <w:tc>
          <w:tcPr>
            <w:tcW w:w="993" w:type="dxa"/>
            <w:shd w:val="clear" w:color="auto" w:fill="auto"/>
            <w:vAlign w:val="center"/>
          </w:tcPr>
          <w:p w14:paraId="0767E91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64F13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3827" w:type="dxa"/>
            <w:shd w:val="clear" w:color="auto" w:fill="auto"/>
          </w:tcPr>
          <w:p w14:paraId="1387969E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53A9DCA0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3681CCED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C9F820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7 954.11 zł</w:t>
            </w:r>
          </w:p>
        </w:tc>
      </w:tr>
      <w:tr w:rsidR="00305A4A" w:rsidRPr="00607433" w14:paraId="11402970" w14:textId="77777777" w:rsidTr="00607433">
        <w:tc>
          <w:tcPr>
            <w:tcW w:w="993" w:type="dxa"/>
            <w:shd w:val="clear" w:color="auto" w:fill="auto"/>
            <w:vAlign w:val="center"/>
          </w:tcPr>
          <w:p w14:paraId="4BD6268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8FF34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22</w:t>
            </w:r>
          </w:p>
        </w:tc>
        <w:tc>
          <w:tcPr>
            <w:tcW w:w="3827" w:type="dxa"/>
            <w:shd w:val="clear" w:color="auto" w:fill="auto"/>
          </w:tcPr>
          <w:p w14:paraId="3A74275C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1516BBFB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24365192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2E4092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84 726.33 zł</w:t>
            </w:r>
          </w:p>
        </w:tc>
      </w:tr>
      <w:tr w:rsidR="00305A4A" w:rsidRPr="00607433" w14:paraId="28A187B1" w14:textId="77777777" w:rsidTr="00607433">
        <w:tc>
          <w:tcPr>
            <w:tcW w:w="993" w:type="dxa"/>
            <w:shd w:val="clear" w:color="auto" w:fill="auto"/>
            <w:vAlign w:val="center"/>
          </w:tcPr>
          <w:p w14:paraId="6582625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0457D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28</w:t>
            </w:r>
          </w:p>
        </w:tc>
        <w:tc>
          <w:tcPr>
            <w:tcW w:w="3827" w:type="dxa"/>
            <w:shd w:val="clear" w:color="auto" w:fill="auto"/>
          </w:tcPr>
          <w:p w14:paraId="7FAB7719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7004F4A9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092AFDE5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15AEF7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9 387.90 zł</w:t>
            </w:r>
          </w:p>
        </w:tc>
      </w:tr>
      <w:tr w:rsidR="00305A4A" w:rsidRPr="00607433" w14:paraId="6EEB101D" w14:textId="77777777" w:rsidTr="00607433">
        <w:tc>
          <w:tcPr>
            <w:tcW w:w="993" w:type="dxa"/>
            <w:shd w:val="clear" w:color="auto" w:fill="auto"/>
            <w:vAlign w:val="center"/>
          </w:tcPr>
          <w:p w14:paraId="57DF548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B9FCC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30</w:t>
            </w:r>
          </w:p>
        </w:tc>
        <w:tc>
          <w:tcPr>
            <w:tcW w:w="3827" w:type="dxa"/>
            <w:shd w:val="clear" w:color="auto" w:fill="auto"/>
          </w:tcPr>
          <w:p w14:paraId="53245529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33E3D612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469831A7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7B5A79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46 645.20 zł</w:t>
            </w:r>
          </w:p>
        </w:tc>
      </w:tr>
      <w:tr w:rsidR="00305A4A" w:rsidRPr="00607433" w14:paraId="7E062EF7" w14:textId="77777777" w:rsidTr="00607433">
        <w:tc>
          <w:tcPr>
            <w:tcW w:w="993" w:type="dxa"/>
            <w:shd w:val="clear" w:color="auto" w:fill="auto"/>
            <w:vAlign w:val="center"/>
          </w:tcPr>
          <w:p w14:paraId="4AD6149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E06F4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33</w:t>
            </w:r>
          </w:p>
        </w:tc>
        <w:tc>
          <w:tcPr>
            <w:tcW w:w="3827" w:type="dxa"/>
            <w:shd w:val="clear" w:color="auto" w:fill="auto"/>
          </w:tcPr>
          <w:p w14:paraId="6A198D6B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71533C87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2145EE26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2CDD8E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87 056.21 zł</w:t>
            </w:r>
          </w:p>
        </w:tc>
      </w:tr>
      <w:tr w:rsidR="00305A4A" w:rsidRPr="00607433" w14:paraId="2357F615" w14:textId="77777777" w:rsidTr="00607433">
        <w:tc>
          <w:tcPr>
            <w:tcW w:w="993" w:type="dxa"/>
            <w:shd w:val="clear" w:color="auto" w:fill="auto"/>
            <w:vAlign w:val="center"/>
          </w:tcPr>
          <w:p w14:paraId="4E44A3E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50BD9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38</w:t>
            </w:r>
          </w:p>
        </w:tc>
        <w:tc>
          <w:tcPr>
            <w:tcW w:w="3827" w:type="dxa"/>
            <w:shd w:val="clear" w:color="auto" w:fill="auto"/>
          </w:tcPr>
          <w:p w14:paraId="4686408B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2766E38C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31343D8A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C299C2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93 099.78 zł</w:t>
            </w:r>
          </w:p>
        </w:tc>
      </w:tr>
      <w:tr w:rsidR="00305A4A" w:rsidRPr="00607433" w14:paraId="2D637F68" w14:textId="77777777" w:rsidTr="00607433">
        <w:tc>
          <w:tcPr>
            <w:tcW w:w="993" w:type="dxa"/>
            <w:shd w:val="clear" w:color="auto" w:fill="auto"/>
            <w:vAlign w:val="center"/>
          </w:tcPr>
          <w:p w14:paraId="008857C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9C201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39</w:t>
            </w:r>
          </w:p>
        </w:tc>
        <w:tc>
          <w:tcPr>
            <w:tcW w:w="3827" w:type="dxa"/>
            <w:shd w:val="clear" w:color="auto" w:fill="auto"/>
          </w:tcPr>
          <w:p w14:paraId="45881867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111D0B0A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223D31BC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0A9CE7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748 995.81 zł</w:t>
            </w:r>
          </w:p>
        </w:tc>
      </w:tr>
      <w:tr w:rsidR="00305A4A" w:rsidRPr="00607433" w14:paraId="00A96DFA" w14:textId="77777777" w:rsidTr="00607433">
        <w:tc>
          <w:tcPr>
            <w:tcW w:w="993" w:type="dxa"/>
            <w:shd w:val="clear" w:color="auto" w:fill="auto"/>
            <w:vAlign w:val="center"/>
          </w:tcPr>
          <w:p w14:paraId="5D1B852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CF46B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42</w:t>
            </w:r>
          </w:p>
        </w:tc>
        <w:tc>
          <w:tcPr>
            <w:tcW w:w="3827" w:type="dxa"/>
            <w:shd w:val="clear" w:color="auto" w:fill="auto"/>
          </w:tcPr>
          <w:p w14:paraId="41D89A65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2DA7EC36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1E1D8D17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EBA6B0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220.32 zł</w:t>
            </w:r>
          </w:p>
        </w:tc>
      </w:tr>
      <w:tr w:rsidR="00305A4A" w:rsidRPr="00607433" w14:paraId="0F4DC069" w14:textId="77777777" w:rsidTr="00607433">
        <w:tc>
          <w:tcPr>
            <w:tcW w:w="993" w:type="dxa"/>
            <w:shd w:val="clear" w:color="auto" w:fill="auto"/>
            <w:vAlign w:val="center"/>
          </w:tcPr>
          <w:p w14:paraId="7EECAF5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106EA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45</w:t>
            </w:r>
          </w:p>
        </w:tc>
        <w:tc>
          <w:tcPr>
            <w:tcW w:w="3827" w:type="dxa"/>
            <w:shd w:val="clear" w:color="auto" w:fill="auto"/>
          </w:tcPr>
          <w:p w14:paraId="6673042B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6573C23B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24EF3EC2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9474C7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511 797.26 zł</w:t>
            </w:r>
          </w:p>
        </w:tc>
      </w:tr>
      <w:tr w:rsidR="00305A4A" w:rsidRPr="00607433" w14:paraId="0A55B177" w14:textId="77777777" w:rsidTr="00607433">
        <w:tc>
          <w:tcPr>
            <w:tcW w:w="993" w:type="dxa"/>
            <w:shd w:val="clear" w:color="auto" w:fill="auto"/>
            <w:vAlign w:val="center"/>
          </w:tcPr>
          <w:p w14:paraId="34DB38B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1A88C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49</w:t>
            </w:r>
          </w:p>
        </w:tc>
        <w:tc>
          <w:tcPr>
            <w:tcW w:w="3827" w:type="dxa"/>
            <w:shd w:val="clear" w:color="auto" w:fill="auto"/>
          </w:tcPr>
          <w:p w14:paraId="69FE607B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5EC84A3D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44D4F428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8A76EE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7 103.70 zł</w:t>
            </w:r>
          </w:p>
        </w:tc>
      </w:tr>
      <w:tr w:rsidR="00305A4A" w:rsidRPr="00607433" w14:paraId="0051E0C5" w14:textId="77777777" w:rsidTr="00607433">
        <w:tc>
          <w:tcPr>
            <w:tcW w:w="993" w:type="dxa"/>
            <w:shd w:val="clear" w:color="auto" w:fill="auto"/>
            <w:vAlign w:val="center"/>
          </w:tcPr>
          <w:p w14:paraId="1485E22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417CF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63</w:t>
            </w:r>
          </w:p>
        </w:tc>
        <w:tc>
          <w:tcPr>
            <w:tcW w:w="3827" w:type="dxa"/>
            <w:shd w:val="clear" w:color="auto" w:fill="auto"/>
          </w:tcPr>
          <w:p w14:paraId="3E63A2D6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0F6AD1DF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10022198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CCF85E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17 586.72 zł</w:t>
            </w:r>
          </w:p>
        </w:tc>
      </w:tr>
      <w:tr w:rsidR="00305A4A" w:rsidRPr="00607433" w14:paraId="71F94FCD" w14:textId="77777777" w:rsidTr="00607433">
        <w:tc>
          <w:tcPr>
            <w:tcW w:w="993" w:type="dxa"/>
            <w:shd w:val="clear" w:color="auto" w:fill="auto"/>
            <w:vAlign w:val="center"/>
          </w:tcPr>
          <w:p w14:paraId="602888D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17289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71</w:t>
            </w:r>
          </w:p>
        </w:tc>
        <w:tc>
          <w:tcPr>
            <w:tcW w:w="3827" w:type="dxa"/>
            <w:shd w:val="clear" w:color="auto" w:fill="auto"/>
          </w:tcPr>
          <w:p w14:paraId="297D8B84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505E0C30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430660FC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6C36B5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10 982.95 zł</w:t>
            </w:r>
          </w:p>
        </w:tc>
      </w:tr>
      <w:tr w:rsidR="00305A4A" w:rsidRPr="00607433" w14:paraId="2C5772D1" w14:textId="77777777" w:rsidTr="00607433">
        <w:tc>
          <w:tcPr>
            <w:tcW w:w="993" w:type="dxa"/>
            <w:shd w:val="clear" w:color="auto" w:fill="auto"/>
            <w:vAlign w:val="center"/>
          </w:tcPr>
          <w:p w14:paraId="047766F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B585A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74</w:t>
            </w:r>
          </w:p>
        </w:tc>
        <w:tc>
          <w:tcPr>
            <w:tcW w:w="3827" w:type="dxa"/>
            <w:shd w:val="clear" w:color="auto" w:fill="auto"/>
          </w:tcPr>
          <w:p w14:paraId="15D5C199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4470C15B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34B6916F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AF60CD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56 607.33 zł</w:t>
            </w:r>
          </w:p>
        </w:tc>
      </w:tr>
      <w:tr w:rsidR="00305A4A" w:rsidRPr="00607433" w14:paraId="45511876" w14:textId="77777777" w:rsidTr="00607433">
        <w:trPr>
          <w:trHeight w:val="814"/>
        </w:trPr>
        <w:tc>
          <w:tcPr>
            <w:tcW w:w="993" w:type="dxa"/>
            <w:shd w:val="clear" w:color="auto" w:fill="auto"/>
            <w:vAlign w:val="center"/>
          </w:tcPr>
          <w:p w14:paraId="31DC862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146CC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75</w:t>
            </w:r>
          </w:p>
        </w:tc>
        <w:tc>
          <w:tcPr>
            <w:tcW w:w="3827" w:type="dxa"/>
            <w:shd w:val="clear" w:color="auto" w:fill="auto"/>
          </w:tcPr>
          <w:p w14:paraId="4E9DCE82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17081E55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2D8052D6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EF698C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116 075.82 zł</w:t>
            </w:r>
          </w:p>
        </w:tc>
      </w:tr>
      <w:tr w:rsidR="00305A4A" w:rsidRPr="00607433" w14:paraId="40DCFCC4" w14:textId="77777777" w:rsidTr="00607433">
        <w:tc>
          <w:tcPr>
            <w:tcW w:w="993" w:type="dxa"/>
            <w:shd w:val="clear" w:color="auto" w:fill="auto"/>
            <w:vAlign w:val="center"/>
          </w:tcPr>
          <w:p w14:paraId="532449D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231E1A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81</w:t>
            </w:r>
          </w:p>
        </w:tc>
        <w:tc>
          <w:tcPr>
            <w:tcW w:w="3827" w:type="dxa"/>
            <w:shd w:val="clear" w:color="auto" w:fill="auto"/>
          </w:tcPr>
          <w:p w14:paraId="3EAA72A6" w14:textId="77777777" w:rsidR="00305A4A" w:rsidRPr="00607433" w:rsidRDefault="00305A4A" w:rsidP="004C5822">
            <w:pPr>
              <w:spacing w:before="80"/>
            </w:pPr>
            <w:r w:rsidRPr="00607433">
              <w:t>Farmacol Logistyka Sp. z o.o.</w:t>
            </w:r>
          </w:p>
          <w:p w14:paraId="2BFD1FE0" w14:textId="77777777" w:rsidR="00305A4A" w:rsidRPr="00607433" w:rsidRDefault="00305A4A" w:rsidP="004C5822">
            <w:r w:rsidRPr="00607433">
              <w:t>Szopienicka</w:t>
            </w:r>
            <w:r w:rsidRPr="00607433">
              <w:t xml:space="preserve"> </w:t>
            </w:r>
            <w:r w:rsidRPr="00607433">
              <w:t>77</w:t>
            </w:r>
            <w:r w:rsidRPr="00607433">
              <w:t xml:space="preserve"> </w:t>
            </w:r>
          </w:p>
          <w:p w14:paraId="28BC987D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40-431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632AB2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1 710.72 zł</w:t>
            </w:r>
          </w:p>
        </w:tc>
      </w:tr>
      <w:tr w:rsidR="00305A4A" w:rsidRPr="00607433" w14:paraId="67A80F3E" w14:textId="77777777" w:rsidTr="00607433">
        <w:tc>
          <w:tcPr>
            <w:tcW w:w="993" w:type="dxa"/>
            <w:shd w:val="clear" w:color="auto" w:fill="auto"/>
            <w:vAlign w:val="center"/>
          </w:tcPr>
          <w:p w14:paraId="78D9BFD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lastRenderedPageBreak/>
              <w:t>18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A2B19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</w:t>
            </w:r>
          </w:p>
        </w:tc>
        <w:tc>
          <w:tcPr>
            <w:tcW w:w="3827" w:type="dxa"/>
            <w:shd w:val="clear" w:color="auto" w:fill="auto"/>
          </w:tcPr>
          <w:p w14:paraId="0083D722" w14:textId="4B1AFBDB" w:rsidR="00305A4A" w:rsidRPr="00607433" w:rsidRDefault="00305A4A" w:rsidP="004C5822">
            <w:pPr>
              <w:spacing w:before="80"/>
            </w:pPr>
            <w:r w:rsidRPr="00607433">
              <w:t xml:space="preserve">OPTIFARMA </w:t>
            </w:r>
            <w:r w:rsidR="00607433">
              <w:t>Sp. z o.o. Sp. k.</w:t>
            </w:r>
          </w:p>
          <w:p w14:paraId="5CE0EEB1" w14:textId="77777777" w:rsidR="00305A4A" w:rsidRPr="00607433" w:rsidRDefault="00305A4A" w:rsidP="004C5822">
            <w:r w:rsidRPr="00607433">
              <w:t>Sokołowska</w:t>
            </w:r>
            <w:r w:rsidRPr="00607433">
              <w:t xml:space="preserve"> </w:t>
            </w:r>
            <w:r w:rsidRPr="00607433">
              <w:t>14/-</w:t>
            </w:r>
            <w:r w:rsidRPr="00607433">
              <w:t xml:space="preserve"> </w:t>
            </w:r>
          </w:p>
          <w:p w14:paraId="3C31F71C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05-806</w:t>
            </w:r>
            <w:r w:rsidRPr="00607433">
              <w:t xml:space="preserve"> </w:t>
            </w:r>
            <w:r w:rsidRPr="00607433">
              <w:t>Sokołów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3E1C74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5 408.64 zł</w:t>
            </w:r>
          </w:p>
        </w:tc>
      </w:tr>
      <w:tr w:rsidR="00305A4A" w:rsidRPr="00607433" w14:paraId="2D720C81" w14:textId="77777777" w:rsidTr="00607433">
        <w:tc>
          <w:tcPr>
            <w:tcW w:w="993" w:type="dxa"/>
            <w:shd w:val="clear" w:color="auto" w:fill="auto"/>
            <w:vAlign w:val="center"/>
          </w:tcPr>
          <w:p w14:paraId="355DACC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BAB77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63</w:t>
            </w:r>
          </w:p>
        </w:tc>
        <w:tc>
          <w:tcPr>
            <w:tcW w:w="3827" w:type="dxa"/>
            <w:shd w:val="clear" w:color="auto" w:fill="auto"/>
          </w:tcPr>
          <w:p w14:paraId="471D5A9F" w14:textId="3510003A" w:rsidR="00305A4A" w:rsidRPr="00607433" w:rsidRDefault="00305A4A" w:rsidP="004C5822">
            <w:pPr>
              <w:spacing w:before="80"/>
            </w:pPr>
            <w:r w:rsidRPr="00607433">
              <w:t xml:space="preserve">OPTIFARMA </w:t>
            </w:r>
            <w:r w:rsidR="00607433">
              <w:t>Sp. z o.o. Sp. k.</w:t>
            </w:r>
          </w:p>
          <w:p w14:paraId="4C2A7268" w14:textId="77777777" w:rsidR="00305A4A" w:rsidRPr="00607433" w:rsidRDefault="00305A4A" w:rsidP="004C5822">
            <w:r w:rsidRPr="00607433">
              <w:t>Sokołowska</w:t>
            </w:r>
            <w:r w:rsidRPr="00607433">
              <w:t xml:space="preserve"> </w:t>
            </w:r>
            <w:r w:rsidRPr="00607433">
              <w:t>14/-</w:t>
            </w:r>
            <w:r w:rsidRPr="00607433">
              <w:t xml:space="preserve"> </w:t>
            </w:r>
          </w:p>
          <w:p w14:paraId="1373E829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05-806</w:t>
            </w:r>
            <w:r w:rsidRPr="00607433">
              <w:t xml:space="preserve"> </w:t>
            </w:r>
            <w:r w:rsidRPr="00607433">
              <w:t>Sokołów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09E215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18 689.62 zł</w:t>
            </w:r>
          </w:p>
        </w:tc>
      </w:tr>
      <w:tr w:rsidR="00305A4A" w:rsidRPr="00607433" w14:paraId="1B8BF38B" w14:textId="77777777" w:rsidTr="00607433">
        <w:tc>
          <w:tcPr>
            <w:tcW w:w="993" w:type="dxa"/>
            <w:shd w:val="clear" w:color="auto" w:fill="auto"/>
            <w:vAlign w:val="center"/>
          </w:tcPr>
          <w:p w14:paraId="0B567B0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BB281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74</w:t>
            </w:r>
          </w:p>
        </w:tc>
        <w:tc>
          <w:tcPr>
            <w:tcW w:w="3827" w:type="dxa"/>
            <w:shd w:val="clear" w:color="auto" w:fill="auto"/>
          </w:tcPr>
          <w:p w14:paraId="19FDE50E" w14:textId="0C6A8DFD" w:rsidR="00305A4A" w:rsidRPr="00607433" w:rsidRDefault="00305A4A" w:rsidP="004C5822">
            <w:pPr>
              <w:spacing w:before="80"/>
            </w:pPr>
            <w:r w:rsidRPr="00607433">
              <w:t xml:space="preserve">OPTIFARMA </w:t>
            </w:r>
            <w:r w:rsidR="00607433">
              <w:t>Sp. z o.o. Sp. k.</w:t>
            </w:r>
          </w:p>
          <w:p w14:paraId="3C4916BD" w14:textId="77777777" w:rsidR="00305A4A" w:rsidRPr="00607433" w:rsidRDefault="00305A4A" w:rsidP="004C5822">
            <w:r w:rsidRPr="00607433">
              <w:t>Sokołowska</w:t>
            </w:r>
            <w:r w:rsidRPr="00607433">
              <w:t xml:space="preserve"> </w:t>
            </w:r>
            <w:r w:rsidRPr="00607433">
              <w:t>14/-</w:t>
            </w:r>
            <w:r w:rsidRPr="00607433">
              <w:t xml:space="preserve"> </w:t>
            </w:r>
          </w:p>
          <w:p w14:paraId="5AFA2388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05-806</w:t>
            </w:r>
            <w:r w:rsidRPr="00607433">
              <w:t xml:space="preserve"> </w:t>
            </w:r>
            <w:r w:rsidRPr="00607433">
              <w:t>Sokołów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931EE3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54 437.83 zł</w:t>
            </w:r>
          </w:p>
        </w:tc>
      </w:tr>
      <w:tr w:rsidR="00305A4A" w:rsidRPr="00607433" w14:paraId="5027CD1D" w14:textId="77777777" w:rsidTr="00607433">
        <w:tc>
          <w:tcPr>
            <w:tcW w:w="993" w:type="dxa"/>
            <w:shd w:val="clear" w:color="auto" w:fill="auto"/>
            <w:vAlign w:val="center"/>
          </w:tcPr>
          <w:p w14:paraId="630AED3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3C43E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32</w:t>
            </w:r>
          </w:p>
        </w:tc>
        <w:tc>
          <w:tcPr>
            <w:tcW w:w="3827" w:type="dxa"/>
            <w:shd w:val="clear" w:color="auto" w:fill="auto"/>
          </w:tcPr>
          <w:p w14:paraId="6404FF34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Asclepios</w:t>
            </w:r>
            <w:proofErr w:type="spellEnd"/>
            <w:r w:rsidRPr="00607433">
              <w:t xml:space="preserve"> S.A.</w:t>
            </w:r>
          </w:p>
          <w:p w14:paraId="2EBF6062" w14:textId="77777777" w:rsidR="00305A4A" w:rsidRPr="00607433" w:rsidRDefault="00305A4A" w:rsidP="004C5822">
            <w:proofErr w:type="spellStart"/>
            <w:r w:rsidRPr="00607433">
              <w:t>Hubska</w:t>
            </w:r>
            <w:proofErr w:type="spellEnd"/>
            <w:r w:rsidRPr="00607433">
              <w:t xml:space="preserve"> </w:t>
            </w:r>
            <w:r w:rsidRPr="00607433">
              <w:t>44</w:t>
            </w:r>
            <w:r w:rsidRPr="00607433">
              <w:t xml:space="preserve"> </w:t>
            </w:r>
          </w:p>
          <w:p w14:paraId="7EE1580E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50-502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5FC03B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299 920.32 zł</w:t>
            </w:r>
          </w:p>
        </w:tc>
      </w:tr>
      <w:tr w:rsidR="00305A4A" w:rsidRPr="00607433" w14:paraId="5552F467" w14:textId="77777777" w:rsidTr="00607433">
        <w:tc>
          <w:tcPr>
            <w:tcW w:w="993" w:type="dxa"/>
            <w:shd w:val="clear" w:color="auto" w:fill="auto"/>
            <w:vAlign w:val="center"/>
          </w:tcPr>
          <w:p w14:paraId="21F4A38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31812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64</w:t>
            </w:r>
          </w:p>
        </w:tc>
        <w:tc>
          <w:tcPr>
            <w:tcW w:w="3827" w:type="dxa"/>
            <w:shd w:val="clear" w:color="auto" w:fill="auto"/>
          </w:tcPr>
          <w:p w14:paraId="23338CBB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Asclepios</w:t>
            </w:r>
            <w:proofErr w:type="spellEnd"/>
            <w:r w:rsidRPr="00607433">
              <w:t xml:space="preserve"> S.A.</w:t>
            </w:r>
          </w:p>
          <w:p w14:paraId="0BAAAF30" w14:textId="77777777" w:rsidR="00305A4A" w:rsidRPr="00607433" w:rsidRDefault="00305A4A" w:rsidP="004C5822">
            <w:proofErr w:type="spellStart"/>
            <w:r w:rsidRPr="00607433">
              <w:t>Hubska</w:t>
            </w:r>
            <w:proofErr w:type="spellEnd"/>
            <w:r w:rsidRPr="00607433">
              <w:t xml:space="preserve"> </w:t>
            </w:r>
            <w:r w:rsidRPr="00607433">
              <w:t>44</w:t>
            </w:r>
            <w:r w:rsidRPr="00607433">
              <w:t xml:space="preserve"> </w:t>
            </w:r>
          </w:p>
          <w:p w14:paraId="2E0F8254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50-502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407ABB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20 265.12 zł</w:t>
            </w:r>
          </w:p>
        </w:tc>
      </w:tr>
      <w:tr w:rsidR="00305A4A" w:rsidRPr="00607433" w14:paraId="07112839" w14:textId="77777777" w:rsidTr="00607433">
        <w:tc>
          <w:tcPr>
            <w:tcW w:w="993" w:type="dxa"/>
            <w:shd w:val="clear" w:color="auto" w:fill="auto"/>
            <w:vAlign w:val="center"/>
          </w:tcPr>
          <w:p w14:paraId="6A76EF5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C94B0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80</w:t>
            </w:r>
          </w:p>
        </w:tc>
        <w:tc>
          <w:tcPr>
            <w:tcW w:w="3827" w:type="dxa"/>
            <w:shd w:val="clear" w:color="auto" w:fill="auto"/>
          </w:tcPr>
          <w:p w14:paraId="185024A3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Asclepios</w:t>
            </w:r>
            <w:proofErr w:type="spellEnd"/>
            <w:r w:rsidRPr="00607433">
              <w:t xml:space="preserve"> S.A.</w:t>
            </w:r>
          </w:p>
          <w:p w14:paraId="559A33A4" w14:textId="77777777" w:rsidR="00305A4A" w:rsidRPr="00607433" w:rsidRDefault="00305A4A" w:rsidP="004C5822">
            <w:proofErr w:type="spellStart"/>
            <w:r w:rsidRPr="00607433">
              <w:t>Hubska</w:t>
            </w:r>
            <w:proofErr w:type="spellEnd"/>
            <w:r w:rsidRPr="00607433">
              <w:t xml:space="preserve"> </w:t>
            </w:r>
            <w:r w:rsidRPr="00607433">
              <w:t>44</w:t>
            </w:r>
            <w:r w:rsidRPr="00607433">
              <w:t xml:space="preserve"> </w:t>
            </w:r>
          </w:p>
          <w:p w14:paraId="17BBFDC9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50-502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203CE6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9 002.02 zł</w:t>
            </w:r>
          </w:p>
        </w:tc>
      </w:tr>
      <w:tr w:rsidR="00305A4A" w:rsidRPr="00607433" w14:paraId="04300C5A" w14:textId="77777777" w:rsidTr="00607433">
        <w:tc>
          <w:tcPr>
            <w:tcW w:w="993" w:type="dxa"/>
            <w:shd w:val="clear" w:color="auto" w:fill="auto"/>
            <w:vAlign w:val="center"/>
          </w:tcPr>
          <w:p w14:paraId="3840C30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87102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</w:t>
            </w:r>
          </w:p>
        </w:tc>
        <w:tc>
          <w:tcPr>
            <w:tcW w:w="3827" w:type="dxa"/>
            <w:shd w:val="clear" w:color="auto" w:fill="auto"/>
          </w:tcPr>
          <w:p w14:paraId="03847B5F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0C7DAA01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4BEFAE92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508F87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960.00 zł</w:t>
            </w:r>
          </w:p>
        </w:tc>
      </w:tr>
      <w:tr w:rsidR="00305A4A" w:rsidRPr="00607433" w14:paraId="7DC7C381" w14:textId="77777777" w:rsidTr="00607433">
        <w:tc>
          <w:tcPr>
            <w:tcW w:w="993" w:type="dxa"/>
            <w:shd w:val="clear" w:color="auto" w:fill="auto"/>
            <w:vAlign w:val="center"/>
          </w:tcPr>
          <w:p w14:paraId="4256917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185C7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</w:t>
            </w:r>
          </w:p>
        </w:tc>
        <w:tc>
          <w:tcPr>
            <w:tcW w:w="3827" w:type="dxa"/>
            <w:shd w:val="clear" w:color="auto" w:fill="auto"/>
          </w:tcPr>
          <w:p w14:paraId="57A075A8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41CE96DB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2D7E2DD2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CB0981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853.63 zł</w:t>
            </w:r>
          </w:p>
        </w:tc>
      </w:tr>
      <w:tr w:rsidR="00305A4A" w:rsidRPr="00607433" w14:paraId="6D2AA601" w14:textId="77777777" w:rsidTr="00607433">
        <w:tc>
          <w:tcPr>
            <w:tcW w:w="993" w:type="dxa"/>
            <w:shd w:val="clear" w:color="auto" w:fill="auto"/>
            <w:vAlign w:val="center"/>
          </w:tcPr>
          <w:p w14:paraId="73A4368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CDC7D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9</w:t>
            </w:r>
          </w:p>
        </w:tc>
        <w:tc>
          <w:tcPr>
            <w:tcW w:w="3827" w:type="dxa"/>
            <w:shd w:val="clear" w:color="auto" w:fill="auto"/>
          </w:tcPr>
          <w:p w14:paraId="5A777BDC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34D78628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4B428133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163651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18 828.10 zł</w:t>
            </w:r>
          </w:p>
        </w:tc>
      </w:tr>
      <w:tr w:rsidR="00305A4A" w:rsidRPr="00607433" w14:paraId="46781F92" w14:textId="77777777" w:rsidTr="00607433">
        <w:tc>
          <w:tcPr>
            <w:tcW w:w="993" w:type="dxa"/>
            <w:shd w:val="clear" w:color="auto" w:fill="auto"/>
            <w:vAlign w:val="center"/>
          </w:tcPr>
          <w:p w14:paraId="182F757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BA2ED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10</w:t>
            </w:r>
          </w:p>
        </w:tc>
        <w:tc>
          <w:tcPr>
            <w:tcW w:w="3827" w:type="dxa"/>
            <w:shd w:val="clear" w:color="auto" w:fill="auto"/>
          </w:tcPr>
          <w:p w14:paraId="54A4F647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5788F6E8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3C74F873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E6C294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3 931.29 zł</w:t>
            </w:r>
          </w:p>
        </w:tc>
      </w:tr>
      <w:tr w:rsidR="00305A4A" w:rsidRPr="00607433" w14:paraId="1F72B485" w14:textId="77777777" w:rsidTr="00607433">
        <w:tc>
          <w:tcPr>
            <w:tcW w:w="993" w:type="dxa"/>
            <w:shd w:val="clear" w:color="auto" w:fill="auto"/>
            <w:vAlign w:val="center"/>
          </w:tcPr>
          <w:p w14:paraId="0960064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DD63E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14</w:t>
            </w:r>
          </w:p>
        </w:tc>
        <w:tc>
          <w:tcPr>
            <w:tcW w:w="3827" w:type="dxa"/>
            <w:shd w:val="clear" w:color="auto" w:fill="auto"/>
          </w:tcPr>
          <w:p w14:paraId="1F4F534A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413B0FB4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11D653B8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6567FD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1 687.43 zł</w:t>
            </w:r>
          </w:p>
        </w:tc>
      </w:tr>
      <w:tr w:rsidR="00305A4A" w:rsidRPr="00607433" w14:paraId="2E5F0D77" w14:textId="77777777" w:rsidTr="00607433">
        <w:tc>
          <w:tcPr>
            <w:tcW w:w="993" w:type="dxa"/>
            <w:shd w:val="clear" w:color="auto" w:fill="auto"/>
            <w:vAlign w:val="center"/>
          </w:tcPr>
          <w:p w14:paraId="0E84174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7CD04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16</w:t>
            </w:r>
          </w:p>
        </w:tc>
        <w:tc>
          <w:tcPr>
            <w:tcW w:w="3827" w:type="dxa"/>
            <w:shd w:val="clear" w:color="auto" w:fill="auto"/>
          </w:tcPr>
          <w:p w14:paraId="5B4F58C9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0E0DEFF6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47BB7B25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E701EE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3 222.28 zł</w:t>
            </w:r>
          </w:p>
        </w:tc>
      </w:tr>
      <w:tr w:rsidR="00305A4A" w:rsidRPr="00607433" w14:paraId="4C369CDE" w14:textId="77777777" w:rsidTr="00607433">
        <w:tc>
          <w:tcPr>
            <w:tcW w:w="993" w:type="dxa"/>
            <w:shd w:val="clear" w:color="auto" w:fill="auto"/>
            <w:vAlign w:val="center"/>
          </w:tcPr>
          <w:p w14:paraId="0F945DE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E25DC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17</w:t>
            </w:r>
          </w:p>
        </w:tc>
        <w:tc>
          <w:tcPr>
            <w:tcW w:w="3827" w:type="dxa"/>
            <w:shd w:val="clear" w:color="auto" w:fill="auto"/>
          </w:tcPr>
          <w:p w14:paraId="0C354BE1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73ACB85F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442A1936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E15FA7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3 580.42 zł</w:t>
            </w:r>
          </w:p>
        </w:tc>
      </w:tr>
      <w:tr w:rsidR="00305A4A" w:rsidRPr="00607433" w14:paraId="1EF4EC5B" w14:textId="77777777" w:rsidTr="00607433">
        <w:tc>
          <w:tcPr>
            <w:tcW w:w="993" w:type="dxa"/>
            <w:shd w:val="clear" w:color="auto" w:fill="auto"/>
            <w:vAlign w:val="center"/>
          </w:tcPr>
          <w:p w14:paraId="662CD13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063A37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19</w:t>
            </w:r>
          </w:p>
        </w:tc>
        <w:tc>
          <w:tcPr>
            <w:tcW w:w="3827" w:type="dxa"/>
            <w:shd w:val="clear" w:color="auto" w:fill="auto"/>
          </w:tcPr>
          <w:p w14:paraId="69820C2D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3D1A0A4B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2B09A0F6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B70BC4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20 112.93 zł</w:t>
            </w:r>
          </w:p>
        </w:tc>
      </w:tr>
      <w:tr w:rsidR="00305A4A" w:rsidRPr="00607433" w14:paraId="07BD9357" w14:textId="77777777" w:rsidTr="00607433">
        <w:tc>
          <w:tcPr>
            <w:tcW w:w="993" w:type="dxa"/>
            <w:shd w:val="clear" w:color="auto" w:fill="auto"/>
            <w:vAlign w:val="center"/>
          </w:tcPr>
          <w:p w14:paraId="351C27B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2D5ED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3827" w:type="dxa"/>
            <w:shd w:val="clear" w:color="auto" w:fill="auto"/>
          </w:tcPr>
          <w:p w14:paraId="2B9C4E80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267C49A9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0922A4FA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11FB05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4 523.54 zł</w:t>
            </w:r>
          </w:p>
        </w:tc>
      </w:tr>
      <w:tr w:rsidR="00305A4A" w:rsidRPr="00607433" w14:paraId="27CAEC08" w14:textId="77777777" w:rsidTr="00607433">
        <w:tc>
          <w:tcPr>
            <w:tcW w:w="993" w:type="dxa"/>
            <w:shd w:val="clear" w:color="auto" w:fill="auto"/>
            <w:vAlign w:val="center"/>
          </w:tcPr>
          <w:p w14:paraId="0ECA22E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A90D5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3827" w:type="dxa"/>
            <w:shd w:val="clear" w:color="auto" w:fill="auto"/>
          </w:tcPr>
          <w:p w14:paraId="1F72C41D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10DA54D8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22F5A0D0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42703D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29 229.15 zł</w:t>
            </w:r>
          </w:p>
        </w:tc>
      </w:tr>
      <w:tr w:rsidR="00305A4A" w:rsidRPr="00607433" w14:paraId="0601E08F" w14:textId="77777777" w:rsidTr="00607433">
        <w:tc>
          <w:tcPr>
            <w:tcW w:w="993" w:type="dxa"/>
            <w:shd w:val="clear" w:color="auto" w:fill="auto"/>
            <w:vAlign w:val="center"/>
          </w:tcPr>
          <w:p w14:paraId="2ECDA6B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lastRenderedPageBreak/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8213C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22</w:t>
            </w:r>
          </w:p>
        </w:tc>
        <w:tc>
          <w:tcPr>
            <w:tcW w:w="3827" w:type="dxa"/>
            <w:shd w:val="clear" w:color="auto" w:fill="auto"/>
          </w:tcPr>
          <w:p w14:paraId="733D637A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151E2347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403C1A42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CC82A0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86 566.97 zł</w:t>
            </w:r>
          </w:p>
        </w:tc>
      </w:tr>
      <w:tr w:rsidR="00305A4A" w:rsidRPr="00607433" w14:paraId="4B01106F" w14:textId="77777777" w:rsidTr="00607433">
        <w:tc>
          <w:tcPr>
            <w:tcW w:w="993" w:type="dxa"/>
            <w:shd w:val="clear" w:color="auto" w:fill="auto"/>
            <w:vAlign w:val="center"/>
          </w:tcPr>
          <w:p w14:paraId="11108B6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C0531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23</w:t>
            </w:r>
          </w:p>
        </w:tc>
        <w:tc>
          <w:tcPr>
            <w:tcW w:w="3827" w:type="dxa"/>
            <w:shd w:val="clear" w:color="auto" w:fill="auto"/>
          </w:tcPr>
          <w:p w14:paraId="673FA7E9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101995B3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4090B7C3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AE6957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5 992.92 zł</w:t>
            </w:r>
          </w:p>
        </w:tc>
      </w:tr>
      <w:tr w:rsidR="00305A4A" w:rsidRPr="00607433" w14:paraId="7E543813" w14:textId="77777777" w:rsidTr="00607433">
        <w:tc>
          <w:tcPr>
            <w:tcW w:w="993" w:type="dxa"/>
            <w:shd w:val="clear" w:color="auto" w:fill="auto"/>
            <w:vAlign w:val="center"/>
          </w:tcPr>
          <w:p w14:paraId="02E0452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C8851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24</w:t>
            </w:r>
          </w:p>
        </w:tc>
        <w:tc>
          <w:tcPr>
            <w:tcW w:w="3827" w:type="dxa"/>
            <w:shd w:val="clear" w:color="auto" w:fill="auto"/>
          </w:tcPr>
          <w:p w14:paraId="57A67A21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28A82C5D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56BAC699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661BB1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10 649.23 zł</w:t>
            </w:r>
          </w:p>
        </w:tc>
      </w:tr>
      <w:tr w:rsidR="00305A4A" w:rsidRPr="00607433" w14:paraId="554B0A59" w14:textId="77777777" w:rsidTr="00607433">
        <w:tc>
          <w:tcPr>
            <w:tcW w:w="993" w:type="dxa"/>
            <w:shd w:val="clear" w:color="auto" w:fill="auto"/>
            <w:vAlign w:val="center"/>
          </w:tcPr>
          <w:p w14:paraId="7FF82A5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7DF63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26</w:t>
            </w:r>
          </w:p>
        </w:tc>
        <w:tc>
          <w:tcPr>
            <w:tcW w:w="3827" w:type="dxa"/>
            <w:shd w:val="clear" w:color="auto" w:fill="auto"/>
          </w:tcPr>
          <w:p w14:paraId="715AAFDB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3F1960B7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4BA02592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9CE2AC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62 506.08 zł</w:t>
            </w:r>
          </w:p>
        </w:tc>
      </w:tr>
      <w:tr w:rsidR="00305A4A" w:rsidRPr="00607433" w14:paraId="7081BDF5" w14:textId="77777777" w:rsidTr="00607433">
        <w:tc>
          <w:tcPr>
            <w:tcW w:w="993" w:type="dxa"/>
            <w:shd w:val="clear" w:color="auto" w:fill="auto"/>
            <w:vAlign w:val="center"/>
          </w:tcPr>
          <w:p w14:paraId="3AD8E92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762BF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27</w:t>
            </w:r>
          </w:p>
        </w:tc>
        <w:tc>
          <w:tcPr>
            <w:tcW w:w="3827" w:type="dxa"/>
            <w:shd w:val="clear" w:color="auto" w:fill="auto"/>
          </w:tcPr>
          <w:p w14:paraId="068109DC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1F63E4B6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5649DEE6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AF9140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19 359.00 zł</w:t>
            </w:r>
          </w:p>
        </w:tc>
      </w:tr>
      <w:tr w:rsidR="00305A4A" w:rsidRPr="00607433" w14:paraId="2C1C1CC5" w14:textId="77777777" w:rsidTr="00607433">
        <w:tc>
          <w:tcPr>
            <w:tcW w:w="993" w:type="dxa"/>
            <w:shd w:val="clear" w:color="auto" w:fill="auto"/>
            <w:vAlign w:val="center"/>
          </w:tcPr>
          <w:p w14:paraId="3C615E6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E6FA61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28</w:t>
            </w:r>
          </w:p>
        </w:tc>
        <w:tc>
          <w:tcPr>
            <w:tcW w:w="3827" w:type="dxa"/>
            <w:shd w:val="clear" w:color="auto" w:fill="auto"/>
          </w:tcPr>
          <w:p w14:paraId="1C4429FC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7E0B69CE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16E70C0F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8C6579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9 478.03 zł</w:t>
            </w:r>
          </w:p>
        </w:tc>
      </w:tr>
      <w:tr w:rsidR="00305A4A" w:rsidRPr="00607433" w14:paraId="22D78006" w14:textId="77777777" w:rsidTr="00607433">
        <w:tc>
          <w:tcPr>
            <w:tcW w:w="993" w:type="dxa"/>
            <w:shd w:val="clear" w:color="auto" w:fill="auto"/>
            <w:vAlign w:val="center"/>
          </w:tcPr>
          <w:p w14:paraId="4D88794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A145C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29</w:t>
            </w:r>
          </w:p>
        </w:tc>
        <w:tc>
          <w:tcPr>
            <w:tcW w:w="3827" w:type="dxa"/>
            <w:shd w:val="clear" w:color="auto" w:fill="auto"/>
          </w:tcPr>
          <w:p w14:paraId="50FDAFFD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2F556390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79D95F4E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32A24E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88 188.41 zł</w:t>
            </w:r>
          </w:p>
        </w:tc>
      </w:tr>
      <w:tr w:rsidR="00305A4A" w:rsidRPr="00607433" w14:paraId="394893A3" w14:textId="77777777" w:rsidTr="00607433">
        <w:tc>
          <w:tcPr>
            <w:tcW w:w="993" w:type="dxa"/>
            <w:shd w:val="clear" w:color="auto" w:fill="auto"/>
            <w:vAlign w:val="center"/>
          </w:tcPr>
          <w:p w14:paraId="40573D8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E0F5C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30</w:t>
            </w:r>
          </w:p>
        </w:tc>
        <w:tc>
          <w:tcPr>
            <w:tcW w:w="3827" w:type="dxa"/>
            <w:shd w:val="clear" w:color="auto" w:fill="auto"/>
          </w:tcPr>
          <w:p w14:paraId="6A40DB68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552E0D01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62B5D29A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45D45B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47 104.20 zł</w:t>
            </w:r>
          </w:p>
        </w:tc>
      </w:tr>
      <w:tr w:rsidR="00305A4A" w:rsidRPr="00607433" w14:paraId="331C683B" w14:textId="77777777" w:rsidTr="00607433">
        <w:tc>
          <w:tcPr>
            <w:tcW w:w="993" w:type="dxa"/>
            <w:shd w:val="clear" w:color="auto" w:fill="auto"/>
            <w:vAlign w:val="center"/>
          </w:tcPr>
          <w:p w14:paraId="3054AE5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B1A03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31</w:t>
            </w:r>
          </w:p>
        </w:tc>
        <w:tc>
          <w:tcPr>
            <w:tcW w:w="3827" w:type="dxa"/>
            <w:shd w:val="clear" w:color="auto" w:fill="auto"/>
          </w:tcPr>
          <w:p w14:paraId="285D336E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1A8AD2B0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5AC1679A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8B06B9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89 937.08 zł</w:t>
            </w:r>
          </w:p>
        </w:tc>
      </w:tr>
      <w:tr w:rsidR="00305A4A" w:rsidRPr="00607433" w14:paraId="07D28218" w14:textId="77777777" w:rsidTr="00607433">
        <w:tc>
          <w:tcPr>
            <w:tcW w:w="993" w:type="dxa"/>
            <w:shd w:val="clear" w:color="auto" w:fill="auto"/>
            <w:vAlign w:val="center"/>
          </w:tcPr>
          <w:p w14:paraId="63D77A3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79A26B" w14:textId="06A5BBBF" w:rsidR="00305A4A" w:rsidRPr="00607433" w:rsidRDefault="00305A4A" w:rsidP="004C5822">
            <w:pPr>
              <w:spacing w:before="80" w:after="80"/>
              <w:jc w:val="center"/>
            </w:pPr>
            <w:r w:rsidRPr="00607433">
              <w:t>4</w:t>
            </w:r>
            <w:r w:rsidR="00607433">
              <w:t>1* (Zamawiający poprawia omyłkę na podstawie formularza asortymentowo -cenowego</w:t>
            </w:r>
          </w:p>
        </w:tc>
        <w:tc>
          <w:tcPr>
            <w:tcW w:w="3827" w:type="dxa"/>
            <w:shd w:val="clear" w:color="auto" w:fill="auto"/>
          </w:tcPr>
          <w:p w14:paraId="4158D36A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07B35C9B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06F46AA6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9AC089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182 367.37 zł</w:t>
            </w:r>
          </w:p>
        </w:tc>
      </w:tr>
      <w:tr w:rsidR="00305A4A" w:rsidRPr="00607433" w14:paraId="7CDC0E91" w14:textId="77777777" w:rsidTr="00607433">
        <w:tc>
          <w:tcPr>
            <w:tcW w:w="993" w:type="dxa"/>
            <w:shd w:val="clear" w:color="auto" w:fill="auto"/>
            <w:vAlign w:val="center"/>
          </w:tcPr>
          <w:p w14:paraId="31D5822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EEC4D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42</w:t>
            </w:r>
          </w:p>
        </w:tc>
        <w:tc>
          <w:tcPr>
            <w:tcW w:w="3827" w:type="dxa"/>
            <w:shd w:val="clear" w:color="auto" w:fill="auto"/>
          </w:tcPr>
          <w:p w14:paraId="71017E08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614CFFA0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61F78DBE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1058C1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233.28 zł</w:t>
            </w:r>
          </w:p>
        </w:tc>
      </w:tr>
      <w:tr w:rsidR="00305A4A" w:rsidRPr="00607433" w14:paraId="1FF0E6F2" w14:textId="77777777" w:rsidTr="00607433">
        <w:tc>
          <w:tcPr>
            <w:tcW w:w="993" w:type="dxa"/>
            <w:shd w:val="clear" w:color="auto" w:fill="auto"/>
            <w:vAlign w:val="center"/>
          </w:tcPr>
          <w:p w14:paraId="2127C42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9C6F7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46</w:t>
            </w:r>
          </w:p>
        </w:tc>
        <w:tc>
          <w:tcPr>
            <w:tcW w:w="3827" w:type="dxa"/>
            <w:shd w:val="clear" w:color="auto" w:fill="auto"/>
          </w:tcPr>
          <w:p w14:paraId="456D38FE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0A303F6B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77FDA8DC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943FA9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214 073.74 zł</w:t>
            </w:r>
          </w:p>
        </w:tc>
      </w:tr>
      <w:tr w:rsidR="00305A4A" w:rsidRPr="00607433" w14:paraId="23DFEFCE" w14:textId="77777777" w:rsidTr="00607433">
        <w:tc>
          <w:tcPr>
            <w:tcW w:w="993" w:type="dxa"/>
            <w:shd w:val="clear" w:color="auto" w:fill="auto"/>
            <w:vAlign w:val="center"/>
          </w:tcPr>
          <w:p w14:paraId="77D889F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31771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49</w:t>
            </w:r>
          </w:p>
        </w:tc>
        <w:tc>
          <w:tcPr>
            <w:tcW w:w="3827" w:type="dxa"/>
            <w:shd w:val="clear" w:color="auto" w:fill="auto"/>
          </w:tcPr>
          <w:p w14:paraId="09B357CC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403BF2CB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6D2AB6AD" w14:textId="77777777" w:rsidR="00305A4A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  <w:p w14:paraId="56DE2CBD" w14:textId="77777777" w:rsidR="00607433" w:rsidRPr="00607433" w:rsidRDefault="00607433" w:rsidP="004C5822">
            <w:pPr>
              <w:spacing w:after="80"/>
              <w:jc w:val="both"/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2467241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7 243.02 zł</w:t>
            </w:r>
          </w:p>
        </w:tc>
      </w:tr>
      <w:tr w:rsidR="00305A4A" w:rsidRPr="00607433" w14:paraId="542E46DA" w14:textId="77777777" w:rsidTr="00607433">
        <w:tc>
          <w:tcPr>
            <w:tcW w:w="993" w:type="dxa"/>
            <w:shd w:val="clear" w:color="auto" w:fill="auto"/>
            <w:vAlign w:val="center"/>
          </w:tcPr>
          <w:p w14:paraId="60FF71D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BE8A2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50</w:t>
            </w:r>
          </w:p>
        </w:tc>
        <w:tc>
          <w:tcPr>
            <w:tcW w:w="3827" w:type="dxa"/>
            <w:shd w:val="clear" w:color="auto" w:fill="auto"/>
          </w:tcPr>
          <w:p w14:paraId="22C63C6E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2A090807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24EA4C47" w14:textId="77777777" w:rsidR="00305A4A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  <w:p w14:paraId="3785B3A2" w14:textId="77777777" w:rsidR="00607433" w:rsidRPr="00607433" w:rsidRDefault="00607433" w:rsidP="004C5822">
            <w:pPr>
              <w:spacing w:after="80"/>
              <w:jc w:val="both"/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F49257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43 833.96 zł</w:t>
            </w:r>
          </w:p>
        </w:tc>
      </w:tr>
      <w:tr w:rsidR="00305A4A" w:rsidRPr="00607433" w14:paraId="353304AD" w14:textId="77777777" w:rsidTr="00607433">
        <w:tc>
          <w:tcPr>
            <w:tcW w:w="993" w:type="dxa"/>
            <w:shd w:val="clear" w:color="auto" w:fill="auto"/>
            <w:vAlign w:val="center"/>
          </w:tcPr>
          <w:p w14:paraId="0E60FB2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lastRenderedPageBreak/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8EE3F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57</w:t>
            </w:r>
          </w:p>
        </w:tc>
        <w:tc>
          <w:tcPr>
            <w:tcW w:w="3827" w:type="dxa"/>
            <w:shd w:val="clear" w:color="auto" w:fill="auto"/>
          </w:tcPr>
          <w:p w14:paraId="39CCB022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7C8DD8AC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68BE33E5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3D9CA4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10 145.09 zł</w:t>
            </w:r>
          </w:p>
        </w:tc>
      </w:tr>
      <w:tr w:rsidR="00305A4A" w:rsidRPr="00607433" w14:paraId="54C8D929" w14:textId="77777777" w:rsidTr="00607433">
        <w:tc>
          <w:tcPr>
            <w:tcW w:w="993" w:type="dxa"/>
            <w:shd w:val="clear" w:color="auto" w:fill="auto"/>
            <w:vAlign w:val="center"/>
          </w:tcPr>
          <w:p w14:paraId="014741B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B1777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61</w:t>
            </w:r>
          </w:p>
        </w:tc>
        <w:tc>
          <w:tcPr>
            <w:tcW w:w="3827" w:type="dxa"/>
            <w:shd w:val="clear" w:color="auto" w:fill="auto"/>
          </w:tcPr>
          <w:p w14:paraId="244072C9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57805F99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72E05937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3CB996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567.00 zł</w:t>
            </w:r>
          </w:p>
        </w:tc>
      </w:tr>
      <w:tr w:rsidR="00305A4A" w:rsidRPr="00607433" w14:paraId="0DD6E683" w14:textId="77777777" w:rsidTr="00607433">
        <w:tc>
          <w:tcPr>
            <w:tcW w:w="993" w:type="dxa"/>
            <w:shd w:val="clear" w:color="auto" w:fill="auto"/>
            <w:vAlign w:val="center"/>
          </w:tcPr>
          <w:p w14:paraId="383FE47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2BA82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63</w:t>
            </w:r>
          </w:p>
        </w:tc>
        <w:tc>
          <w:tcPr>
            <w:tcW w:w="3827" w:type="dxa"/>
            <w:shd w:val="clear" w:color="auto" w:fill="auto"/>
          </w:tcPr>
          <w:p w14:paraId="53DDD51A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00451B7E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763C6A77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6CD523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19 226.16 zł</w:t>
            </w:r>
          </w:p>
        </w:tc>
      </w:tr>
      <w:tr w:rsidR="00305A4A" w:rsidRPr="00607433" w14:paraId="3AF5F19F" w14:textId="77777777" w:rsidTr="00607433">
        <w:tc>
          <w:tcPr>
            <w:tcW w:w="993" w:type="dxa"/>
            <w:shd w:val="clear" w:color="auto" w:fill="auto"/>
            <w:vAlign w:val="center"/>
          </w:tcPr>
          <w:p w14:paraId="0855F8B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338F7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70</w:t>
            </w:r>
          </w:p>
        </w:tc>
        <w:tc>
          <w:tcPr>
            <w:tcW w:w="3827" w:type="dxa"/>
            <w:shd w:val="clear" w:color="auto" w:fill="auto"/>
          </w:tcPr>
          <w:p w14:paraId="0613ECA1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45697D88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7B01A837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99F2FB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192 394.89 zł</w:t>
            </w:r>
          </w:p>
        </w:tc>
      </w:tr>
      <w:tr w:rsidR="00305A4A" w:rsidRPr="00607433" w14:paraId="33F6F1A2" w14:textId="77777777" w:rsidTr="00607433">
        <w:tc>
          <w:tcPr>
            <w:tcW w:w="993" w:type="dxa"/>
            <w:shd w:val="clear" w:color="auto" w:fill="auto"/>
            <w:vAlign w:val="center"/>
          </w:tcPr>
          <w:p w14:paraId="0843237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B3BF9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71</w:t>
            </w:r>
          </w:p>
        </w:tc>
        <w:tc>
          <w:tcPr>
            <w:tcW w:w="3827" w:type="dxa"/>
            <w:shd w:val="clear" w:color="auto" w:fill="auto"/>
          </w:tcPr>
          <w:p w14:paraId="14C97193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0F16E1F5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7BE72767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DDF8B7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11 456.64 zł</w:t>
            </w:r>
          </w:p>
        </w:tc>
      </w:tr>
      <w:tr w:rsidR="00305A4A" w:rsidRPr="00607433" w14:paraId="413F4456" w14:textId="77777777" w:rsidTr="00607433">
        <w:tc>
          <w:tcPr>
            <w:tcW w:w="993" w:type="dxa"/>
            <w:shd w:val="clear" w:color="auto" w:fill="auto"/>
            <w:vAlign w:val="center"/>
          </w:tcPr>
          <w:p w14:paraId="23A0A8B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76798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72</w:t>
            </w:r>
          </w:p>
        </w:tc>
        <w:tc>
          <w:tcPr>
            <w:tcW w:w="3827" w:type="dxa"/>
            <w:shd w:val="clear" w:color="auto" w:fill="auto"/>
          </w:tcPr>
          <w:p w14:paraId="0D204D11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2B393AAD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4D8CCCD9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D9B7E0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3 618.00 zł</w:t>
            </w:r>
          </w:p>
        </w:tc>
      </w:tr>
      <w:tr w:rsidR="00305A4A" w:rsidRPr="00607433" w14:paraId="0E746F80" w14:textId="77777777" w:rsidTr="00607433">
        <w:tc>
          <w:tcPr>
            <w:tcW w:w="993" w:type="dxa"/>
            <w:shd w:val="clear" w:color="auto" w:fill="auto"/>
            <w:vAlign w:val="center"/>
          </w:tcPr>
          <w:p w14:paraId="332D770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3B1A1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74</w:t>
            </w:r>
          </w:p>
        </w:tc>
        <w:tc>
          <w:tcPr>
            <w:tcW w:w="3827" w:type="dxa"/>
            <w:shd w:val="clear" w:color="auto" w:fill="auto"/>
          </w:tcPr>
          <w:p w14:paraId="606484B9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0B449908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61AF89FE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64DB70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56 690.93 zł</w:t>
            </w:r>
          </w:p>
        </w:tc>
      </w:tr>
      <w:tr w:rsidR="00305A4A" w:rsidRPr="00607433" w14:paraId="0B32843C" w14:textId="77777777" w:rsidTr="00607433">
        <w:tc>
          <w:tcPr>
            <w:tcW w:w="993" w:type="dxa"/>
            <w:shd w:val="clear" w:color="auto" w:fill="auto"/>
            <w:vAlign w:val="center"/>
          </w:tcPr>
          <w:p w14:paraId="23E64C0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0084A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75</w:t>
            </w:r>
          </w:p>
        </w:tc>
        <w:tc>
          <w:tcPr>
            <w:tcW w:w="3827" w:type="dxa"/>
            <w:shd w:val="clear" w:color="auto" w:fill="auto"/>
          </w:tcPr>
          <w:p w14:paraId="0FEE1D7E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3CEE12EF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14594274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F5717A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803.52 zł</w:t>
            </w:r>
          </w:p>
        </w:tc>
      </w:tr>
      <w:tr w:rsidR="00305A4A" w:rsidRPr="00607433" w14:paraId="77BAF328" w14:textId="77777777" w:rsidTr="00607433">
        <w:tc>
          <w:tcPr>
            <w:tcW w:w="993" w:type="dxa"/>
            <w:shd w:val="clear" w:color="auto" w:fill="auto"/>
            <w:vAlign w:val="center"/>
          </w:tcPr>
          <w:p w14:paraId="2C07B83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337F6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79</w:t>
            </w:r>
          </w:p>
        </w:tc>
        <w:tc>
          <w:tcPr>
            <w:tcW w:w="3827" w:type="dxa"/>
            <w:shd w:val="clear" w:color="auto" w:fill="auto"/>
          </w:tcPr>
          <w:p w14:paraId="35AAA52C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6E8F6944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0EC63F35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6737E2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782.70 zł</w:t>
            </w:r>
          </w:p>
        </w:tc>
      </w:tr>
      <w:tr w:rsidR="00305A4A" w:rsidRPr="00607433" w14:paraId="462F45D0" w14:textId="77777777" w:rsidTr="00607433">
        <w:tc>
          <w:tcPr>
            <w:tcW w:w="993" w:type="dxa"/>
            <w:shd w:val="clear" w:color="auto" w:fill="auto"/>
            <w:vAlign w:val="center"/>
          </w:tcPr>
          <w:p w14:paraId="5A0F3BB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71E06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81</w:t>
            </w:r>
          </w:p>
        </w:tc>
        <w:tc>
          <w:tcPr>
            <w:tcW w:w="3827" w:type="dxa"/>
            <w:shd w:val="clear" w:color="auto" w:fill="auto"/>
          </w:tcPr>
          <w:p w14:paraId="4CB98C01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053CE6FF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0C7675F1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79765F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1 508.54 zł</w:t>
            </w:r>
          </w:p>
        </w:tc>
      </w:tr>
      <w:tr w:rsidR="00305A4A" w:rsidRPr="00607433" w14:paraId="5E9AF733" w14:textId="77777777" w:rsidTr="00607433">
        <w:tc>
          <w:tcPr>
            <w:tcW w:w="993" w:type="dxa"/>
            <w:shd w:val="clear" w:color="auto" w:fill="auto"/>
            <w:vAlign w:val="center"/>
          </w:tcPr>
          <w:p w14:paraId="1E96264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47A3A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83</w:t>
            </w:r>
          </w:p>
        </w:tc>
        <w:tc>
          <w:tcPr>
            <w:tcW w:w="3827" w:type="dxa"/>
            <w:shd w:val="clear" w:color="auto" w:fill="auto"/>
          </w:tcPr>
          <w:p w14:paraId="345EDF91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Salus</w:t>
            </w:r>
            <w:proofErr w:type="spellEnd"/>
            <w:r w:rsidRPr="00607433">
              <w:t xml:space="preserve"> International Sp. z o.o.</w:t>
            </w:r>
          </w:p>
          <w:p w14:paraId="36B38E9A" w14:textId="77777777" w:rsidR="00305A4A" w:rsidRPr="00607433" w:rsidRDefault="00305A4A" w:rsidP="004C5822">
            <w:r w:rsidRPr="00607433">
              <w:t>Pułaskiego</w:t>
            </w:r>
            <w:r w:rsidRPr="00607433">
              <w:t xml:space="preserve"> </w:t>
            </w:r>
            <w:r w:rsidRPr="00607433">
              <w:t>9</w:t>
            </w:r>
            <w:r w:rsidRPr="00607433">
              <w:t xml:space="preserve"> </w:t>
            </w:r>
          </w:p>
          <w:p w14:paraId="21726F85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40-273</w:t>
            </w:r>
            <w:r w:rsidRPr="00607433">
              <w:t xml:space="preserve"> </w:t>
            </w:r>
            <w:r w:rsidRPr="00607433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E2CFAB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4 369.08 zł</w:t>
            </w:r>
          </w:p>
        </w:tc>
      </w:tr>
      <w:tr w:rsidR="00305A4A" w:rsidRPr="00607433" w14:paraId="350711B2" w14:textId="77777777" w:rsidTr="00607433">
        <w:tc>
          <w:tcPr>
            <w:tcW w:w="993" w:type="dxa"/>
            <w:shd w:val="clear" w:color="auto" w:fill="auto"/>
            <w:vAlign w:val="center"/>
          </w:tcPr>
          <w:p w14:paraId="7A0A4C9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2A5B9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9</w:t>
            </w:r>
          </w:p>
        </w:tc>
        <w:tc>
          <w:tcPr>
            <w:tcW w:w="3827" w:type="dxa"/>
            <w:shd w:val="clear" w:color="auto" w:fill="auto"/>
          </w:tcPr>
          <w:p w14:paraId="0C084BA8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354B2E7E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20437609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713FE1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21 989.74 zł</w:t>
            </w:r>
          </w:p>
        </w:tc>
      </w:tr>
      <w:tr w:rsidR="00305A4A" w:rsidRPr="00607433" w14:paraId="57EAD51F" w14:textId="77777777" w:rsidTr="00607433">
        <w:tc>
          <w:tcPr>
            <w:tcW w:w="993" w:type="dxa"/>
            <w:shd w:val="clear" w:color="auto" w:fill="auto"/>
            <w:vAlign w:val="center"/>
          </w:tcPr>
          <w:p w14:paraId="6B3E97A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4BDDA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14</w:t>
            </w:r>
          </w:p>
        </w:tc>
        <w:tc>
          <w:tcPr>
            <w:tcW w:w="3827" w:type="dxa"/>
            <w:shd w:val="clear" w:color="auto" w:fill="auto"/>
          </w:tcPr>
          <w:p w14:paraId="0882DAFC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1F17B96F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6C31A087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6E846A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1 619.74 zł</w:t>
            </w:r>
          </w:p>
        </w:tc>
      </w:tr>
      <w:tr w:rsidR="00305A4A" w:rsidRPr="00607433" w14:paraId="414574A5" w14:textId="77777777" w:rsidTr="00607433">
        <w:tc>
          <w:tcPr>
            <w:tcW w:w="993" w:type="dxa"/>
            <w:shd w:val="clear" w:color="auto" w:fill="auto"/>
            <w:vAlign w:val="center"/>
          </w:tcPr>
          <w:p w14:paraId="66FEF46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F3141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16</w:t>
            </w:r>
          </w:p>
        </w:tc>
        <w:tc>
          <w:tcPr>
            <w:tcW w:w="3827" w:type="dxa"/>
            <w:shd w:val="clear" w:color="auto" w:fill="auto"/>
          </w:tcPr>
          <w:p w14:paraId="5155CBA8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6372D30E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4717B6EC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3D158B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4 547.55 zł</w:t>
            </w:r>
          </w:p>
        </w:tc>
      </w:tr>
      <w:tr w:rsidR="00305A4A" w:rsidRPr="00607433" w14:paraId="713E5161" w14:textId="77777777" w:rsidTr="00607433">
        <w:tc>
          <w:tcPr>
            <w:tcW w:w="993" w:type="dxa"/>
            <w:shd w:val="clear" w:color="auto" w:fill="auto"/>
            <w:vAlign w:val="center"/>
          </w:tcPr>
          <w:p w14:paraId="2098A3B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CCE7F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19</w:t>
            </w:r>
          </w:p>
        </w:tc>
        <w:tc>
          <w:tcPr>
            <w:tcW w:w="3827" w:type="dxa"/>
            <w:shd w:val="clear" w:color="auto" w:fill="auto"/>
          </w:tcPr>
          <w:p w14:paraId="41ECA635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2EB11C2B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5B925A16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896EE3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19 859.85 zł</w:t>
            </w:r>
          </w:p>
        </w:tc>
      </w:tr>
      <w:tr w:rsidR="00305A4A" w:rsidRPr="00607433" w14:paraId="56BF4A15" w14:textId="77777777" w:rsidTr="00607433">
        <w:tc>
          <w:tcPr>
            <w:tcW w:w="993" w:type="dxa"/>
            <w:shd w:val="clear" w:color="auto" w:fill="auto"/>
            <w:vAlign w:val="center"/>
          </w:tcPr>
          <w:p w14:paraId="7EC4F16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6E876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</w:t>
            </w:r>
          </w:p>
        </w:tc>
        <w:tc>
          <w:tcPr>
            <w:tcW w:w="3827" w:type="dxa"/>
            <w:shd w:val="clear" w:color="auto" w:fill="auto"/>
          </w:tcPr>
          <w:p w14:paraId="7F4CC1FE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3EBB3618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2F170445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10BA4D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4 698.84 zł</w:t>
            </w:r>
          </w:p>
        </w:tc>
      </w:tr>
      <w:tr w:rsidR="00305A4A" w:rsidRPr="00607433" w14:paraId="5DCC549B" w14:textId="77777777" w:rsidTr="00607433">
        <w:tc>
          <w:tcPr>
            <w:tcW w:w="993" w:type="dxa"/>
            <w:shd w:val="clear" w:color="auto" w:fill="auto"/>
            <w:vAlign w:val="center"/>
          </w:tcPr>
          <w:p w14:paraId="0389E52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lastRenderedPageBreak/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2863E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3827" w:type="dxa"/>
            <w:shd w:val="clear" w:color="auto" w:fill="auto"/>
          </w:tcPr>
          <w:p w14:paraId="148E70BD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3787BCE1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6D65E2BF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8B89F8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38 827.67 zł</w:t>
            </w:r>
          </w:p>
        </w:tc>
      </w:tr>
      <w:tr w:rsidR="00305A4A" w:rsidRPr="00607433" w14:paraId="2125F96E" w14:textId="77777777" w:rsidTr="00607433">
        <w:tc>
          <w:tcPr>
            <w:tcW w:w="993" w:type="dxa"/>
            <w:shd w:val="clear" w:color="auto" w:fill="auto"/>
            <w:vAlign w:val="center"/>
          </w:tcPr>
          <w:p w14:paraId="02D6AD6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C816C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23</w:t>
            </w:r>
          </w:p>
        </w:tc>
        <w:tc>
          <w:tcPr>
            <w:tcW w:w="3827" w:type="dxa"/>
            <w:shd w:val="clear" w:color="auto" w:fill="auto"/>
          </w:tcPr>
          <w:p w14:paraId="171D89AA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6336F4EC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4E5EFB53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CDC794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9 970.99 zł</w:t>
            </w:r>
          </w:p>
        </w:tc>
      </w:tr>
      <w:tr w:rsidR="00305A4A" w:rsidRPr="00607433" w14:paraId="3B179724" w14:textId="77777777" w:rsidTr="00607433">
        <w:tc>
          <w:tcPr>
            <w:tcW w:w="993" w:type="dxa"/>
            <w:shd w:val="clear" w:color="auto" w:fill="auto"/>
            <w:vAlign w:val="center"/>
          </w:tcPr>
          <w:p w14:paraId="48DEB9D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8D496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24</w:t>
            </w:r>
          </w:p>
        </w:tc>
        <w:tc>
          <w:tcPr>
            <w:tcW w:w="3827" w:type="dxa"/>
            <w:shd w:val="clear" w:color="auto" w:fill="auto"/>
          </w:tcPr>
          <w:p w14:paraId="7E44A58A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2A8F8BC8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5FF239D1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AA0EFA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10 828.51 zł</w:t>
            </w:r>
          </w:p>
        </w:tc>
      </w:tr>
      <w:tr w:rsidR="00305A4A" w:rsidRPr="00607433" w14:paraId="0B382189" w14:textId="77777777" w:rsidTr="00607433">
        <w:tc>
          <w:tcPr>
            <w:tcW w:w="993" w:type="dxa"/>
            <w:shd w:val="clear" w:color="auto" w:fill="auto"/>
            <w:vAlign w:val="center"/>
          </w:tcPr>
          <w:p w14:paraId="130E0B0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C917C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29</w:t>
            </w:r>
          </w:p>
        </w:tc>
        <w:tc>
          <w:tcPr>
            <w:tcW w:w="3827" w:type="dxa"/>
            <w:shd w:val="clear" w:color="auto" w:fill="auto"/>
          </w:tcPr>
          <w:p w14:paraId="69A21524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0A11FCD8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6F1D9A1F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DAE852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86 150.44 zł</w:t>
            </w:r>
          </w:p>
        </w:tc>
      </w:tr>
      <w:tr w:rsidR="00305A4A" w:rsidRPr="00607433" w14:paraId="4C8DD442" w14:textId="77777777" w:rsidTr="00607433">
        <w:tc>
          <w:tcPr>
            <w:tcW w:w="993" w:type="dxa"/>
            <w:shd w:val="clear" w:color="auto" w:fill="auto"/>
            <w:vAlign w:val="center"/>
          </w:tcPr>
          <w:p w14:paraId="036B46D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8A215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30</w:t>
            </w:r>
          </w:p>
        </w:tc>
        <w:tc>
          <w:tcPr>
            <w:tcW w:w="3827" w:type="dxa"/>
            <w:shd w:val="clear" w:color="auto" w:fill="auto"/>
          </w:tcPr>
          <w:p w14:paraId="5F2DE204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7E44A45E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2A62A016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4A4423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48 016.80 zł</w:t>
            </w:r>
          </w:p>
        </w:tc>
      </w:tr>
      <w:tr w:rsidR="00305A4A" w:rsidRPr="00607433" w14:paraId="16A01D4D" w14:textId="77777777" w:rsidTr="00607433">
        <w:tc>
          <w:tcPr>
            <w:tcW w:w="993" w:type="dxa"/>
            <w:shd w:val="clear" w:color="auto" w:fill="auto"/>
            <w:vAlign w:val="center"/>
          </w:tcPr>
          <w:p w14:paraId="7814C75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30F70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31</w:t>
            </w:r>
          </w:p>
        </w:tc>
        <w:tc>
          <w:tcPr>
            <w:tcW w:w="3827" w:type="dxa"/>
            <w:shd w:val="clear" w:color="auto" w:fill="auto"/>
          </w:tcPr>
          <w:p w14:paraId="0181A2E2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65527BAF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285FE2A3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186420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91 957.94 zł</w:t>
            </w:r>
          </w:p>
        </w:tc>
      </w:tr>
      <w:tr w:rsidR="00305A4A" w:rsidRPr="00607433" w14:paraId="38651C08" w14:textId="77777777" w:rsidTr="00607433">
        <w:tc>
          <w:tcPr>
            <w:tcW w:w="993" w:type="dxa"/>
            <w:shd w:val="clear" w:color="auto" w:fill="auto"/>
            <w:vAlign w:val="center"/>
          </w:tcPr>
          <w:p w14:paraId="1790D82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C0686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33</w:t>
            </w:r>
          </w:p>
        </w:tc>
        <w:tc>
          <w:tcPr>
            <w:tcW w:w="3827" w:type="dxa"/>
            <w:shd w:val="clear" w:color="auto" w:fill="auto"/>
          </w:tcPr>
          <w:p w14:paraId="32731E83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056661EB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43C739CB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D00F28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87 823.87 zł</w:t>
            </w:r>
          </w:p>
        </w:tc>
      </w:tr>
      <w:tr w:rsidR="00305A4A" w:rsidRPr="00607433" w14:paraId="56B29708" w14:textId="77777777" w:rsidTr="00607433">
        <w:tc>
          <w:tcPr>
            <w:tcW w:w="993" w:type="dxa"/>
            <w:shd w:val="clear" w:color="auto" w:fill="auto"/>
            <w:vAlign w:val="center"/>
          </w:tcPr>
          <w:p w14:paraId="19F1237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EA6DC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42</w:t>
            </w:r>
          </w:p>
        </w:tc>
        <w:tc>
          <w:tcPr>
            <w:tcW w:w="3827" w:type="dxa"/>
            <w:shd w:val="clear" w:color="auto" w:fill="auto"/>
          </w:tcPr>
          <w:p w14:paraId="0682A4E5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5CFC95BE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61098ED6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6B9886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233.28 zł</w:t>
            </w:r>
          </w:p>
        </w:tc>
      </w:tr>
      <w:tr w:rsidR="00305A4A" w:rsidRPr="00607433" w14:paraId="2EDDAABC" w14:textId="77777777" w:rsidTr="00607433">
        <w:tc>
          <w:tcPr>
            <w:tcW w:w="993" w:type="dxa"/>
            <w:shd w:val="clear" w:color="auto" w:fill="auto"/>
            <w:vAlign w:val="center"/>
          </w:tcPr>
          <w:p w14:paraId="1C58EFE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F8ADF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45</w:t>
            </w:r>
          </w:p>
        </w:tc>
        <w:tc>
          <w:tcPr>
            <w:tcW w:w="3827" w:type="dxa"/>
            <w:shd w:val="clear" w:color="auto" w:fill="auto"/>
          </w:tcPr>
          <w:p w14:paraId="51369AEC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36E2206F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1C030DDB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C3741A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511 789.32 zł</w:t>
            </w:r>
          </w:p>
        </w:tc>
      </w:tr>
      <w:tr w:rsidR="00305A4A" w:rsidRPr="00607433" w14:paraId="22AC7662" w14:textId="77777777" w:rsidTr="00607433">
        <w:tc>
          <w:tcPr>
            <w:tcW w:w="993" w:type="dxa"/>
            <w:shd w:val="clear" w:color="auto" w:fill="auto"/>
            <w:vAlign w:val="center"/>
          </w:tcPr>
          <w:p w14:paraId="08EBC1B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72838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46</w:t>
            </w:r>
          </w:p>
        </w:tc>
        <w:tc>
          <w:tcPr>
            <w:tcW w:w="3827" w:type="dxa"/>
            <w:shd w:val="clear" w:color="auto" w:fill="auto"/>
          </w:tcPr>
          <w:p w14:paraId="5F2BF4C1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34598AD9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6A306E89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F0D777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221 106.08 zł</w:t>
            </w:r>
          </w:p>
        </w:tc>
      </w:tr>
      <w:tr w:rsidR="00305A4A" w:rsidRPr="00607433" w14:paraId="31167E95" w14:textId="77777777" w:rsidTr="00607433">
        <w:tc>
          <w:tcPr>
            <w:tcW w:w="993" w:type="dxa"/>
            <w:shd w:val="clear" w:color="auto" w:fill="auto"/>
            <w:vAlign w:val="center"/>
          </w:tcPr>
          <w:p w14:paraId="4D464DE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26F7D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47</w:t>
            </w:r>
          </w:p>
        </w:tc>
        <w:tc>
          <w:tcPr>
            <w:tcW w:w="3827" w:type="dxa"/>
            <w:shd w:val="clear" w:color="auto" w:fill="auto"/>
          </w:tcPr>
          <w:p w14:paraId="7AFE24E1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02D9B3AB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74CE5832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B1A756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110 274.70 zł</w:t>
            </w:r>
          </w:p>
        </w:tc>
      </w:tr>
      <w:tr w:rsidR="00305A4A" w:rsidRPr="00607433" w14:paraId="7860E67B" w14:textId="77777777" w:rsidTr="00607433">
        <w:tc>
          <w:tcPr>
            <w:tcW w:w="993" w:type="dxa"/>
            <w:shd w:val="clear" w:color="auto" w:fill="auto"/>
            <w:vAlign w:val="center"/>
          </w:tcPr>
          <w:p w14:paraId="4702DA4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7C4F2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48</w:t>
            </w:r>
          </w:p>
        </w:tc>
        <w:tc>
          <w:tcPr>
            <w:tcW w:w="3827" w:type="dxa"/>
            <w:shd w:val="clear" w:color="auto" w:fill="auto"/>
          </w:tcPr>
          <w:p w14:paraId="62F45218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51FE49E5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2365B49A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FCE4CB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5 945.18 zł</w:t>
            </w:r>
          </w:p>
        </w:tc>
      </w:tr>
      <w:tr w:rsidR="00305A4A" w:rsidRPr="00607433" w14:paraId="0968047E" w14:textId="77777777" w:rsidTr="00607433">
        <w:tc>
          <w:tcPr>
            <w:tcW w:w="993" w:type="dxa"/>
            <w:shd w:val="clear" w:color="auto" w:fill="auto"/>
            <w:vAlign w:val="center"/>
          </w:tcPr>
          <w:p w14:paraId="3877082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7F8ED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54</w:t>
            </w:r>
          </w:p>
        </w:tc>
        <w:tc>
          <w:tcPr>
            <w:tcW w:w="3827" w:type="dxa"/>
            <w:shd w:val="clear" w:color="auto" w:fill="auto"/>
          </w:tcPr>
          <w:p w14:paraId="3D969D93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5627EC57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54A29A93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D10D27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1 075.03 zł</w:t>
            </w:r>
          </w:p>
        </w:tc>
      </w:tr>
      <w:tr w:rsidR="00305A4A" w:rsidRPr="00607433" w14:paraId="540D830C" w14:textId="77777777" w:rsidTr="00607433">
        <w:tc>
          <w:tcPr>
            <w:tcW w:w="993" w:type="dxa"/>
            <w:shd w:val="clear" w:color="auto" w:fill="auto"/>
            <w:vAlign w:val="center"/>
          </w:tcPr>
          <w:p w14:paraId="76810BA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A8A9C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55</w:t>
            </w:r>
          </w:p>
        </w:tc>
        <w:tc>
          <w:tcPr>
            <w:tcW w:w="3827" w:type="dxa"/>
            <w:shd w:val="clear" w:color="auto" w:fill="auto"/>
          </w:tcPr>
          <w:p w14:paraId="14864CC7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7F3C3014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430D5B8A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27D82B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105 600.15 zł</w:t>
            </w:r>
          </w:p>
        </w:tc>
      </w:tr>
      <w:tr w:rsidR="00305A4A" w:rsidRPr="00607433" w14:paraId="57FF71C2" w14:textId="77777777" w:rsidTr="00607433">
        <w:tc>
          <w:tcPr>
            <w:tcW w:w="993" w:type="dxa"/>
            <w:shd w:val="clear" w:color="auto" w:fill="auto"/>
            <w:vAlign w:val="center"/>
          </w:tcPr>
          <w:p w14:paraId="25693CE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521FB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57</w:t>
            </w:r>
          </w:p>
        </w:tc>
        <w:tc>
          <w:tcPr>
            <w:tcW w:w="3827" w:type="dxa"/>
            <w:shd w:val="clear" w:color="auto" w:fill="auto"/>
          </w:tcPr>
          <w:p w14:paraId="5697995A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10E304CA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703B6CDB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2CC059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10 145.09 zł</w:t>
            </w:r>
          </w:p>
        </w:tc>
      </w:tr>
      <w:tr w:rsidR="00305A4A" w:rsidRPr="00607433" w14:paraId="2EF94D50" w14:textId="77777777" w:rsidTr="00607433">
        <w:tc>
          <w:tcPr>
            <w:tcW w:w="993" w:type="dxa"/>
            <w:shd w:val="clear" w:color="auto" w:fill="auto"/>
            <w:vAlign w:val="center"/>
          </w:tcPr>
          <w:p w14:paraId="7DBBFBA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B1861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61</w:t>
            </w:r>
          </w:p>
        </w:tc>
        <w:tc>
          <w:tcPr>
            <w:tcW w:w="3827" w:type="dxa"/>
            <w:shd w:val="clear" w:color="auto" w:fill="auto"/>
          </w:tcPr>
          <w:p w14:paraId="4871ED28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55A3F856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0E7AEF29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D35AB4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37 776.56 zł</w:t>
            </w:r>
          </w:p>
        </w:tc>
      </w:tr>
      <w:tr w:rsidR="00305A4A" w:rsidRPr="00607433" w14:paraId="120DCD60" w14:textId="77777777" w:rsidTr="00607433">
        <w:tc>
          <w:tcPr>
            <w:tcW w:w="993" w:type="dxa"/>
            <w:shd w:val="clear" w:color="auto" w:fill="auto"/>
            <w:vAlign w:val="center"/>
          </w:tcPr>
          <w:p w14:paraId="2D17D39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lastRenderedPageBreak/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1C7C4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70</w:t>
            </w:r>
          </w:p>
        </w:tc>
        <w:tc>
          <w:tcPr>
            <w:tcW w:w="3827" w:type="dxa"/>
            <w:shd w:val="clear" w:color="auto" w:fill="auto"/>
          </w:tcPr>
          <w:p w14:paraId="0DD798E4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23111D0D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6294345E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AA9E04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196 100.68 zł</w:t>
            </w:r>
          </w:p>
        </w:tc>
      </w:tr>
      <w:tr w:rsidR="00305A4A" w:rsidRPr="00607433" w14:paraId="1BBB992A" w14:textId="77777777" w:rsidTr="00607433">
        <w:tc>
          <w:tcPr>
            <w:tcW w:w="993" w:type="dxa"/>
            <w:shd w:val="clear" w:color="auto" w:fill="auto"/>
            <w:vAlign w:val="center"/>
          </w:tcPr>
          <w:p w14:paraId="368C9D9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8668C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71</w:t>
            </w:r>
          </w:p>
        </w:tc>
        <w:tc>
          <w:tcPr>
            <w:tcW w:w="3827" w:type="dxa"/>
            <w:shd w:val="clear" w:color="auto" w:fill="auto"/>
          </w:tcPr>
          <w:p w14:paraId="7E6F23C3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08BBDEE3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2A62656F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BDA2B4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11 610.86 zł</w:t>
            </w:r>
          </w:p>
        </w:tc>
      </w:tr>
      <w:tr w:rsidR="00305A4A" w:rsidRPr="00607433" w14:paraId="70E42AE4" w14:textId="77777777" w:rsidTr="00607433">
        <w:tc>
          <w:tcPr>
            <w:tcW w:w="993" w:type="dxa"/>
            <w:shd w:val="clear" w:color="auto" w:fill="auto"/>
            <w:vAlign w:val="center"/>
          </w:tcPr>
          <w:p w14:paraId="06EFAD9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E3185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75</w:t>
            </w:r>
          </w:p>
        </w:tc>
        <w:tc>
          <w:tcPr>
            <w:tcW w:w="3827" w:type="dxa"/>
            <w:shd w:val="clear" w:color="auto" w:fill="auto"/>
          </w:tcPr>
          <w:p w14:paraId="2A2A0BC3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2A12143A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129ECD7D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13DF4C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120 693.38 zł</w:t>
            </w:r>
          </w:p>
        </w:tc>
      </w:tr>
      <w:tr w:rsidR="00305A4A" w:rsidRPr="00607433" w14:paraId="23996C4F" w14:textId="77777777" w:rsidTr="00607433">
        <w:tc>
          <w:tcPr>
            <w:tcW w:w="993" w:type="dxa"/>
            <w:shd w:val="clear" w:color="auto" w:fill="auto"/>
            <w:vAlign w:val="center"/>
          </w:tcPr>
          <w:p w14:paraId="7C4E5A7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F0BDB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80</w:t>
            </w:r>
          </w:p>
        </w:tc>
        <w:tc>
          <w:tcPr>
            <w:tcW w:w="3827" w:type="dxa"/>
            <w:shd w:val="clear" w:color="auto" w:fill="auto"/>
          </w:tcPr>
          <w:p w14:paraId="02AB5B38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02D7343C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14FBA0D1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455333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9 673.34 zł</w:t>
            </w:r>
          </w:p>
        </w:tc>
      </w:tr>
      <w:tr w:rsidR="00305A4A" w:rsidRPr="00607433" w14:paraId="0158CC82" w14:textId="77777777" w:rsidTr="00607433">
        <w:tc>
          <w:tcPr>
            <w:tcW w:w="993" w:type="dxa"/>
            <w:shd w:val="clear" w:color="auto" w:fill="auto"/>
            <w:vAlign w:val="center"/>
          </w:tcPr>
          <w:p w14:paraId="4FDCD90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7DB58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81</w:t>
            </w:r>
          </w:p>
        </w:tc>
        <w:tc>
          <w:tcPr>
            <w:tcW w:w="3827" w:type="dxa"/>
            <w:shd w:val="clear" w:color="auto" w:fill="auto"/>
          </w:tcPr>
          <w:p w14:paraId="7FA91444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147B5EF4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5BF67FFE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A992CC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1 753.49 zł</w:t>
            </w:r>
          </w:p>
        </w:tc>
      </w:tr>
      <w:tr w:rsidR="00305A4A" w:rsidRPr="00607433" w14:paraId="1511E79A" w14:textId="77777777" w:rsidTr="00607433">
        <w:tc>
          <w:tcPr>
            <w:tcW w:w="993" w:type="dxa"/>
            <w:shd w:val="clear" w:color="auto" w:fill="auto"/>
            <w:vAlign w:val="center"/>
          </w:tcPr>
          <w:p w14:paraId="46AA396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68AAF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82</w:t>
            </w:r>
          </w:p>
        </w:tc>
        <w:tc>
          <w:tcPr>
            <w:tcW w:w="3827" w:type="dxa"/>
            <w:shd w:val="clear" w:color="auto" w:fill="auto"/>
          </w:tcPr>
          <w:p w14:paraId="497296EC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4C14BE7D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52DCAAAF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68CDD4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159 969.60 zł</w:t>
            </w:r>
          </w:p>
        </w:tc>
      </w:tr>
      <w:tr w:rsidR="00305A4A" w:rsidRPr="00607433" w14:paraId="5EF91BC0" w14:textId="77777777" w:rsidTr="00607433">
        <w:tc>
          <w:tcPr>
            <w:tcW w:w="993" w:type="dxa"/>
            <w:shd w:val="clear" w:color="auto" w:fill="auto"/>
            <w:vAlign w:val="center"/>
          </w:tcPr>
          <w:p w14:paraId="6AEECDB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55FBD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83</w:t>
            </w:r>
          </w:p>
        </w:tc>
        <w:tc>
          <w:tcPr>
            <w:tcW w:w="3827" w:type="dxa"/>
            <w:shd w:val="clear" w:color="auto" w:fill="auto"/>
          </w:tcPr>
          <w:p w14:paraId="0BAAF007" w14:textId="77777777" w:rsidR="00305A4A" w:rsidRPr="00607433" w:rsidRDefault="00305A4A" w:rsidP="004C5822">
            <w:pPr>
              <w:spacing w:before="80"/>
            </w:pPr>
            <w:r w:rsidRPr="00607433">
              <w:t>Urtica Sp. z o.o.</w:t>
            </w:r>
          </w:p>
          <w:p w14:paraId="37C6E142" w14:textId="77777777" w:rsidR="00305A4A" w:rsidRPr="00607433" w:rsidRDefault="00305A4A" w:rsidP="004C5822">
            <w:r w:rsidRPr="00607433">
              <w:t>Krzemieniecka</w:t>
            </w:r>
            <w:r w:rsidRPr="00607433">
              <w:t xml:space="preserve"> </w:t>
            </w:r>
            <w:r w:rsidRPr="00607433">
              <w:t>120</w:t>
            </w:r>
            <w:r w:rsidRPr="00607433">
              <w:t xml:space="preserve"> </w:t>
            </w:r>
          </w:p>
          <w:p w14:paraId="63BC7AF7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54-640</w:t>
            </w:r>
            <w:r w:rsidRPr="00607433">
              <w:t xml:space="preserve"> </w:t>
            </w:r>
            <w:r w:rsidRPr="00607433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0C6355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4 483.38 zł</w:t>
            </w:r>
          </w:p>
        </w:tc>
      </w:tr>
      <w:tr w:rsidR="00305A4A" w:rsidRPr="00607433" w14:paraId="7E84FDAD" w14:textId="77777777" w:rsidTr="00607433">
        <w:tc>
          <w:tcPr>
            <w:tcW w:w="993" w:type="dxa"/>
            <w:shd w:val="clear" w:color="auto" w:fill="auto"/>
            <w:vAlign w:val="center"/>
          </w:tcPr>
          <w:p w14:paraId="15AA8A1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80591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16</w:t>
            </w:r>
          </w:p>
        </w:tc>
        <w:tc>
          <w:tcPr>
            <w:tcW w:w="3827" w:type="dxa"/>
            <w:shd w:val="clear" w:color="auto" w:fill="auto"/>
          </w:tcPr>
          <w:p w14:paraId="38E5AA4E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Tramco</w:t>
            </w:r>
            <w:proofErr w:type="spellEnd"/>
            <w:r w:rsidRPr="00607433">
              <w:t xml:space="preserve"> </w:t>
            </w:r>
            <w:proofErr w:type="spellStart"/>
            <w:r w:rsidRPr="00607433">
              <w:t>Sp</w:t>
            </w:r>
            <w:proofErr w:type="spellEnd"/>
            <w:r w:rsidRPr="00607433">
              <w:t xml:space="preserve"> z o. o.</w:t>
            </w:r>
          </w:p>
          <w:p w14:paraId="5DC356F7" w14:textId="77777777" w:rsidR="00305A4A" w:rsidRPr="00607433" w:rsidRDefault="00305A4A" w:rsidP="004C5822">
            <w:r w:rsidRPr="00607433">
              <w:t xml:space="preserve">Wolskie, </w:t>
            </w:r>
            <w:proofErr w:type="spellStart"/>
            <w:r w:rsidRPr="00607433">
              <w:t>ul.Wolska</w:t>
            </w:r>
            <w:proofErr w:type="spellEnd"/>
            <w:r w:rsidRPr="00607433">
              <w:t xml:space="preserve"> </w:t>
            </w:r>
            <w:r w:rsidRPr="00607433">
              <w:t>14</w:t>
            </w:r>
            <w:r w:rsidRPr="00607433">
              <w:t xml:space="preserve"> </w:t>
            </w:r>
          </w:p>
          <w:p w14:paraId="29EC1966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05-860</w:t>
            </w:r>
            <w:r w:rsidRPr="00607433">
              <w:t xml:space="preserve"> </w:t>
            </w:r>
            <w:r w:rsidRPr="00607433">
              <w:t>Płochocin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197257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4 411.69 zł</w:t>
            </w:r>
          </w:p>
        </w:tc>
      </w:tr>
      <w:tr w:rsidR="00305A4A" w:rsidRPr="00607433" w14:paraId="6E0C9415" w14:textId="77777777" w:rsidTr="00607433">
        <w:tc>
          <w:tcPr>
            <w:tcW w:w="993" w:type="dxa"/>
            <w:shd w:val="clear" w:color="auto" w:fill="auto"/>
            <w:vAlign w:val="center"/>
          </w:tcPr>
          <w:p w14:paraId="4F04BF9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36294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19</w:t>
            </w:r>
          </w:p>
        </w:tc>
        <w:tc>
          <w:tcPr>
            <w:tcW w:w="3827" w:type="dxa"/>
            <w:shd w:val="clear" w:color="auto" w:fill="auto"/>
          </w:tcPr>
          <w:p w14:paraId="2CD9FEC1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Tramco</w:t>
            </w:r>
            <w:proofErr w:type="spellEnd"/>
            <w:r w:rsidRPr="00607433">
              <w:t xml:space="preserve"> </w:t>
            </w:r>
            <w:proofErr w:type="spellStart"/>
            <w:r w:rsidRPr="00607433">
              <w:t>Sp</w:t>
            </w:r>
            <w:proofErr w:type="spellEnd"/>
            <w:r w:rsidRPr="00607433">
              <w:t xml:space="preserve"> z o. o.</w:t>
            </w:r>
          </w:p>
          <w:p w14:paraId="420EFEEA" w14:textId="77777777" w:rsidR="00305A4A" w:rsidRPr="00607433" w:rsidRDefault="00305A4A" w:rsidP="004C5822">
            <w:r w:rsidRPr="00607433">
              <w:t xml:space="preserve">Wolskie, </w:t>
            </w:r>
            <w:proofErr w:type="spellStart"/>
            <w:r w:rsidRPr="00607433">
              <w:t>ul.Wolska</w:t>
            </w:r>
            <w:proofErr w:type="spellEnd"/>
            <w:r w:rsidRPr="00607433">
              <w:t xml:space="preserve"> </w:t>
            </w:r>
            <w:r w:rsidRPr="00607433">
              <w:t>14</w:t>
            </w:r>
            <w:r w:rsidRPr="00607433">
              <w:t xml:space="preserve"> </w:t>
            </w:r>
          </w:p>
          <w:p w14:paraId="545637D0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05-860</w:t>
            </w:r>
            <w:r w:rsidRPr="00607433">
              <w:t xml:space="preserve"> </w:t>
            </w:r>
            <w:r w:rsidRPr="00607433">
              <w:t>Płochocin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AA81A7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14 428.50 zł</w:t>
            </w:r>
          </w:p>
        </w:tc>
      </w:tr>
      <w:tr w:rsidR="00305A4A" w:rsidRPr="00607433" w14:paraId="6F74B952" w14:textId="77777777" w:rsidTr="00607433">
        <w:tc>
          <w:tcPr>
            <w:tcW w:w="993" w:type="dxa"/>
            <w:shd w:val="clear" w:color="auto" w:fill="auto"/>
            <w:vAlign w:val="center"/>
          </w:tcPr>
          <w:p w14:paraId="7399DAB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67BC3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30</w:t>
            </w:r>
          </w:p>
        </w:tc>
        <w:tc>
          <w:tcPr>
            <w:tcW w:w="3827" w:type="dxa"/>
            <w:shd w:val="clear" w:color="auto" w:fill="auto"/>
          </w:tcPr>
          <w:p w14:paraId="56ADB825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Tramco</w:t>
            </w:r>
            <w:proofErr w:type="spellEnd"/>
            <w:r w:rsidRPr="00607433">
              <w:t xml:space="preserve"> </w:t>
            </w:r>
            <w:proofErr w:type="spellStart"/>
            <w:r w:rsidRPr="00607433">
              <w:t>Sp</w:t>
            </w:r>
            <w:proofErr w:type="spellEnd"/>
            <w:r w:rsidRPr="00607433">
              <w:t xml:space="preserve"> z o. o.</w:t>
            </w:r>
          </w:p>
          <w:p w14:paraId="617E35A3" w14:textId="77777777" w:rsidR="00305A4A" w:rsidRPr="00607433" w:rsidRDefault="00305A4A" w:rsidP="004C5822">
            <w:r w:rsidRPr="00607433">
              <w:t xml:space="preserve">Wolskie, </w:t>
            </w:r>
            <w:proofErr w:type="spellStart"/>
            <w:r w:rsidRPr="00607433">
              <w:t>ul.Wolska</w:t>
            </w:r>
            <w:proofErr w:type="spellEnd"/>
            <w:r w:rsidRPr="00607433">
              <w:t xml:space="preserve"> </w:t>
            </w:r>
            <w:r w:rsidRPr="00607433">
              <w:t>14</w:t>
            </w:r>
            <w:r w:rsidRPr="00607433">
              <w:t xml:space="preserve"> </w:t>
            </w:r>
          </w:p>
          <w:p w14:paraId="41DC9205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05-860</w:t>
            </w:r>
            <w:r w:rsidRPr="00607433">
              <w:t xml:space="preserve"> </w:t>
            </w:r>
            <w:r w:rsidRPr="00607433">
              <w:t>Płochocin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5DAA18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45 616.50 zł</w:t>
            </w:r>
          </w:p>
        </w:tc>
      </w:tr>
      <w:tr w:rsidR="00305A4A" w:rsidRPr="00607433" w14:paraId="38E77764" w14:textId="77777777" w:rsidTr="00607433">
        <w:tc>
          <w:tcPr>
            <w:tcW w:w="993" w:type="dxa"/>
            <w:shd w:val="clear" w:color="auto" w:fill="auto"/>
            <w:vAlign w:val="center"/>
          </w:tcPr>
          <w:p w14:paraId="6BF67ED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6CE84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31</w:t>
            </w:r>
          </w:p>
        </w:tc>
        <w:tc>
          <w:tcPr>
            <w:tcW w:w="3827" w:type="dxa"/>
            <w:shd w:val="clear" w:color="auto" w:fill="auto"/>
          </w:tcPr>
          <w:p w14:paraId="6F17D477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Tramco</w:t>
            </w:r>
            <w:proofErr w:type="spellEnd"/>
            <w:r w:rsidRPr="00607433">
              <w:t xml:space="preserve"> </w:t>
            </w:r>
            <w:proofErr w:type="spellStart"/>
            <w:r w:rsidRPr="00607433">
              <w:t>Sp</w:t>
            </w:r>
            <w:proofErr w:type="spellEnd"/>
            <w:r w:rsidRPr="00607433">
              <w:t xml:space="preserve"> z o. o.</w:t>
            </w:r>
          </w:p>
          <w:p w14:paraId="003ECFEC" w14:textId="77777777" w:rsidR="00305A4A" w:rsidRPr="00607433" w:rsidRDefault="00305A4A" w:rsidP="004C5822">
            <w:r w:rsidRPr="00607433">
              <w:t xml:space="preserve">Wolskie, </w:t>
            </w:r>
            <w:proofErr w:type="spellStart"/>
            <w:r w:rsidRPr="00607433">
              <w:t>ul.Wolska</w:t>
            </w:r>
            <w:proofErr w:type="spellEnd"/>
            <w:r w:rsidRPr="00607433">
              <w:t xml:space="preserve"> </w:t>
            </w:r>
            <w:r w:rsidRPr="00607433">
              <w:t>14</w:t>
            </w:r>
            <w:r w:rsidRPr="00607433">
              <w:t xml:space="preserve"> </w:t>
            </w:r>
          </w:p>
          <w:p w14:paraId="04BB396D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05-860</w:t>
            </w:r>
            <w:r w:rsidRPr="00607433">
              <w:t xml:space="preserve"> </w:t>
            </w:r>
            <w:r w:rsidRPr="00607433">
              <w:t>Płochocin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D96AFE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89 814.76 zł</w:t>
            </w:r>
          </w:p>
        </w:tc>
      </w:tr>
      <w:tr w:rsidR="00305A4A" w:rsidRPr="00607433" w14:paraId="34BA951E" w14:textId="77777777" w:rsidTr="00607433">
        <w:tc>
          <w:tcPr>
            <w:tcW w:w="993" w:type="dxa"/>
            <w:shd w:val="clear" w:color="auto" w:fill="auto"/>
            <w:vAlign w:val="center"/>
          </w:tcPr>
          <w:p w14:paraId="22DC00A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119CD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70</w:t>
            </w:r>
          </w:p>
        </w:tc>
        <w:tc>
          <w:tcPr>
            <w:tcW w:w="3827" w:type="dxa"/>
            <w:shd w:val="clear" w:color="auto" w:fill="auto"/>
          </w:tcPr>
          <w:p w14:paraId="57BB01AE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Tramco</w:t>
            </w:r>
            <w:proofErr w:type="spellEnd"/>
            <w:r w:rsidRPr="00607433">
              <w:t xml:space="preserve"> </w:t>
            </w:r>
            <w:proofErr w:type="spellStart"/>
            <w:r w:rsidRPr="00607433">
              <w:t>Sp</w:t>
            </w:r>
            <w:proofErr w:type="spellEnd"/>
            <w:r w:rsidRPr="00607433">
              <w:t xml:space="preserve"> z o. o.</w:t>
            </w:r>
          </w:p>
          <w:p w14:paraId="3C3C49C0" w14:textId="77777777" w:rsidR="00305A4A" w:rsidRPr="00607433" w:rsidRDefault="00305A4A" w:rsidP="004C5822">
            <w:r w:rsidRPr="00607433">
              <w:t xml:space="preserve">Wolskie, </w:t>
            </w:r>
            <w:proofErr w:type="spellStart"/>
            <w:r w:rsidRPr="00607433">
              <w:t>ul.Wolska</w:t>
            </w:r>
            <w:proofErr w:type="spellEnd"/>
            <w:r w:rsidRPr="00607433">
              <w:t xml:space="preserve"> </w:t>
            </w:r>
            <w:r w:rsidRPr="00607433">
              <w:t>14</w:t>
            </w:r>
            <w:r w:rsidRPr="00607433">
              <w:t xml:space="preserve"> </w:t>
            </w:r>
          </w:p>
          <w:p w14:paraId="6FE626E9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05-860</w:t>
            </w:r>
            <w:r w:rsidRPr="00607433">
              <w:t xml:space="preserve"> </w:t>
            </w:r>
            <w:r w:rsidRPr="00607433">
              <w:t>Płochocin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B6FA28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193 432.82 zł</w:t>
            </w:r>
          </w:p>
        </w:tc>
      </w:tr>
      <w:tr w:rsidR="00305A4A" w:rsidRPr="00607433" w14:paraId="37B70A39" w14:textId="77777777" w:rsidTr="00607433">
        <w:tc>
          <w:tcPr>
            <w:tcW w:w="993" w:type="dxa"/>
            <w:shd w:val="clear" w:color="auto" w:fill="auto"/>
            <w:vAlign w:val="center"/>
          </w:tcPr>
          <w:p w14:paraId="74F780C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144D2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75</w:t>
            </w:r>
          </w:p>
        </w:tc>
        <w:tc>
          <w:tcPr>
            <w:tcW w:w="3827" w:type="dxa"/>
            <w:shd w:val="clear" w:color="auto" w:fill="auto"/>
          </w:tcPr>
          <w:p w14:paraId="63E18CFD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Tramco</w:t>
            </w:r>
            <w:proofErr w:type="spellEnd"/>
            <w:r w:rsidRPr="00607433">
              <w:t xml:space="preserve"> </w:t>
            </w:r>
            <w:proofErr w:type="spellStart"/>
            <w:r w:rsidRPr="00607433">
              <w:t>Sp</w:t>
            </w:r>
            <w:proofErr w:type="spellEnd"/>
            <w:r w:rsidRPr="00607433">
              <w:t xml:space="preserve"> z o. o.</w:t>
            </w:r>
          </w:p>
          <w:p w14:paraId="5EEAB75A" w14:textId="77777777" w:rsidR="00305A4A" w:rsidRPr="00607433" w:rsidRDefault="00305A4A" w:rsidP="004C5822">
            <w:r w:rsidRPr="00607433">
              <w:t xml:space="preserve">Wolskie, </w:t>
            </w:r>
            <w:proofErr w:type="spellStart"/>
            <w:r w:rsidRPr="00607433">
              <w:t>ul.Wolska</w:t>
            </w:r>
            <w:proofErr w:type="spellEnd"/>
            <w:r w:rsidRPr="00607433">
              <w:t xml:space="preserve"> </w:t>
            </w:r>
            <w:r w:rsidRPr="00607433">
              <w:t>14</w:t>
            </w:r>
            <w:r w:rsidRPr="00607433">
              <w:t xml:space="preserve"> </w:t>
            </w:r>
          </w:p>
          <w:p w14:paraId="6D88D1AF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05-860</w:t>
            </w:r>
            <w:r w:rsidRPr="00607433">
              <w:t xml:space="preserve"> </w:t>
            </w:r>
            <w:r w:rsidRPr="00607433">
              <w:t>Płochocin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4E1062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112 966.85 zł</w:t>
            </w:r>
          </w:p>
        </w:tc>
      </w:tr>
      <w:tr w:rsidR="00305A4A" w:rsidRPr="00607433" w14:paraId="56B09585" w14:textId="77777777" w:rsidTr="00607433">
        <w:tc>
          <w:tcPr>
            <w:tcW w:w="993" w:type="dxa"/>
            <w:shd w:val="clear" w:color="auto" w:fill="auto"/>
            <w:vAlign w:val="center"/>
          </w:tcPr>
          <w:p w14:paraId="040FFBA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372D4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13</w:t>
            </w:r>
          </w:p>
        </w:tc>
        <w:tc>
          <w:tcPr>
            <w:tcW w:w="3827" w:type="dxa"/>
            <w:shd w:val="clear" w:color="auto" w:fill="auto"/>
          </w:tcPr>
          <w:p w14:paraId="03D112A7" w14:textId="77777777" w:rsidR="00305A4A" w:rsidRPr="00607433" w:rsidRDefault="00305A4A" w:rsidP="004C5822">
            <w:pPr>
              <w:spacing w:before="80"/>
            </w:pPr>
            <w:r w:rsidRPr="00607433">
              <w:t>Lek S.A.</w:t>
            </w:r>
          </w:p>
          <w:p w14:paraId="06C54EF0" w14:textId="77777777" w:rsidR="00305A4A" w:rsidRPr="00607433" w:rsidRDefault="00305A4A" w:rsidP="004C5822">
            <w:r w:rsidRPr="00607433">
              <w:t>Podlipie</w:t>
            </w:r>
            <w:r w:rsidRPr="00607433">
              <w:t xml:space="preserve"> </w:t>
            </w:r>
            <w:r w:rsidRPr="00607433">
              <w:t>16</w:t>
            </w:r>
            <w:r w:rsidRPr="00607433">
              <w:t xml:space="preserve"> </w:t>
            </w:r>
          </w:p>
          <w:p w14:paraId="5A71FE7D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95-010</w:t>
            </w:r>
            <w:r w:rsidRPr="00607433">
              <w:t xml:space="preserve"> </w:t>
            </w:r>
            <w:r w:rsidRPr="00607433">
              <w:t>Stryków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3CEF2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1 711.48 zł</w:t>
            </w:r>
          </w:p>
        </w:tc>
      </w:tr>
      <w:tr w:rsidR="00305A4A" w:rsidRPr="00607433" w14:paraId="5C61C999" w14:textId="77777777" w:rsidTr="00607433">
        <w:tc>
          <w:tcPr>
            <w:tcW w:w="993" w:type="dxa"/>
            <w:shd w:val="clear" w:color="auto" w:fill="auto"/>
            <w:vAlign w:val="center"/>
          </w:tcPr>
          <w:p w14:paraId="4F64F90A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B2D9C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16</w:t>
            </w:r>
          </w:p>
        </w:tc>
        <w:tc>
          <w:tcPr>
            <w:tcW w:w="3827" w:type="dxa"/>
            <w:shd w:val="clear" w:color="auto" w:fill="auto"/>
          </w:tcPr>
          <w:p w14:paraId="3B59D61A" w14:textId="77777777" w:rsidR="00305A4A" w:rsidRPr="00607433" w:rsidRDefault="00305A4A" w:rsidP="004C5822">
            <w:pPr>
              <w:spacing w:before="80"/>
            </w:pPr>
            <w:r w:rsidRPr="00607433">
              <w:t>Lek S.A.</w:t>
            </w:r>
          </w:p>
          <w:p w14:paraId="00777472" w14:textId="77777777" w:rsidR="00305A4A" w:rsidRPr="00607433" w:rsidRDefault="00305A4A" w:rsidP="004C5822">
            <w:r w:rsidRPr="00607433">
              <w:t>Podlipie</w:t>
            </w:r>
            <w:r w:rsidRPr="00607433">
              <w:t xml:space="preserve"> </w:t>
            </w:r>
            <w:r w:rsidRPr="00607433">
              <w:t>16</w:t>
            </w:r>
            <w:r w:rsidRPr="00607433">
              <w:t xml:space="preserve"> </w:t>
            </w:r>
          </w:p>
          <w:p w14:paraId="01BAFA75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95-010</w:t>
            </w:r>
            <w:r w:rsidRPr="00607433">
              <w:t xml:space="preserve"> </w:t>
            </w:r>
            <w:r w:rsidRPr="00607433">
              <w:t>Stryków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D27011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2 400.95 zł</w:t>
            </w:r>
          </w:p>
        </w:tc>
      </w:tr>
      <w:tr w:rsidR="00305A4A" w:rsidRPr="00607433" w14:paraId="4C748CA8" w14:textId="77777777" w:rsidTr="00607433">
        <w:tc>
          <w:tcPr>
            <w:tcW w:w="993" w:type="dxa"/>
            <w:shd w:val="clear" w:color="auto" w:fill="auto"/>
            <w:vAlign w:val="center"/>
          </w:tcPr>
          <w:p w14:paraId="2E7FD60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420C5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40</w:t>
            </w:r>
          </w:p>
        </w:tc>
        <w:tc>
          <w:tcPr>
            <w:tcW w:w="3827" w:type="dxa"/>
            <w:shd w:val="clear" w:color="auto" w:fill="auto"/>
          </w:tcPr>
          <w:p w14:paraId="75E0BBAC" w14:textId="77777777" w:rsidR="00305A4A" w:rsidRPr="00607433" w:rsidRDefault="00305A4A" w:rsidP="004C5822">
            <w:pPr>
              <w:spacing w:before="80"/>
            </w:pPr>
            <w:r w:rsidRPr="00607433">
              <w:t>Lek S.A.</w:t>
            </w:r>
          </w:p>
          <w:p w14:paraId="498CB3BD" w14:textId="77777777" w:rsidR="00305A4A" w:rsidRPr="00607433" w:rsidRDefault="00305A4A" w:rsidP="004C5822">
            <w:r w:rsidRPr="00607433">
              <w:t>Podlipie</w:t>
            </w:r>
            <w:r w:rsidRPr="00607433">
              <w:t xml:space="preserve"> </w:t>
            </w:r>
            <w:r w:rsidRPr="00607433">
              <w:t>16</w:t>
            </w:r>
            <w:r w:rsidRPr="00607433">
              <w:t xml:space="preserve"> </w:t>
            </w:r>
          </w:p>
          <w:p w14:paraId="35D8360C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95-010</w:t>
            </w:r>
            <w:r w:rsidRPr="00607433">
              <w:t xml:space="preserve"> </w:t>
            </w:r>
            <w:r w:rsidRPr="00607433">
              <w:t>Stryków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29E42C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9 825.41 zł</w:t>
            </w:r>
          </w:p>
        </w:tc>
      </w:tr>
      <w:tr w:rsidR="00305A4A" w:rsidRPr="00607433" w14:paraId="70F4A256" w14:textId="77777777" w:rsidTr="00607433">
        <w:tc>
          <w:tcPr>
            <w:tcW w:w="993" w:type="dxa"/>
            <w:shd w:val="clear" w:color="auto" w:fill="auto"/>
            <w:vAlign w:val="center"/>
          </w:tcPr>
          <w:p w14:paraId="2E44E3F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lastRenderedPageBreak/>
              <w:t>23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EB74B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64</w:t>
            </w:r>
          </w:p>
        </w:tc>
        <w:tc>
          <w:tcPr>
            <w:tcW w:w="3827" w:type="dxa"/>
            <w:shd w:val="clear" w:color="auto" w:fill="auto"/>
          </w:tcPr>
          <w:p w14:paraId="1AEA8554" w14:textId="77777777" w:rsidR="00305A4A" w:rsidRPr="00607433" w:rsidRDefault="00305A4A" w:rsidP="004C5822">
            <w:pPr>
              <w:spacing w:before="80"/>
            </w:pPr>
            <w:r w:rsidRPr="00607433">
              <w:t>Lek S.A.</w:t>
            </w:r>
          </w:p>
          <w:p w14:paraId="32099500" w14:textId="77777777" w:rsidR="00305A4A" w:rsidRPr="00607433" w:rsidRDefault="00305A4A" w:rsidP="004C5822">
            <w:r w:rsidRPr="00607433">
              <w:t>Podlipie</w:t>
            </w:r>
            <w:r w:rsidRPr="00607433">
              <w:t xml:space="preserve"> </w:t>
            </w:r>
            <w:r w:rsidRPr="00607433">
              <w:t>16</w:t>
            </w:r>
            <w:r w:rsidRPr="00607433">
              <w:t xml:space="preserve"> </w:t>
            </w:r>
          </w:p>
          <w:p w14:paraId="34A5DE4B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95-010</w:t>
            </w:r>
            <w:r w:rsidRPr="00607433">
              <w:t xml:space="preserve"> </w:t>
            </w:r>
            <w:r w:rsidRPr="00607433">
              <w:t>Stryków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A4DAD0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20 288.45 zł</w:t>
            </w:r>
          </w:p>
        </w:tc>
      </w:tr>
      <w:tr w:rsidR="00305A4A" w:rsidRPr="00607433" w14:paraId="2BCA9114" w14:textId="77777777" w:rsidTr="00607433">
        <w:tc>
          <w:tcPr>
            <w:tcW w:w="993" w:type="dxa"/>
            <w:shd w:val="clear" w:color="auto" w:fill="auto"/>
            <w:vAlign w:val="center"/>
          </w:tcPr>
          <w:p w14:paraId="7404BC8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C211B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65</w:t>
            </w:r>
          </w:p>
        </w:tc>
        <w:tc>
          <w:tcPr>
            <w:tcW w:w="3827" w:type="dxa"/>
            <w:shd w:val="clear" w:color="auto" w:fill="auto"/>
          </w:tcPr>
          <w:p w14:paraId="542E5EA3" w14:textId="77777777" w:rsidR="00305A4A" w:rsidRPr="00607433" w:rsidRDefault="00305A4A" w:rsidP="004C5822">
            <w:pPr>
              <w:spacing w:before="80"/>
            </w:pPr>
            <w:r w:rsidRPr="00607433">
              <w:t>Lek S.A.</w:t>
            </w:r>
          </w:p>
          <w:p w14:paraId="11F1863C" w14:textId="77777777" w:rsidR="00305A4A" w:rsidRPr="00607433" w:rsidRDefault="00305A4A" w:rsidP="004C5822">
            <w:r w:rsidRPr="00607433">
              <w:t>Podlipie</w:t>
            </w:r>
            <w:r w:rsidRPr="00607433">
              <w:t xml:space="preserve"> </w:t>
            </w:r>
            <w:r w:rsidRPr="00607433">
              <w:t>16</w:t>
            </w:r>
            <w:r w:rsidRPr="00607433">
              <w:t xml:space="preserve"> </w:t>
            </w:r>
          </w:p>
          <w:p w14:paraId="79B7584D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95-010</w:t>
            </w:r>
            <w:r w:rsidRPr="00607433">
              <w:t xml:space="preserve"> </w:t>
            </w:r>
            <w:r w:rsidRPr="00607433">
              <w:t>Stryków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9C37E2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22 591.22 zł</w:t>
            </w:r>
          </w:p>
        </w:tc>
      </w:tr>
      <w:tr w:rsidR="00305A4A" w:rsidRPr="00607433" w14:paraId="52383875" w14:textId="77777777" w:rsidTr="00607433">
        <w:tc>
          <w:tcPr>
            <w:tcW w:w="993" w:type="dxa"/>
            <w:shd w:val="clear" w:color="auto" w:fill="auto"/>
            <w:vAlign w:val="center"/>
          </w:tcPr>
          <w:p w14:paraId="152C84FC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F66D6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68</w:t>
            </w:r>
          </w:p>
        </w:tc>
        <w:tc>
          <w:tcPr>
            <w:tcW w:w="3827" w:type="dxa"/>
            <w:shd w:val="clear" w:color="auto" w:fill="auto"/>
          </w:tcPr>
          <w:p w14:paraId="73D092B6" w14:textId="77777777" w:rsidR="00305A4A" w:rsidRPr="00607433" w:rsidRDefault="00305A4A" w:rsidP="004C5822">
            <w:pPr>
              <w:spacing w:before="80"/>
            </w:pPr>
            <w:r w:rsidRPr="00607433">
              <w:t>Lek S.A.</w:t>
            </w:r>
          </w:p>
          <w:p w14:paraId="23993F17" w14:textId="77777777" w:rsidR="00305A4A" w:rsidRPr="00607433" w:rsidRDefault="00305A4A" w:rsidP="004C5822">
            <w:r w:rsidRPr="00607433">
              <w:t>Podlipie</w:t>
            </w:r>
            <w:r w:rsidRPr="00607433">
              <w:t xml:space="preserve"> </w:t>
            </w:r>
            <w:r w:rsidRPr="00607433">
              <w:t>16</w:t>
            </w:r>
            <w:r w:rsidRPr="00607433">
              <w:t xml:space="preserve"> </w:t>
            </w:r>
          </w:p>
          <w:p w14:paraId="49160948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95-010</w:t>
            </w:r>
            <w:r w:rsidRPr="00607433">
              <w:t xml:space="preserve"> </w:t>
            </w:r>
            <w:r w:rsidRPr="00607433">
              <w:t>Stryków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D6EE44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3 007.02 zł</w:t>
            </w:r>
          </w:p>
        </w:tc>
      </w:tr>
      <w:tr w:rsidR="00305A4A" w:rsidRPr="00607433" w14:paraId="334487A2" w14:textId="77777777" w:rsidTr="00607433">
        <w:tc>
          <w:tcPr>
            <w:tcW w:w="993" w:type="dxa"/>
            <w:shd w:val="clear" w:color="auto" w:fill="auto"/>
            <w:vAlign w:val="center"/>
          </w:tcPr>
          <w:p w14:paraId="51DAB10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C723A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44</w:t>
            </w:r>
          </w:p>
        </w:tc>
        <w:tc>
          <w:tcPr>
            <w:tcW w:w="3827" w:type="dxa"/>
            <w:shd w:val="clear" w:color="auto" w:fill="auto"/>
          </w:tcPr>
          <w:p w14:paraId="6BB08986" w14:textId="77777777" w:rsidR="00305A4A" w:rsidRPr="00607433" w:rsidRDefault="00305A4A" w:rsidP="004C5822">
            <w:pPr>
              <w:spacing w:before="80"/>
            </w:pPr>
            <w:r w:rsidRPr="00607433">
              <w:t xml:space="preserve">AstraZeneca </w:t>
            </w:r>
            <w:proofErr w:type="spellStart"/>
            <w:r w:rsidRPr="00607433">
              <w:t>Kft</w:t>
            </w:r>
            <w:proofErr w:type="spellEnd"/>
            <w:r w:rsidRPr="00607433">
              <w:t>.</w:t>
            </w:r>
          </w:p>
          <w:p w14:paraId="6E98C62C" w14:textId="77777777" w:rsidR="00305A4A" w:rsidRPr="00607433" w:rsidRDefault="00305A4A" w:rsidP="004C5822">
            <w:r w:rsidRPr="00607433">
              <w:t xml:space="preserve">1117 </w:t>
            </w:r>
            <w:proofErr w:type="spellStart"/>
            <w:r w:rsidRPr="00607433">
              <w:t>Budapest</w:t>
            </w:r>
            <w:proofErr w:type="spellEnd"/>
            <w:r w:rsidRPr="00607433">
              <w:t xml:space="preserve">, </w:t>
            </w:r>
            <w:proofErr w:type="spellStart"/>
            <w:r w:rsidRPr="00607433">
              <w:t>Alíz</w:t>
            </w:r>
            <w:proofErr w:type="spellEnd"/>
            <w:r w:rsidRPr="00607433">
              <w:t xml:space="preserve"> </w:t>
            </w:r>
            <w:proofErr w:type="spellStart"/>
            <w:r w:rsidRPr="00607433">
              <w:t>utca</w:t>
            </w:r>
            <w:proofErr w:type="spellEnd"/>
            <w:r w:rsidRPr="00607433">
              <w:t xml:space="preserve"> 4. B. </w:t>
            </w:r>
            <w:proofErr w:type="spellStart"/>
            <w:r w:rsidRPr="00607433">
              <w:t>ép</w:t>
            </w:r>
            <w:proofErr w:type="spellEnd"/>
            <w:r w:rsidRPr="00607433">
              <w:t>.</w:t>
            </w:r>
            <w:r w:rsidRPr="00607433">
              <w:t xml:space="preserve"> </w:t>
            </w:r>
            <w:r w:rsidRPr="00607433">
              <w:t>0</w:t>
            </w:r>
            <w:r w:rsidRPr="00607433">
              <w:t xml:space="preserve"> </w:t>
            </w:r>
          </w:p>
          <w:p w14:paraId="75F786C8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</w:t>
            </w:r>
            <w:r w:rsidRPr="00607433">
              <w:t xml:space="preserve"> </w:t>
            </w:r>
            <w:r w:rsidRPr="00607433">
              <w:t>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3FAB02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149 350.52 zł</w:t>
            </w:r>
          </w:p>
        </w:tc>
      </w:tr>
      <w:tr w:rsidR="00305A4A" w:rsidRPr="00607433" w14:paraId="5A081061" w14:textId="77777777" w:rsidTr="00607433">
        <w:tc>
          <w:tcPr>
            <w:tcW w:w="993" w:type="dxa"/>
            <w:shd w:val="clear" w:color="auto" w:fill="auto"/>
            <w:vAlign w:val="center"/>
          </w:tcPr>
          <w:p w14:paraId="671425E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FFA0EF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60</w:t>
            </w:r>
          </w:p>
        </w:tc>
        <w:tc>
          <w:tcPr>
            <w:tcW w:w="3827" w:type="dxa"/>
            <w:shd w:val="clear" w:color="auto" w:fill="auto"/>
          </w:tcPr>
          <w:p w14:paraId="0BCDAE45" w14:textId="77777777" w:rsidR="00305A4A" w:rsidRPr="00607433" w:rsidRDefault="00305A4A" w:rsidP="004C5822">
            <w:pPr>
              <w:spacing w:before="80"/>
            </w:pPr>
            <w:r w:rsidRPr="00607433">
              <w:t xml:space="preserve">AstraZeneca </w:t>
            </w:r>
            <w:proofErr w:type="spellStart"/>
            <w:r w:rsidRPr="00607433">
              <w:t>Kft</w:t>
            </w:r>
            <w:proofErr w:type="spellEnd"/>
            <w:r w:rsidRPr="00607433">
              <w:t>.</w:t>
            </w:r>
          </w:p>
          <w:p w14:paraId="6CA33E71" w14:textId="77777777" w:rsidR="00305A4A" w:rsidRPr="00607433" w:rsidRDefault="00305A4A" w:rsidP="004C5822">
            <w:r w:rsidRPr="00607433">
              <w:t xml:space="preserve">1117 </w:t>
            </w:r>
            <w:proofErr w:type="spellStart"/>
            <w:r w:rsidRPr="00607433">
              <w:t>Budapest</w:t>
            </w:r>
            <w:proofErr w:type="spellEnd"/>
            <w:r w:rsidRPr="00607433">
              <w:t xml:space="preserve">, </w:t>
            </w:r>
            <w:proofErr w:type="spellStart"/>
            <w:r w:rsidRPr="00607433">
              <w:t>Alíz</w:t>
            </w:r>
            <w:proofErr w:type="spellEnd"/>
            <w:r w:rsidRPr="00607433">
              <w:t xml:space="preserve"> </w:t>
            </w:r>
            <w:proofErr w:type="spellStart"/>
            <w:r w:rsidRPr="00607433">
              <w:t>utca</w:t>
            </w:r>
            <w:proofErr w:type="spellEnd"/>
            <w:r w:rsidRPr="00607433">
              <w:t xml:space="preserve"> 4. B. </w:t>
            </w:r>
            <w:proofErr w:type="spellStart"/>
            <w:r w:rsidRPr="00607433">
              <w:t>ép</w:t>
            </w:r>
            <w:proofErr w:type="spellEnd"/>
            <w:r w:rsidRPr="00607433">
              <w:t>.</w:t>
            </w:r>
            <w:r w:rsidRPr="00607433">
              <w:t xml:space="preserve"> </w:t>
            </w:r>
            <w:r w:rsidRPr="00607433">
              <w:t>0</w:t>
            </w:r>
            <w:r w:rsidRPr="00607433">
              <w:t xml:space="preserve"> </w:t>
            </w:r>
          </w:p>
          <w:p w14:paraId="4D9F69CA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</w:t>
            </w:r>
            <w:r w:rsidRPr="00607433">
              <w:t xml:space="preserve"> </w:t>
            </w:r>
            <w:r w:rsidRPr="00607433">
              <w:t>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7AA443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286 451.86 zł</w:t>
            </w:r>
          </w:p>
        </w:tc>
      </w:tr>
      <w:tr w:rsidR="00305A4A" w:rsidRPr="00607433" w14:paraId="632E72D4" w14:textId="77777777" w:rsidTr="00607433">
        <w:tc>
          <w:tcPr>
            <w:tcW w:w="993" w:type="dxa"/>
            <w:shd w:val="clear" w:color="auto" w:fill="auto"/>
            <w:vAlign w:val="center"/>
          </w:tcPr>
          <w:p w14:paraId="026932C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CDD87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54</w:t>
            </w:r>
          </w:p>
        </w:tc>
        <w:tc>
          <w:tcPr>
            <w:tcW w:w="3827" w:type="dxa"/>
            <w:shd w:val="clear" w:color="auto" w:fill="auto"/>
          </w:tcPr>
          <w:p w14:paraId="2BF5C405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Bialmed</w:t>
            </w:r>
            <w:proofErr w:type="spellEnd"/>
            <w:r w:rsidRPr="00607433">
              <w:t xml:space="preserve"> Sp. z o.o.</w:t>
            </w:r>
          </w:p>
          <w:p w14:paraId="0E6DB130" w14:textId="77777777" w:rsidR="00305A4A" w:rsidRPr="00607433" w:rsidRDefault="00305A4A" w:rsidP="004C5822">
            <w:r w:rsidRPr="00607433">
              <w:t>Kazimierzowska</w:t>
            </w:r>
            <w:r w:rsidRPr="00607433">
              <w:t xml:space="preserve"> </w:t>
            </w:r>
            <w:r w:rsidRPr="00607433">
              <w:t>46/48/35</w:t>
            </w:r>
            <w:r w:rsidRPr="00607433">
              <w:t xml:space="preserve"> </w:t>
            </w:r>
          </w:p>
          <w:p w14:paraId="213328D9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02-546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2B2DF5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961.63 zł</w:t>
            </w:r>
          </w:p>
        </w:tc>
      </w:tr>
      <w:tr w:rsidR="00305A4A" w:rsidRPr="00607433" w14:paraId="056AFE6A" w14:textId="77777777" w:rsidTr="00607433">
        <w:tc>
          <w:tcPr>
            <w:tcW w:w="993" w:type="dxa"/>
            <w:shd w:val="clear" w:color="auto" w:fill="auto"/>
            <w:vAlign w:val="center"/>
          </w:tcPr>
          <w:p w14:paraId="07F81CA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6F6916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63</w:t>
            </w:r>
          </w:p>
        </w:tc>
        <w:tc>
          <w:tcPr>
            <w:tcW w:w="3827" w:type="dxa"/>
            <w:shd w:val="clear" w:color="auto" w:fill="auto"/>
          </w:tcPr>
          <w:p w14:paraId="511F62F5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Bialmed</w:t>
            </w:r>
            <w:proofErr w:type="spellEnd"/>
            <w:r w:rsidRPr="00607433">
              <w:t xml:space="preserve"> Sp. z o.o.</w:t>
            </w:r>
          </w:p>
          <w:p w14:paraId="3C243569" w14:textId="77777777" w:rsidR="00305A4A" w:rsidRPr="00607433" w:rsidRDefault="00305A4A" w:rsidP="004C5822">
            <w:r w:rsidRPr="00607433">
              <w:t>Kazimierzowska</w:t>
            </w:r>
            <w:r w:rsidRPr="00607433">
              <w:t xml:space="preserve"> </w:t>
            </w:r>
            <w:r w:rsidRPr="00607433">
              <w:t>46/48/35</w:t>
            </w:r>
            <w:r w:rsidRPr="00607433">
              <w:t xml:space="preserve"> </w:t>
            </w:r>
          </w:p>
          <w:p w14:paraId="5421BFE8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02-546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DCBFB0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22 624.27 zł</w:t>
            </w:r>
          </w:p>
        </w:tc>
      </w:tr>
      <w:tr w:rsidR="00305A4A" w:rsidRPr="00607433" w14:paraId="559912DE" w14:textId="77777777" w:rsidTr="00607433">
        <w:tc>
          <w:tcPr>
            <w:tcW w:w="993" w:type="dxa"/>
            <w:shd w:val="clear" w:color="auto" w:fill="auto"/>
            <w:vAlign w:val="center"/>
          </w:tcPr>
          <w:p w14:paraId="74AED01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7118C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65</w:t>
            </w:r>
          </w:p>
        </w:tc>
        <w:tc>
          <w:tcPr>
            <w:tcW w:w="3827" w:type="dxa"/>
            <w:shd w:val="clear" w:color="auto" w:fill="auto"/>
          </w:tcPr>
          <w:p w14:paraId="1AD08D32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Bialmed</w:t>
            </w:r>
            <w:proofErr w:type="spellEnd"/>
            <w:r w:rsidRPr="00607433">
              <w:t xml:space="preserve"> Sp. z o.o.</w:t>
            </w:r>
          </w:p>
          <w:p w14:paraId="4DC5773A" w14:textId="77777777" w:rsidR="00305A4A" w:rsidRPr="00607433" w:rsidRDefault="00305A4A" w:rsidP="004C5822">
            <w:r w:rsidRPr="00607433">
              <w:t>Kazimierzowska</w:t>
            </w:r>
            <w:r w:rsidRPr="00607433">
              <w:t xml:space="preserve"> </w:t>
            </w:r>
            <w:r w:rsidRPr="00607433">
              <w:t>46/48/35</w:t>
            </w:r>
            <w:r w:rsidRPr="00607433">
              <w:t xml:space="preserve"> </w:t>
            </w:r>
          </w:p>
          <w:p w14:paraId="2B7BD186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02-546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821D945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19 690.56 zł</w:t>
            </w:r>
          </w:p>
        </w:tc>
      </w:tr>
      <w:tr w:rsidR="00305A4A" w:rsidRPr="00607433" w14:paraId="7E7BDBD0" w14:textId="77777777" w:rsidTr="00607433">
        <w:tc>
          <w:tcPr>
            <w:tcW w:w="993" w:type="dxa"/>
            <w:shd w:val="clear" w:color="auto" w:fill="auto"/>
            <w:vAlign w:val="center"/>
          </w:tcPr>
          <w:p w14:paraId="6C75B09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04071D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66</w:t>
            </w:r>
          </w:p>
        </w:tc>
        <w:tc>
          <w:tcPr>
            <w:tcW w:w="3827" w:type="dxa"/>
            <w:shd w:val="clear" w:color="auto" w:fill="auto"/>
          </w:tcPr>
          <w:p w14:paraId="0791CC5D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Bialmed</w:t>
            </w:r>
            <w:proofErr w:type="spellEnd"/>
            <w:r w:rsidRPr="00607433">
              <w:t xml:space="preserve"> Sp. z o.o.</w:t>
            </w:r>
          </w:p>
          <w:p w14:paraId="7F59C3C1" w14:textId="77777777" w:rsidR="00305A4A" w:rsidRPr="00607433" w:rsidRDefault="00305A4A" w:rsidP="004C5822">
            <w:r w:rsidRPr="00607433">
              <w:t>Kazimierzowska</w:t>
            </w:r>
            <w:r w:rsidRPr="00607433">
              <w:t xml:space="preserve"> </w:t>
            </w:r>
            <w:r w:rsidRPr="00607433">
              <w:t>46/48/35</w:t>
            </w:r>
            <w:r w:rsidRPr="00607433">
              <w:t xml:space="preserve"> </w:t>
            </w:r>
          </w:p>
          <w:p w14:paraId="31B7B741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02-546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FFE011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18 234.38 zł</w:t>
            </w:r>
          </w:p>
        </w:tc>
      </w:tr>
      <w:tr w:rsidR="00305A4A" w:rsidRPr="00607433" w14:paraId="63BD78BC" w14:textId="77777777" w:rsidTr="00607433">
        <w:tc>
          <w:tcPr>
            <w:tcW w:w="993" w:type="dxa"/>
            <w:shd w:val="clear" w:color="auto" w:fill="auto"/>
            <w:vAlign w:val="center"/>
          </w:tcPr>
          <w:p w14:paraId="70ACB77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0748A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67</w:t>
            </w:r>
          </w:p>
        </w:tc>
        <w:tc>
          <w:tcPr>
            <w:tcW w:w="3827" w:type="dxa"/>
            <w:shd w:val="clear" w:color="auto" w:fill="auto"/>
          </w:tcPr>
          <w:p w14:paraId="0B7A9186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Bialmed</w:t>
            </w:r>
            <w:proofErr w:type="spellEnd"/>
            <w:r w:rsidRPr="00607433">
              <w:t xml:space="preserve"> Sp. z o.o.</w:t>
            </w:r>
          </w:p>
          <w:p w14:paraId="782D8244" w14:textId="77777777" w:rsidR="00305A4A" w:rsidRPr="00607433" w:rsidRDefault="00305A4A" w:rsidP="004C5822">
            <w:r w:rsidRPr="00607433">
              <w:t>Kazimierzowska</w:t>
            </w:r>
            <w:r w:rsidRPr="00607433">
              <w:t xml:space="preserve"> </w:t>
            </w:r>
            <w:r w:rsidRPr="00607433">
              <w:t>46/48/35</w:t>
            </w:r>
            <w:r w:rsidRPr="00607433">
              <w:t xml:space="preserve"> </w:t>
            </w:r>
          </w:p>
          <w:p w14:paraId="04EB5A93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02-546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3FE743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38 695.39 zł</w:t>
            </w:r>
          </w:p>
        </w:tc>
      </w:tr>
      <w:tr w:rsidR="00305A4A" w:rsidRPr="00607433" w14:paraId="66F5BCDA" w14:textId="77777777" w:rsidTr="00607433">
        <w:tc>
          <w:tcPr>
            <w:tcW w:w="993" w:type="dxa"/>
            <w:shd w:val="clear" w:color="auto" w:fill="auto"/>
            <w:vAlign w:val="center"/>
          </w:tcPr>
          <w:p w14:paraId="76CDAFD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DED7D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68</w:t>
            </w:r>
          </w:p>
        </w:tc>
        <w:tc>
          <w:tcPr>
            <w:tcW w:w="3827" w:type="dxa"/>
            <w:shd w:val="clear" w:color="auto" w:fill="auto"/>
          </w:tcPr>
          <w:p w14:paraId="3F0C2BB3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Bialmed</w:t>
            </w:r>
            <w:proofErr w:type="spellEnd"/>
            <w:r w:rsidRPr="00607433">
              <w:t xml:space="preserve"> Sp. z o.o.</w:t>
            </w:r>
          </w:p>
          <w:p w14:paraId="50F559E1" w14:textId="77777777" w:rsidR="00305A4A" w:rsidRPr="00607433" w:rsidRDefault="00305A4A" w:rsidP="004C5822">
            <w:r w:rsidRPr="00607433">
              <w:t>Kazimierzowska</w:t>
            </w:r>
            <w:r w:rsidRPr="00607433">
              <w:t xml:space="preserve"> </w:t>
            </w:r>
            <w:r w:rsidRPr="00607433">
              <w:t>46/48/35</w:t>
            </w:r>
            <w:r w:rsidRPr="00607433">
              <w:t xml:space="preserve"> </w:t>
            </w:r>
          </w:p>
          <w:p w14:paraId="6F85DD22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02-546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D815DBB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3 002.24 zł</w:t>
            </w:r>
          </w:p>
        </w:tc>
      </w:tr>
      <w:tr w:rsidR="00305A4A" w:rsidRPr="00607433" w14:paraId="50EB95EE" w14:textId="77777777" w:rsidTr="00607433">
        <w:tc>
          <w:tcPr>
            <w:tcW w:w="993" w:type="dxa"/>
            <w:shd w:val="clear" w:color="auto" w:fill="auto"/>
            <w:vAlign w:val="center"/>
          </w:tcPr>
          <w:p w14:paraId="7C5AE30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C3F8E7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69</w:t>
            </w:r>
          </w:p>
        </w:tc>
        <w:tc>
          <w:tcPr>
            <w:tcW w:w="3827" w:type="dxa"/>
            <w:shd w:val="clear" w:color="auto" w:fill="auto"/>
          </w:tcPr>
          <w:p w14:paraId="0A3097DA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Bialmed</w:t>
            </w:r>
            <w:proofErr w:type="spellEnd"/>
            <w:r w:rsidRPr="00607433">
              <w:t xml:space="preserve"> Sp. z o.o.</w:t>
            </w:r>
          </w:p>
          <w:p w14:paraId="053E492F" w14:textId="77777777" w:rsidR="00305A4A" w:rsidRPr="00607433" w:rsidRDefault="00305A4A" w:rsidP="004C5822">
            <w:r w:rsidRPr="00607433">
              <w:t>Kazimierzowska</w:t>
            </w:r>
            <w:r w:rsidRPr="00607433">
              <w:t xml:space="preserve"> </w:t>
            </w:r>
            <w:r w:rsidRPr="00607433">
              <w:t>46/48/35</w:t>
            </w:r>
            <w:r w:rsidRPr="00607433">
              <w:t xml:space="preserve"> </w:t>
            </w:r>
          </w:p>
          <w:p w14:paraId="418A5263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02-546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287704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8 929.44 zł</w:t>
            </w:r>
          </w:p>
        </w:tc>
      </w:tr>
      <w:tr w:rsidR="00305A4A" w:rsidRPr="00607433" w14:paraId="00E29D8D" w14:textId="77777777" w:rsidTr="00607433">
        <w:tc>
          <w:tcPr>
            <w:tcW w:w="993" w:type="dxa"/>
            <w:shd w:val="clear" w:color="auto" w:fill="auto"/>
            <w:vAlign w:val="center"/>
          </w:tcPr>
          <w:p w14:paraId="78E3BD9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ECA2BE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74</w:t>
            </w:r>
          </w:p>
        </w:tc>
        <w:tc>
          <w:tcPr>
            <w:tcW w:w="3827" w:type="dxa"/>
            <w:shd w:val="clear" w:color="auto" w:fill="auto"/>
          </w:tcPr>
          <w:p w14:paraId="382C340E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Bialmed</w:t>
            </w:r>
            <w:proofErr w:type="spellEnd"/>
            <w:r w:rsidRPr="00607433">
              <w:t xml:space="preserve"> Sp. z o.o.</w:t>
            </w:r>
          </w:p>
          <w:p w14:paraId="12D5DF8B" w14:textId="77777777" w:rsidR="00305A4A" w:rsidRPr="00607433" w:rsidRDefault="00305A4A" w:rsidP="004C5822">
            <w:r w:rsidRPr="00607433">
              <w:t>Kazimierzowska</w:t>
            </w:r>
            <w:r w:rsidRPr="00607433">
              <w:t xml:space="preserve"> </w:t>
            </w:r>
            <w:r w:rsidRPr="00607433">
              <w:t>46/48/35</w:t>
            </w:r>
            <w:r w:rsidRPr="00607433">
              <w:t xml:space="preserve"> </w:t>
            </w:r>
          </w:p>
          <w:p w14:paraId="31EDA4E6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02-546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4DBD763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52 684.35 zł</w:t>
            </w:r>
          </w:p>
        </w:tc>
      </w:tr>
      <w:tr w:rsidR="00305A4A" w:rsidRPr="00607433" w14:paraId="2E9587E4" w14:textId="77777777" w:rsidTr="00607433">
        <w:tc>
          <w:tcPr>
            <w:tcW w:w="993" w:type="dxa"/>
            <w:shd w:val="clear" w:color="auto" w:fill="auto"/>
            <w:vAlign w:val="center"/>
          </w:tcPr>
          <w:p w14:paraId="10C2E0A0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3008A9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81</w:t>
            </w:r>
          </w:p>
        </w:tc>
        <w:tc>
          <w:tcPr>
            <w:tcW w:w="3827" w:type="dxa"/>
            <w:shd w:val="clear" w:color="auto" w:fill="auto"/>
          </w:tcPr>
          <w:p w14:paraId="10C8F2A8" w14:textId="77777777" w:rsidR="00305A4A" w:rsidRPr="00607433" w:rsidRDefault="00305A4A" w:rsidP="004C5822">
            <w:pPr>
              <w:spacing w:before="80"/>
            </w:pPr>
            <w:proofErr w:type="spellStart"/>
            <w:r w:rsidRPr="00607433">
              <w:t>Bialmed</w:t>
            </w:r>
            <w:proofErr w:type="spellEnd"/>
            <w:r w:rsidRPr="00607433">
              <w:t xml:space="preserve"> Sp. z o.o.</w:t>
            </w:r>
          </w:p>
          <w:p w14:paraId="0811DC28" w14:textId="77777777" w:rsidR="00305A4A" w:rsidRPr="00607433" w:rsidRDefault="00305A4A" w:rsidP="004C5822">
            <w:r w:rsidRPr="00607433">
              <w:t>Kazimierzowska</w:t>
            </w:r>
            <w:r w:rsidRPr="00607433">
              <w:t xml:space="preserve"> </w:t>
            </w:r>
            <w:r w:rsidRPr="00607433">
              <w:t>46/48/35</w:t>
            </w:r>
            <w:r w:rsidRPr="00607433">
              <w:t xml:space="preserve"> </w:t>
            </w:r>
          </w:p>
          <w:p w14:paraId="3037A072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02-546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112F032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1 578.53 zł</w:t>
            </w:r>
          </w:p>
        </w:tc>
      </w:tr>
      <w:tr w:rsidR="00305A4A" w:rsidRPr="00607433" w14:paraId="0C8AC108" w14:textId="77777777" w:rsidTr="00607433">
        <w:tc>
          <w:tcPr>
            <w:tcW w:w="993" w:type="dxa"/>
            <w:shd w:val="clear" w:color="auto" w:fill="auto"/>
            <w:vAlign w:val="center"/>
          </w:tcPr>
          <w:p w14:paraId="398B1031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F903E4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25</w:t>
            </w:r>
          </w:p>
        </w:tc>
        <w:tc>
          <w:tcPr>
            <w:tcW w:w="3827" w:type="dxa"/>
            <w:shd w:val="clear" w:color="auto" w:fill="auto"/>
          </w:tcPr>
          <w:p w14:paraId="3A16FE5F" w14:textId="77777777" w:rsidR="00305A4A" w:rsidRPr="00607433" w:rsidRDefault="00305A4A" w:rsidP="004C5822">
            <w:pPr>
              <w:spacing w:before="80"/>
            </w:pPr>
            <w:r w:rsidRPr="00607433">
              <w:t>P.P.H.U. Specjał Sp. z o.o.</w:t>
            </w:r>
          </w:p>
          <w:p w14:paraId="1F29535D" w14:textId="77777777" w:rsidR="00305A4A" w:rsidRPr="00607433" w:rsidRDefault="00305A4A" w:rsidP="004C5822">
            <w:r w:rsidRPr="00607433">
              <w:t>Aleja Jana Pawła II</w:t>
            </w:r>
            <w:r w:rsidRPr="00607433">
              <w:t xml:space="preserve"> </w:t>
            </w:r>
            <w:r w:rsidRPr="00607433">
              <w:t>80/5</w:t>
            </w:r>
            <w:r w:rsidRPr="00607433">
              <w:t xml:space="preserve"> </w:t>
            </w:r>
          </w:p>
          <w:p w14:paraId="0F6FC9E4" w14:textId="77777777" w:rsidR="00305A4A" w:rsidRPr="00607433" w:rsidRDefault="00305A4A" w:rsidP="004C5822">
            <w:pPr>
              <w:spacing w:after="80"/>
              <w:jc w:val="both"/>
            </w:pPr>
            <w:r w:rsidRPr="00607433">
              <w:t>00-175</w:t>
            </w:r>
            <w:r w:rsidRPr="00607433">
              <w:t xml:space="preserve"> </w:t>
            </w:r>
            <w:r w:rsidRPr="00607433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EA0DEA8" w14:textId="77777777" w:rsidR="00305A4A" w:rsidRPr="00607433" w:rsidRDefault="00305A4A" w:rsidP="004C5822">
            <w:pPr>
              <w:spacing w:before="80" w:after="80"/>
              <w:jc w:val="center"/>
            </w:pPr>
            <w:r w:rsidRPr="00607433">
              <w:t>266 976.00 zł</w:t>
            </w:r>
          </w:p>
        </w:tc>
      </w:tr>
      <w:bookmarkEnd w:id="0"/>
    </w:tbl>
    <w:p w14:paraId="45B52F8D" w14:textId="0BDE35BD" w:rsidR="00C236D3" w:rsidRPr="00607433" w:rsidRDefault="00C236D3" w:rsidP="00607433">
      <w:pPr>
        <w:rPr>
          <w:sz w:val="22"/>
          <w:szCs w:val="22"/>
        </w:rPr>
      </w:pPr>
    </w:p>
    <w:sectPr w:rsidR="00C236D3" w:rsidRPr="006074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FBFB8" w14:textId="77777777" w:rsidR="006F0E83" w:rsidRDefault="006F0E83">
      <w:r>
        <w:separator/>
      </w:r>
    </w:p>
  </w:endnote>
  <w:endnote w:type="continuationSeparator" w:id="0">
    <w:p w14:paraId="2E47AD02" w14:textId="77777777" w:rsidR="006F0E83" w:rsidRDefault="006F0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FD9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7B5EA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D43C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16B942">
        <v:line id="_x0000_s1025" style="position:absolute;left:0;text-align:left;z-index:251657728" from="-3.85pt,8.7pt" to="455.15pt,8.7pt"/>
      </w:pict>
    </w:r>
  </w:p>
  <w:p w14:paraId="5F2D82A1" w14:textId="021CA98D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A7D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D86EB7" w14:textId="77777777" w:rsidR="009F189D" w:rsidRDefault="009F189D">
    <w:pPr>
      <w:pStyle w:val="Stopka"/>
      <w:tabs>
        <w:tab w:val="clear" w:pos="4536"/>
      </w:tabs>
      <w:jc w:val="center"/>
    </w:pPr>
  </w:p>
  <w:p w14:paraId="0D1C4E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D56D6" w14:textId="77777777" w:rsidR="006F0E83" w:rsidRDefault="006F0E83">
      <w:r>
        <w:separator/>
      </w:r>
    </w:p>
  </w:footnote>
  <w:footnote w:type="continuationSeparator" w:id="0">
    <w:p w14:paraId="6FF35779" w14:textId="77777777" w:rsidR="006F0E83" w:rsidRDefault="006F0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63689" w14:textId="77777777" w:rsidR="00305A4A" w:rsidRDefault="00305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F93FF" w14:textId="77777777" w:rsidR="00305A4A" w:rsidRDefault="00305A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BBA15" w14:textId="77777777" w:rsidR="00305A4A" w:rsidRDefault="00305A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0E83"/>
    <w:rsid w:val="00007727"/>
    <w:rsid w:val="00017720"/>
    <w:rsid w:val="00035488"/>
    <w:rsid w:val="000D7F25"/>
    <w:rsid w:val="000E00E5"/>
    <w:rsid w:val="00173B20"/>
    <w:rsid w:val="001C69FF"/>
    <w:rsid w:val="0023318D"/>
    <w:rsid w:val="00305A4A"/>
    <w:rsid w:val="003D72FD"/>
    <w:rsid w:val="00423179"/>
    <w:rsid w:val="00490DC0"/>
    <w:rsid w:val="00493F8C"/>
    <w:rsid w:val="004C7E9B"/>
    <w:rsid w:val="005614F2"/>
    <w:rsid w:val="00577BC6"/>
    <w:rsid w:val="00607433"/>
    <w:rsid w:val="0069085C"/>
    <w:rsid w:val="006B27ED"/>
    <w:rsid w:val="006F0E83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6770DD"/>
  <w15:chartTrackingRefBased/>
  <w15:docId w15:val="{CD3B15EE-A048-49B6-9FC5-BEF453314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10</Pages>
  <Words>2165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2024-03-25T13:18:00Z</cp:lastPrinted>
  <dcterms:created xsi:type="dcterms:W3CDTF">2024-03-25T13:10:00Z</dcterms:created>
  <dcterms:modified xsi:type="dcterms:W3CDTF">2024-03-25T13:20:00Z</dcterms:modified>
</cp:coreProperties>
</file>