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3DD68B71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="00073784" w:rsidRPr="00073784">
        <w:rPr>
          <w:rFonts w:ascii="Verdana" w:hAnsi="Verdana"/>
          <w:b/>
          <w:color w:val="00000A"/>
          <w:sz w:val="18"/>
          <w:szCs w:val="18"/>
        </w:rPr>
        <w:t xml:space="preserve"> </w:t>
      </w:r>
      <w:r w:rsidR="00073784" w:rsidRPr="00073784">
        <w:rPr>
          <w:b/>
        </w:rPr>
        <w:t xml:space="preserve">Dostawa suszarki laboratoryjnej dla </w:t>
      </w:r>
      <w:proofErr w:type="spellStart"/>
      <w:r w:rsidR="00073784" w:rsidRPr="00073784">
        <w:rPr>
          <w:b/>
        </w:rPr>
        <w:t>WEiP</w:t>
      </w:r>
      <w:proofErr w:type="spellEnd"/>
      <w:r w:rsidR="00073784" w:rsidRPr="00073784">
        <w:rPr>
          <w:b/>
        </w:rPr>
        <w:t xml:space="preserve"> - DE-dzp.272-135/24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D67DFD" w:rsid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3E479AED" w:rsid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09CCCDA8" w14:textId="289955C5" w:rsidR="00113A5F" w:rsidRPr="002577EF" w:rsidRDefault="00113A5F" w:rsidP="002577EF">
      <w:pPr>
        <w:pStyle w:val="Tekstpodstawowy"/>
        <w:spacing w:line="240" w:lineRule="auto"/>
      </w:pPr>
    </w:p>
    <w:p w14:paraId="665B4010" w14:textId="31E8D4D6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CA7757" w:rsidRPr="00CA7757">
        <w:t xml:space="preserve"> </w:t>
      </w:r>
      <w:r w:rsidR="006315F6">
        <w:t>do 56</w:t>
      </w:r>
      <w:bookmarkStart w:id="0" w:name="_GoBack"/>
      <w:bookmarkEnd w:id="0"/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3A4D583B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CA7757">
        <w:rPr>
          <w:b/>
        </w:rPr>
        <w:t>…….. m-</w:t>
      </w:r>
      <w:proofErr w:type="spellStart"/>
      <w:r w:rsidR="00CA7757">
        <w:rPr>
          <w:b/>
        </w:rPr>
        <w:t>cy</w:t>
      </w:r>
      <w:proofErr w:type="spellEnd"/>
      <w:r w:rsidR="00CA7757">
        <w:rPr>
          <w:b/>
        </w:rPr>
        <w:t xml:space="preserve"> </w:t>
      </w:r>
      <w:r w:rsidR="00CA7757" w:rsidRPr="002577EF">
        <w:rPr>
          <w:b/>
          <w:color w:val="FF0000"/>
        </w:rPr>
        <w:t>/kryterium oceny ofert/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5C4F4EA" w14:textId="77777777" w:rsidR="00ED1237" w:rsidRDefault="00ED1237" w:rsidP="00FA5871">
      <w:pPr>
        <w:rPr>
          <w:b/>
          <w:sz w:val="22"/>
          <w:szCs w:val="22"/>
          <w:u w:val="single"/>
        </w:rPr>
      </w:pPr>
    </w:p>
    <w:p w14:paraId="321A51E6" w14:textId="0BC73EE8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433E1D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40FB9AFD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077528" w14:textId="0F75C530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 w:rsidR="00ED1907"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9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ED1907">
      <w:headerReference w:type="default" r:id="rId8"/>
      <w:footerReference w:type="default" r:id="rId9"/>
      <w:pgSz w:w="11906" w:h="16838"/>
      <w:pgMar w:top="1418" w:right="141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BFECF" w14:textId="77777777" w:rsidR="00B12605" w:rsidRDefault="00B12605">
      <w:r>
        <w:separator/>
      </w:r>
    </w:p>
  </w:endnote>
  <w:endnote w:type="continuationSeparator" w:id="0">
    <w:p w14:paraId="3C978315" w14:textId="77777777" w:rsidR="00B12605" w:rsidRDefault="00B12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03A3E" w14:textId="77777777" w:rsidR="00B12605" w:rsidRDefault="00B12605">
      <w:r>
        <w:separator/>
      </w:r>
    </w:p>
  </w:footnote>
  <w:footnote w:type="continuationSeparator" w:id="0">
    <w:p w14:paraId="661483C7" w14:textId="77777777" w:rsidR="00B12605" w:rsidRDefault="00B12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3784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3A5F"/>
    <w:rsid w:val="00116EC6"/>
    <w:rsid w:val="00132CD4"/>
    <w:rsid w:val="00157DD2"/>
    <w:rsid w:val="001801DD"/>
    <w:rsid w:val="00185784"/>
    <w:rsid w:val="001B35E1"/>
    <w:rsid w:val="001B54EB"/>
    <w:rsid w:val="001D4612"/>
    <w:rsid w:val="002008FB"/>
    <w:rsid w:val="0020254D"/>
    <w:rsid w:val="00207E98"/>
    <w:rsid w:val="002577EF"/>
    <w:rsid w:val="002723B0"/>
    <w:rsid w:val="002913DF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B5F77"/>
    <w:rsid w:val="005D2C65"/>
    <w:rsid w:val="005D6470"/>
    <w:rsid w:val="005E6D94"/>
    <w:rsid w:val="005F5A02"/>
    <w:rsid w:val="006315F6"/>
    <w:rsid w:val="0063384F"/>
    <w:rsid w:val="00643C6F"/>
    <w:rsid w:val="00646202"/>
    <w:rsid w:val="0065290F"/>
    <w:rsid w:val="006815F6"/>
    <w:rsid w:val="00691FC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65EC5"/>
    <w:rsid w:val="00970FE4"/>
    <w:rsid w:val="00990793"/>
    <w:rsid w:val="009D25FC"/>
    <w:rsid w:val="009F5CE3"/>
    <w:rsid w:val="00A0022B"/>
    <w:rsid w:val="00A346FE"/>
    <w:rsid w:val="00A47B4D"/>
    <w:rsid w:val="00A50D0B"/>
    <w:rsid w:val="00A717DD"/>
    <w:rsid w:val="00A83018"/>
    <w:rsid w:val="00B12605"/>
    <w:rsid w:val="00B774DC"/>
    <w:rsid w:val="00B8201A"/>
    <w:rsid w:val="00BD3780"/>
    <w:rsid w:val="00BE5FCF"/>
    <w:rsid w:val="00C148A8"/>
    <w:rsid w:val="00C969A6"/>
    <w:rsid w:val="00CA7757"/>
    <w:rsid w:val="00CA7D36"/>
    <w:rsid w:val="00CD6C76"/>
    <w:rsid w:val="00CF5A49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1237"/>
    <w:rsid w:val="00ED1907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C0551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991F2-A1C2-4C5E-96F7-30AD63210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4</cp:revision>
  <cp:lastPrinted>2023-07-28T05:38:00Z</cp:lastPrinted>
  <dcterms:created xsi:type="dcterms:W3CDTF">2023-12-01T08:03:00Z</dcterms:created>
  <dcterms:modified xsi:type="dcterms:W3CDTF">2024-03-20T07:12:00Z</dcterms:modified>
</cp:coreProperties>
</file>