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7BA0E" w14:textId="77777777" w:rsidR="00986737" w:rsidRPr="009432A1" w:rsidRDefault="00E80A5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80A5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80A5D">
        <w:rPr>
          <w:rFonts w:ascii="Arial" w:hAnsi="Arial" w:cs="Arial"/>
          <w:sz w:val="24"/>
          <w:szCs w:val="24"/>
        </w:rPr>
        <w:t>2024-03-22</w:t>
      </w:r>
    </w:p>
    <w:p w14:paraId="32B98467" w14:textId="30C0DA4E" w:rsidR="00986737" w:rsidRPr="009432A1" w:rsidRDefault="00E80A5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0A5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2192AAE" w14:textId="77777777" w:rsidR="00986737" w:rsidRPr="009432A1" w:rsidRDefault="00E80A5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80A5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80A5D">
        <w:rPr>
          <w:rFonts w:ascii="Arial" w:hAnsi="Arial" w:cs="Arial"/>
          <w:sz w:val="24"/>
          <w:szCs w:val="24"/>
        </w:rPr>
        <w:t>66</w:t>
      </w:r>
    </w:p>
    <w:p w14:paraId="6A86FEB8" w14:textId="77777777" w:rsidR="00986737" w:rsidRPr="009432A1" w:rsidRDefault="00E80A5D" w:rsidP="00986737">
      <w:pPr>
        <w:rPr>
          <w:rFonts w:ascii="Arial" w:hAnsi="Arial" w:cs="Arial"/>
          <w:sz w:val="24"/>
          <w:szCs w:val="24"/>
        </w:rPr>
      </w:pPr>
      <w:r w:rsidRPr="00E80A5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80A5D">
        <w:rPr>
          <w:rFonts w:ascii="Arial" w:hAnsi="Arial" w:cs="Arial"/>
          <w:sz w:val="24"/>
          <w:szCs w:val="24"/>
        </w:rPr>
        <w:t>Kraków</w:t>
      </w:r>
    </w:p>
    <w:p w14:paraId="57E6CAC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FF4B9A" w14:textId="7183AE0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3B79476" w14:textId="5286E693" w:rsidR="00492A89" w:rsidRPr="00492A89" w:rsidRDefault="00492A89" w:rsidP="00986737">
      <w:pPr>
        <w:spacing w:after="600"/>
        <w:jc w:val="both"/>
        <w:rPr>
          <w:bCs/>
          <w:sz w:val="24"/>
          <w:szCs w:val="24"/>
        </w:rPr>
      </w:pPr>
      <w:r w:rsidRPr="00492A89">
        <w:rPr>
          <w:rFonts w:ascii="Arial" w:hAnsi="Arial" w:cs="Arial"/>
          <w:bCs/>
          <w:sz w:val="24"/>
          <w:szCs w:val="24"/>
        </w:rPr>
        <w:t>SZP-271-2/24-178.UG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981524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43C1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3F7D6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BA0CE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194D762" w14:textId="77777777" w:rsidTr="005A632E">
        <w:tc>
          <w:tcPr>
            <w:tcW w:w="2269" w:type="dxa"/>
            <w:shd w:val="clear" w:color="auto" w:fill="auto"/>
          </w:tcPr>
          <w:p w14:paraId="4B8D5D1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385801" w14:textId="77777777" w:rsidR="00986737" w:rsidRPr="004E4B64" w:rsidRDefault="00E80A5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0A5D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0A5D" w:rsidRPr="004E4B64" w14:paraId="2E497BCE" w14:textId="77777777" w:rsidTr="007F76A0">
        <w:tc>
          <w:tcPr>
            <w:tcW w:w="2269" w:type="dxa"/>
            <w:shd w:val="clear" w:color="auto" w:fill="auto"/>
          </w:tcPr>
          <w:p w14:paraId="5617AD35" w14:textId="77777777" w:rsidR="00E80A5D" w:rsidRPr="004E4B64" w:rsidRDefault="00E80A5D" w:rsidP="007F76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5CA597" w14:textId="77777777" w:rsidR="00E80A5D" w:rsidRPr="004E4B64" w:rsidRDefault="00E80A5D" w:rsidP="007F76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0A5D">
              <w:rPr>
                <w:rFonts w:ascii="Arial" w:hAnsi="Arial" w:cs="Arial"/>
                <w:bCs/>
                <w:sz w:val="24"/>
                <w:szCs w:val="24"/>
              </w:rPr>
              <w:t>SZP-271-2/24</w:t>
            </w:r>
          </w:p>
        </w:tc>
      </w:tr>
    </w:tbl>
    <w:p w14:paraId="541F618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2ED7420" w14:textId="35D3A8BF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80A5D" w:rsidRPr="00E80A5D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A8CC1A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80A5D" w:rsidRPr="00E80A5D">
        <w:rPr>
          <w:rFonts w:ascii="Arial" w:hAnsi="Arial" w:cs="Arial"/>
          <w:sz w:val="24"/>
          <w:szCs w:val="24"/>
        </w:rPr>
        <w:t>22/03/2024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80A5D" w:rsidRPr="00E80A5D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BB547B" w14:paraId="78954E4F" w14:textId="77777777" w:rsidTr="006205A0">
        <w:tc>
          <w:tcPr>
            <w:tcW w:w="1276" w:type="dxa"/>
            <w:shd w:val="clear" w:color="auto" w:fill="F2F2F2"/>
            <w:vAlign w:val="center"/>
          </w:tcPr>
          <w:p w14:paraId="04EEB95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4991D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026C4D9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0FE8FF4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0A5D" w:rsidRPr="00BB547B" w14:paraId="7720BAC6" w14:textId="77777777" w:rsidTr="006205A0">
        <w:tc>
          <w:tcPr>
            <w:tcW w:w="1276" w:type="dxa"/>
            <w:shd w:val="clear" w:color="auto" w:fill="auto"/>
            <w:vAlign w:val="center"/>
          </w:tcPr>
          <w:p w14:paraId="12EA1A8C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92B6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CD3C1C7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32BDA637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9E6B4A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886D18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165 714.60 zł</w:t>
            </w:r>
          </w:p>
        </w:tc>
      </w:tr>
      <w:tr w:rsidR="00E80A5D" w:rsidRPr="00BB547B" w14:paraId="38EDE066" w14:textId="77777777" w:rsidTr="006205A0">
        <w:tc>
          <w:tcPr>
            <w:tcW w:w="1276" w:type="dxa"/>
            <w:shd w:val="clear" w:color="auto" w:fill="auto"/>
            <w:vAlign w:val="center"/>
          </w:tcPr>
          <w:p w14:paraId="1D6DFF0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C9E1C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6DAA5C5B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3BA5F423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93BDE7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E922E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45 576.00 zł</w:t>
            </w:r>
          </w:p>
        </w:tc>
      </w:tr>
      <w:tr w:rsidR="00E80A5D" w:rsidRPr="00BB547B" w14:paraId="0C8A8077" w14:textId="77777777" w:rsidTr="006205A0">
        <w:tc>
          <w:tcPr>
            <w:tcW w:w="1276" w:type="dxa"/>
            <w:shd w:val="clear" w:color="auto" w:fill="auto"/>
            <w:vAlign w:val="center"/>
          </w:tcPr>
          <w:p w14:paraId="18C67E07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D854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7A4E80C7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30AF54E5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589FB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F531F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276 534.00 zł</w:t>
            </w:r>
          </w:p>
        </w:tc>
      </w:tr>
      <w:tr w:rsidR="00E80A5D" w:rsidRPr="00BB547B" w14:paraId="0E899A9A" w14:textId="77777777" w:rsidTr="006205A0">
        <w:tc>
          <w:tcPr>
            <w:tcW w:w="1276" w:type="dxa"/>
            <w:shd w:val="clear" w:color="auto" w:fill="auto"/>
            <w:vAlign w:val="center"/>
          </w:tcPr>
          <w:p w14:paraId="386EFD6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BCCF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1AF28E80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Delfarma Sp. z o.o.</w:t>
            </w:r>
          </w:p>
          <w:p w14:paraId="66518084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BC34B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4079B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31 752.00 zł</w:t>
            </w:r>
          </w:p>
        </w:tc>
      </w:tr>
      <w:tr w:rsidR="00E80A5D" w:rsidRPr="00BB547B" w14:paraId="103D7114" w14:textId="77777777" w:rsidTr="006205A0">
        <w:tc>
          <w:tcPr>
            <w:tcW w:w="1276" w:type="dxa"/>
            <w:shd w:val="clear" w:color="auto" w:fill="auto"/>
            <w:vAlign w:val="center"/>
          </w:tcPr>
          <w:p w14:paraId="4FFCBFD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596AC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37627145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56A02C25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CA7D9A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84167F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1 706.40 zł</w:t>
            </w:r>
          </w:p>
        </w:tc>
      </w:tr>
      <w:tr w:rsidR="00E80A5D" w:rsidRPr="00BB547B" w14:paraId="3C9CEA6E" w14:textId="77777777" w:rsidTr="006205A0">
        <w:tc>
          <w:tcPr>
            <w:tcW w:w="1276" w:type="dxa"/>
            <w:shd w:val="clear" w:color="auto" w:fill="auto"/>
            <w:vAlign w:val="center"/>
          </w:tcPr>
          <w:p w14:paraId="2027CEA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2FB3F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6B17AF4B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06ACC2AA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B4B552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B9CE22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2 471.04 zł</w:t>
            </w:r>
          </w:p>
        </w:tc>
      </w:tr>
      <w:tr w:rsidR="00E80A5D" w:rsidRPr="00BB547B" w14:paraId="76CB717F" w14:textId="77777777" w:rsidTr="006205A0">
        <w:tc>
          <w:tcPr>
            <w:tcW w:w="1276" w:type="dxa"/>
            <w:shd w:val="clear" w:color="auto" w:fill="auto"/>
            <w:vAlign w:val="center"/>
          </w:tcPr>
          <w:p w14:paraId="6ADA45E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8240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7D4BFA09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GENESIS PHARM Sp. z o. o. Sp. K.</w:t>
            </w:r>
          </w:p>
          <w:p w14:paraId="66C41A03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26D0EA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829631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E80A5D" w:rsidRPr="00BB547B" w14:paraId="2B1DB88F" w14:textId="77777777" w:rsidTr="006205A0">
        <w:tc>
          <w:tcPr>
            <w:tcW w:w="1276" w:type="dxa"/>
            <w:shd w:val="clear" w:color="auto" w:fill="auto"/>
            <w:vAlign w:val="center"/>
          </w:tcPr>
          <w:p w14:paraId="75CE16E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51D98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251438F7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3DA1282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4B03D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E9D1A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166 918.46 zł</w:t>
            </w:r>
          </w:p>
        </w:tc>
      </w:tr>
      <w:tr w:rsidR="00E80A5D" w:rsidRPr="00BB547B" w14:paraId="24CE22D9" w14:textId="77777777" w:rsidTr="006205A0">
        <w:tc>
          <w:tcPr>
            <w:tcW w:w="1276" w:type="dxa"/>
            <w:shd w:val="clear" w:color="auto" w:fill="auto"/>
            <w:vAlign w:val="center"/>
          </w:tcPr>
          <w:p w14:paraId="2E3E103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0074F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12939B3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Medyk-Lek Panek Spółka Komandytowa</w:t>
            </w:r>
          </w:p>
          <w:p w14:paraId="43B6805F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Pawła Włodkowica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2c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678BDC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03-262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6D5E7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1 512.00 zł</w:t>
            </w:r>
          </w:p>
        </w:tc>
      </w:tr>
      <w:tr w:rsidR="00E80A5D" w:rsidRPr="00BB547B" w14:paraId="28225C11" w14:textId="77777777" w:rsidTr="006205A0">
        <w:tc>
          <w:tcPr>
            <w:tcW w:w="1276" w:type="dxa"/>
            <w:shd w:val="clear" w:color="auto" w:fill="auto"/>
            <w:vAlign w:val="center"/>
          </w:tcPr>
          <w:p w14:paraId="131B9EF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AE7C8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31EBA76D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882C169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42B78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88975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1 980.29 zł</w:t>
            </w:r>
          </w:p>
        </w:tc>
      </w:tr>
      <w:tr w:rsidR="00E80A5D" w:rsidRPr="00BB547B" w14:paraId="5D2912B9" w14:textId="77777777" w:rsidTr="006205A0">
        <w:tc>
          <w:tcPr>
            <w:tcW w:w="1276" w:type="dxa"/>
            <w:shd w:val="clear" w:color="auto" w:fill="auto"/>
            <w:vAlign w:val="center"/>
          </w:tcPr>
          <w:p w14:paraId="4932B6E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9F23F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2932A999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7A10C48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60D46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C0B69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14 860.82 zł</w:t>
            </w:r>
          </w:p>
        </w:tc>
      </w:tr>
      <w:tr w:rsidR="00E80A5D" w:rsidRPr="00BB547B" w14:paraId="6DFCDF92" w14:textId="77777777" w:rsidTr="006205A0">
        <w:tc>
          <w:tcPr>
            <w:tcW w:w="1276" w:type="dxa"/>
            <w:shd w:val="clear" w:color="auto" w:fill="auto"/>
            <w:vAlign w:val="center"/>
          </w:tcPr>
          <w:p w14:paraId="0BC01D9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B4620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50FE1C8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F995E41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C1BD13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7F7D7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808.70 zł</w:t>
            </w:r>
          </w:p>
        </w:tc>
      </w:tr>
      <w:tr w:rsidR="00E80A5D" w:rsidRPr="00BB547B" w14:paraId="50F564DD" w14:textId="77777777" w:rsidTr="006205A0">
        <w:tc>
          <w:tcPr>
            <w:tcW w:w="1276" w:type="dxa"/>
            <w:shd w:val="clear" w:color="auto" w:fill="auto"/>
            <w:vAlign w:val="center"/>
          </w:tcPr>
          <w:p w14:paraId="1919DDB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5BDB7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EFE8B11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629DF2B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636636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3550D8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291.60 zł</w:t>
            </w:r>
          </w:p>
        </w:tc>
      </w:tr>
      <w:tr w:rsidR="00E80A5D" w:rsidRPr="00BB547B" w14:paraId="7CEFE6FF" w14:textId="77777777" w:rsidTr="006205A0">
        <w:tc>
          <w:tcPr>
            <w:tcW w:w="1276" w:type="dxa"/>
            <w:shd w:val="clear" w:color="auto" w:fill="auto"/>
            <w:vAlign w:val="center"/>
          </w:tcPr>
          <w:p w14:paraId="712B442E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3870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6ABF1996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04582BB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B527B6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C13A8C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1 601.64 zł</w:t>
            </w:r>
          </w:p>
        </w:tc>
      </w:tr>
      <w:tr w:rsidR="00E80A5D" w:rsidRPr="00BB547B" w14:paraId="635A9098" w14:textId="77777777" w:rsidTr="006205A0">
        <w:tc>
          <w:tcPr>
            <w:tcW w:w="1276" w:type="dxa"/>
            <w:shd w:val="clear" w:color="auto" w:fill="auto"/>
            <w:vAlign w:val="center"/>
          </w:tcPr>
          <w:p w14:paraId="1A7DB22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97E2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49D895A6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4F1DD18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BBA8C1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45AF1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97.20 zł</w:t>
            </w:r>
          </w:p>
        </w:tc>
      </w:tr>
      <w:tr w:rsidR="00E80A5D" w:rsidRPr="00BB547B" w14:paraId="1309562D" w14:textId="77777777" w:rsidTr="006205A0">
        <w:tc>
          <w:tcPr>
            <w:tcW w:w="1276" w:type="dxa"/>
            <w:shd w:val="clear" w:color="auto" w:fill="auto"/>
            <w:vAlign w:val="center"/>
          </w:tcPr>
          <w:p w14:paraId="2469FA80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BBCDD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FD402E1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37F2271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592570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FE121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168 198.64 zł</w:t>
            </w:r>
          </w:p>
        </w:tc>
      </w:tr>
      <w:tr w:rsidR="00E80A5D" w:rsidRPr="00BB547B" w14:paraId="0D120B5B" w14:textId="77777777" w:rsidTr="006205A0">
        <w:tc>
          <w:tcPr>
            <w:tcW w:w="1276" w:type="dxa"/>
            <w:shd w:val="clear" w:color="auto" w:fill="auto"/>
            <w:vAlign w:val="center"/>
          </w:tcPr>
          <w:p w14:paraId="683BB0F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00216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010D94E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11635C4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195D7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424A67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6 480.00 zł</w:t>
            </w:r>
          </w:p>
        </w:tc>
      </w:tr>
      <w:tr w:rsidR="00E80A5D" w:rsidRPr="00BB547B" w14:paraId="500E63F3" w14:textId="77777777" w:rsidTr="006205A0">
        <w:tc>
          <w:tcPr>
            <w:tcW w:w="1276" w:type="dxa"/>
            <w:shd w:val="clear" w:color="auto" w:fill="auto"/>
            <w:vAlign w:val="center"/>
          </w:tcPr>
          <w:p w14:paraId="084A4E6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AF26B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4B6D8ED4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50D2C03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5E567E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F28ECB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1 958.40 zł</w:t>
            </w:r>
          </w:p>
        </w:tc>
      </w:tr>
      <w:tr w:rsidR="00E80A5D" w:rsidRPr="00BB547B" w14:paraId="1599B2CF" w14:textId="77777777" w:rsidTr="006205A0">
        <w:tc>
          <w:tcPr>
            <w:tcW w:w="1276" w:type="dxa"/>
            <w:shd w:val="clear" w:color="auto" w:fill="auto"/>
            <w:vAlign w:val="center"/>
          </w:tcPr>
          <w:p w14:paraId="531D4CF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DE0C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63458F6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E9B6371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42DE03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4BEB9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5 348.59 zł</w:t>
            </w:r>
          </w:p>
        </w:tc>
      </w:tr>
      <w:tr w:rsidR="00E80A5D" w:rsidRPr="00BB547B" w14:paraId="47F843CA" w14:textId="77777777" w:rsidTr="006205A0">
        <w:tc>
          <w:tcPr>
            <w:tcW w:w="1276" w:type="dxa"/>
            <w:shd w:val="clear" w:color="auto" w:fill="auto"/>
            <w:vAlign w:val="center"/>
          </w:tcPr>
          <w:p w14:paraId="446D7675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6366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0A40F2D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8B10682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53925A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225A8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42 534.72 zł</w:t>
            </w:r>
          </w:p>
        </w:tc>
      </w:tr>
      <w:tr w:rsidR="00E80A5D" w:rsidRPr="00BB547B" w14:paraId="21B642C3" w14:textId="77777777" w:rsidTr="006205A0">
        <w:tc>
          <w:tcPr>
            <w:tcW w:w="1276" w:type="dxa"/>
            <w:shd w:val="clear" w:color="auto" w:fill="auto"/>
            <w:vAlign w:val="center"/>
          </w:tcPr>
          <w:p w14:paraId="1A4D663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6160E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4F98F006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93D0752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4EB94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2655C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284 958.00 zł</w:t>
            </w:r>
          </w:p>
        </w:tc>
      </w:tr>
      <w:tr w:rsidR="00E80A5D" w:rsidRPr="00BB547B" w14:paraId="521606D6" w14:textId="77777777" w:rsidTr="006205A0">
        <w:tc>
          <w:tcPr>
            <w:tcW w:w="1276" w:type="dxa"/>
            <w:shd w:val="clear" w:color="auto" w:fill="auto"/>
            <w:vAlign w:val="center"/>
          </w:tcPr>
          <w:p w14:paraId="682BE98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B1D8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7A98F8C4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98C7BE6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7A1AC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061C6D7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4 228.74 zł</w:t>
            </w:r>
          </w:p>
        </w:tc>
      </w:tr>
      <w:tr w:rsidR="00E80A5D" w:rsidRPr="00BB547B" w14:paraId="145BFF43" w14:textId="77777777" w:rsidTr="006205A0">
        <w:tc>
          <w:tcPr>
            <w:tcW w:w="1276" w:type="dxa"/>
            <w:shd w:val="clear" w:color="auto" w:fill="auto"/>
            <w:vAlign w:val="center"/>
          </w:tcPr>
          <w:p w14:paraId="32112CB0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C39D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1C731DFC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07520738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EBAB6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1CB517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47 628.00 zł</w:t>
            </w:r>
          </w:p>
        </w:tc>
      </w:tr>
      <w:tr w:rsidR="00E80A5D" w:rsidRPr="00BB547B" w14:paraId="740B171B" w14:textId="77777777" w:rsidTr="006205A0">
        <w:tc>
          <w:tcPr>
            <w:tcW w:w="1276" w:type="dxa"/>
            <w:shd w:val="clear" w:color="auto" w:fill="auto"/>
            <w:vAlign w:val="center"/>
          </w:tcPr>
          <w:p w14:paraId="285C60E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DE377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790C47DC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672DB808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FA0783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FF090E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6 001.34 zł</w:t>
            </w:r>
          </w:p>
        </w:tc>
      </w:tr>
      <w:tr w:rsidR="00E80A5D" w:rsidRPr="00BB547B" w14:paraId="4212746B" w14:textId="77777777" w:rsidTr="006205A0">
        <w:tc>
          <w:tcPr>
            <w:tcW w:w="1276" w:type="dxa"/>
            <w:shd w:val="clear" w:color="auto" w:fill="auto"/>
            <w:vAlign w:val="center"/>
          </w:tcPr>
          <w:p w14:paraId="6882496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742D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6DDC426A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35ECD691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F04E78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FF2A9B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39 132.72 zł</w:t>
            </w:r>
          </w:p>
        </w:tc>
      </w:tr>
      <w:tr w:rsidR="00E80A5D" w:rsidRPr="00BB547B" w14:paraId="06D89DC4" w14:textId="77777777" w:rsidTr="006205A0">
        <w:tc>
          <w:tcPr>
            <w:tcW w:w="1276" w:type="dxa"/>
            <w:shd w:val="clear" w:color="auto" w:fill="auto"/>
            <w:vAlign w:val="center"/>
          </w:tcPr>
          <w:p w14:paraId="59090D4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03A6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5FDD9626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2D61EFF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700BC1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7FD34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284 958.00 zł</w:t>
            </w:r>
          </w:p>
        </w:tc>
      </w:tr>
      <w:tr w:rsidR="00E80A5D" w:rsidRPr="00BB547B" w14:paraId="68D64F1B" w14:textId="77777777" w:rsidTr="006205A0">
        <w:tc>
          <w:tcPr>
            <w:tcW w:w="1276" w:type="dxa"/>
            <w:shd w:val="clear" w:color="auto" w:fill="auto"/>
            <w:vAlign w:val="center"/>
          </w:tcPr>
          <w:p w14:paraId="3F29154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35EE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35FB95C9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FAE14C4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5F676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0E260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37 800.00 zł</w:t>
            </w:r>
          </w:p>
        </w:tc>
      </w:tr>
      <w:tr w:rsidR="00E80A5D" w:rsidRPr="00BB547B" w14:paraId="41C8A515" w14:textId="77777777" w:rsidTr="006205A0">
        <w:tc>
          <w:tcPr>
            <w:tcW w:w="1276" w:type="dxa"/>
            <w:shd w:val="clear" w:color="auto" w:fill="auto"/>
            <w:vAlign w:val="center"/>
          </w:tcPr>
          <w:p w14:paraId="00A5BA38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5B00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369F443B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7094D4C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E7297C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2F61D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305 601.43 zł</w:t>
            </w:r>
          </w:p>
        </w:tc>
      </w:tr>
      <w:tr w:rsidR="00E80A5D" w:rsidRPr="00BB547B" w14:paraId="66000495" w14:textId="77777777" w:rsidTr="006205A0">
        <w:tc>
          <w:tcPr>
            <w:tcW w:w="1276" w:type="dxa"/>
            <w:shd w:val="clear" w:color="auto" w:fill="auto"/>
            <w:vAlign w:val="center"/>
          </w:tcPr>
          <w:p w14:paraId="4971F0C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E7CC0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19749AA8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95DEEC2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9D4625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98BFB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6 804.86 zł</w:t>
            </w:r>
          </w:p>
        </w:tc>
      </w:tr>
      <w:tr w:rsidR="00E80A5D" w:rsidRPr="00BB547B" w14:paraId="08BE1B7A" w14:textId="77777777" w:rsidTr="006205A0">
        <w:tc>
          <w:tcPr>
            <w:tcW w:w="1276" w:type="dxa"/>
            <w:shd w:val="clear" w:color="auto" w:fill="auto"/>
            <w:vAlign w:val="center"/>
          </w:tcPr>
          <w:p w14:paraId="29BCA2F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3D71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81F312C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FAE3814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AA41F6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B16D6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lastRenderedPageBreak/>
              <w:t>98.82 zł</w:t>
            </w:r>
          </w:p>
        </w:tc>
      </w:tr>
      <w:tr w:rsidR="00E80A5D" w:rsidRPr="00BB547B" w14:paraId="443714A1" w14:textId="77777777" w:rsidTr="006205A0">
        <w:tc>
          <w:tcPr>
            <w:tcW w:w="1276" w:type="dxa"/>
            <w:shd w:val="clear" w:color="auto" w:fill="auto"/>
            <w:vAlign w:val="center"/>
          </w:tcPr>
          <w:p w14:paraId="0030C6C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58CC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9360CF4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99BB505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7C6C7D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5AD1F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168 662.09 zł</w:t>
            </w:r>
          </w:p>
        </w:tc>
      </w:tr>
      <w:tr w:rsidR="00E80A5D" w:rsidRPr="00BB547B" w14:paraId="4B9757A7" w14:textId="77777777" w:rsidTr="006205A0">
        <w:tc>
          <w:tcPr>
            <w:tcW w:w="1276" w:type="dxa"/>
            <w:shd w:val="clear" w:color="auto" w:fill="auto"/>
            <w:vAlign w:val="center"/>
          </w:tcPr>
          <w:p w14:paraId="101F3B0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873E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111" w:type="dxa"/>
            <w:shd w:val="clear" w:color="auto" w:fill="auto"/>
          </w:tcPr>
          <w:p w14:paraId="3FF24DA3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D994A52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C4F90B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92D8E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204 704.06 zł</w:t>
            </w:r>
          </w:p>
        </w:tc>
      </w:tr>
      <w:tr w:rsidR="00E80A5D" w:rsidRPr="00BB547B" w14:paraId="04BAF03B" w14:textId="77777777" w:rsidTr="006205A0">
        <w:tc>
          <w:tcPr>
            <w:tcW w:w="1276" w:type="dxa"/>
            <w:shd w:val="clear" w:color="auto" w:fill="auto"/>
            <w:vAlign w:val="center"/>
          </w:tcPr>
          <w:p w14:paraId="080A7DC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87380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7F7CE8A9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5F69B38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ADAF0E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215B5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881 798.40 zł</w:t>
            </w:r>
          </w:p>
        </w:tc>
      </w:tr>
      <w:tr w:rsidR="00E80A5D" w:rsidRPr="00BB547B" w14:paraId="2BDCE9E6" w14:textId="77777777" w:rsidTr="006205A0">
        <w:tc>
          <w:tcPr>
            <w:tcW w:w="1276" w:type="dxa"/>
            <w:shd w:val="clear" w:color="auto" w:fill="auto"/>
            <w:vAlign w:val="center"/>
          </w:tcPr>
          <w:p w14:paraId="129EBB3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80CDCC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5E63FA60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C892B0A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44E34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CF903A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4 041.90 zł</w:t>
            </w:r>
          </w:p>
        </w:tc>
      </w:tr>
      <w:tr w:rsidR="00E80A5D" w:rsidRPr="00BB547B" w14:paraId="7F6FE24A" w14:textId="77777777" w:rsidTr="006205A0">
        <w:tc>
          <w:tcPr>
            <w:tcW w:w="1276" w:type="dxa"/>
            <w:shd w:val="clear" w:color="auto" w:fill="auto"/>
            <w:vAlign w:val="center"/>
          </w:tcPr>
          <w:p w14:paraId="5505D48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B70CD1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18739C99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64B57ED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8D75F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EB1ACC" w14:textId="7D767EFC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652.</w:t>
            </w:r>
            <w:r w:rsidR="00707545">
              <w:rPr>
                <w:rFonts w:ascii="Arial" w:hAnsi="Arial" w:cs="Arial"/>
                <w:sz w:val="24"/>
                <w:szCs w:val="24"/>
              </w:rPr>
              <w:t>8</w:t>
            </w:r>
            <w:r w:rsidRPr="00E80A5D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  <w:tr w:rsidR="00E80A5D" w:rsidRPr="00BB547B" w14:paraId="2E2CBB48" w14:textId="77777777" w:rsidTr="006205A0">
        <w:tc>
          <w:tcPr>
            <w:tcW w:w="1276" w:type="dxa"/>
            <w:shd w:val="clear" w:color="auto" w:fill="auto"/>
            <w:vAlign w:val="center"/>
          </w:tcPr>
          <w:p w14:paraId="02493D74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73553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4B55951C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D46297E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B283D6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78AA5F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245 273.40 zł</w:t>
            </w:r>
          </w:p>
        </w:tc>
      </w:tr>
      <w:tr w:rsidR="00E80A5D" w:rsidRPr="00BB547B" w14:paraId="4DA55C5E" w14:textId="77777777" w:rsidTr="006205A0">
        <w:tc>
          <w:tcPr>
            <w:tcW w:w="1276" w:type="dxa"/>
            <w:shd w:val="clear" w:color="auto" w:fill="auto"/>
            <w:vAlign w:val="center"/>
          </w:tcPr>
          <w:p w14:paraId="0519788D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25FF6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509836AF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A76BB00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F0F0A0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4C0D42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2 969.70 zł</w:t>
            </w:r>
          </w:p>
        </w:tc>
      </w:tr>
    </w:tbl>
    <w:p w14:paraId="5BD54F4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6E60A" w14:textId="77777777" w:rsidR="008548AD" w:rsidRDefault="008548AD">
      <w:r>
        <w:separator/>
      </w:r>
    </w:p>
  </w:endnote>
  <w:endnote w:type="continuationSeparator" w:id="0">
    <w:p w14:paraId="5E24CCFC" w14:textId="77777777" w:rsidR="008548AD" w:rsidRDefault="0085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486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6CB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7EC9" w14:textId="77777777" w:rsidR="00986737" w:rsidRPr="00986737" w:rsidRDefault="0070754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7DFAA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E1B09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CC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5A575" w14:textId="77777777" w:rsidR="009F189D" w:rsidRDefault="009F189D">
    <w:pPr>
      <w:pStyle w:val="Stopka"/>
      <w:tabs>
        <w:tab w:val="clear" w:pos="4536"/>
      </w:tabs>
      <w:jc w:val="center"/>
    </w:pPr>
  </w:p>
  <w:p w14:paraId="474946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20873" w14:textId="77777777" w:rsidR="008548AD" w:rsidRDefault="008548AD">
      <w:r>
        <w:separator/>
      </w:r>
    </w:p>
  </w:footnote>
  <w:footnote w:type="continuationSeparator" w:id="0">
    <w:p w14:paraId="66FF2D2C" w14:textId="77777777" w:rsidR="008548AD" w:rsidRDefault="00854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8275" w14:textId="77777777" w:rsidR="00E80A5D" w:rsidRDefault="00E80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D1968" w14:textId="77777777" w:rsidR="00E80A5D" w:rsidRDefault="00E80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D3C63" w14:textId="77777777" w:rsidR="00E80A5D" w:rsidRDefault="00E80A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8A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2A89"/>
    <w:rsid w:val="00493F8C"/>
    <w:rsid w:val="004C7E9B"/>
    <w:rsid w:val="005614F2"/>
    <w:rsid w:val="00577BC6"/>
    <w:rsid w:val="005A632E"/>
    <w:rsid w:val="006205A0"/>
    <w:rsid w:val="0069085C"/>
    <w:rsid w:val="006B27ED"/>
    <w:rsid w:val="00707545"/>
    <w:rsid w:val="00843263"/>
    <w:rsid w:val="008548AD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0A5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09248"/>
  <w15:chartTrackingRefBased/>
  <w15:docId w15:val="{E6081499-63EE-4504-A792-F989EAC5E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596</Words>
  <Characters>2944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2024-03-22T13:19:00Z</cp:lastPrinted>
  <dcterms:created xsi:type="dcterms:W3CDTF">2024-03-22T13:16:00Z</dcterms:created>
  <dcterms:modified xsi:type="dcterms:W3CDTF">2024-03-22T13:25:00Z</dcterms:modified>
</cp:coreProperties>
</file>