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214AA" w14:textId="0BD3239C" w:rsidR="00FB7F50" w:rsidRPr="002245BE" w:rsidRDefault="00B172E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72E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82AFE">
        <w:rPr>
          <w:sz w:val="22"/>
          <w:szCs w:val="22"/>
        </w:rPr>
        <w:t xml:space="preserve">22.03.2024 </w:t>
      </w:r>
    </w:p>
    <w:p w14:paraId="555FA6E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91FFF2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914CA91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DAC0CD8" w14:textId="77777777" w:rsidR="002032C0" w:rsidRPr="002032C0" w:rsidRDefault="002032C0" w:rsidP="002032C0">
      <w:r w:rsidRPr="002032C0">
        <w:t>ul. Prądnicka 35-37</w:t>
      </w:r>
    </w:p>
    <w:p w14:paraId="2C759116" w14:textId="77777777" w:rsidR="002032C0" w:rsidRPr="002032C0" w:rsidRDefault="002032C0" w:rsidP="002032C0">
      <w:r w:rsidRPr="002032C0">
        <w:t>31-202 Kraków</w:t>
      </w:r>
    </w:p>
    <w:p w14:paraId="354BD1E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8C1889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172E7" w:rsidRPr="00607F9B" w14:paraId="12A5092B" w14:textId="77777777" w:rsidTr="00C2267B">
        <w:trPr>
          <w:trHeight w:val="638"/>
        </w:trPr>
        <w:tc>
          <w:tcPr>
            <w:tcW w:w="959" w:type="dxa"/>
            <w:shd w:val="clear" w:color="auto" w:fill="auto"/>
          </w:tcPr>
          <w:p w14:paraId="73A2606C" w14:textId="77777777" w:rsidR="00B172E7" w:rsidRPr="00607F9B" w:rsidRDefault="00B172E7" w:rsidP="00C226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59FF54" w14:textId="21B2227A" w:rsidR="00B172E7" w:rsidRPr="00607F9B" w:rsidRDefault="00B172E7" w:rsidP="00C226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72E7">
              <w:rPr>
                <w:sz w:val="22"/>
                <w:szCs w:val="22"/>
              </w:rPr>
              <w:t>podstawowy</w:t>
            </w:r>
            <w:r w:rsidR="008E0DF8">
              <w:rPr>
                <w:sz w:val="22"/>
                <w:szCs w:val="22"/>
              </w:rPr>
              <w:t>m</w:t>
            </w:r>
            <w:r w:rsidRPr="00B172E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172E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72E7">
              <w:rPr>
                <w:b/>
                <w:bCs/>
                <w:sz w:val="22"/>
                <w:szCs w:val="22"/>
              </w:rPr>
              <w:t>Zakup i dostawa nici chirurgicznych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72E7">
              <w:rPr>
                <w:b/>
                <w:sz w:val="22"/>
                <w:szCs w:val="22"/>
              </w:rPr>
              <w:t>ZP/11/2024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5D6D5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72E7" w14:paraId="5B9B2F74" w14:textId="77777777" w:rsidTr="00C2267B">
        <w:trPr>
          <w:cantSplit/>
        </w:trPr>
        <w:tc>
          <w:tcPr>
            <w:tcW w:w="9072" w:type="dxa"/>
          </w:tcPr>
          <w:p w14:paraId="7B37AD31" w14:textId="77777777" w:rsidR="00B172E7" w:rsidRPr="00D26ED6" w:rsidRDefault="00B172E7" w:rsidP="00C2267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72E7">
              <w:rPr>
                <w:b/>
                <w:sz w:val="22"/>
                <w:szCs w:val="22"/>
              </w:rPr>
              <w:t>YAVO Sp. z o. o.</w:t>
            </w:r>
          </w:p>
          <w:p w14:paraId="21FC18CE" w14:textId="77777777" w:rsidR="00B172E7" w:rsidRPr="009F0E5C" w:rsidRDefault="00B172E7" w:rsidP="00C2267B">
            <w:pPr>
              <w:jc w:val="both"/>
              <w:rPr>
                <w:bCs/>
                <w:sz w:val="22"/>
                <w:szCs w:val="22"/>
              </w:rPr>
            </w:pPr>
            <w:r w:rsidRPr="00B172E7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2E7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504ECE" w14:textId="77777777" w:rsidR="00B172E7" w:rsidRPr="009F0E5C" w:rsidRDefault="00B172E7" w:rsidP="00C2267B">
            <w:pPr>
              <w:jc w:val="both"/>
              <w:rPr>
                <w:bCs/>
                <w:sz w:val="22"/>
                <w:szCs w:val="22"/>
              </w:rPr>
            </w:pPr>
            <w:r w:rsidRPr="00B172E7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2E7">
              <w:rPr>
                <w:bCs/>
                <w:sz w:val="22"/>
                <w:szCs w:val="22"/>
              </w:rPr>
              <w:t>Bełchatów</w:t>
            </w:r>
          </w:p>
          <w:p w14:paraId="26EC28FA" w14:textId="77777777" w:rsidR="00B172E7" w:rsidRDefault="00B172E7" w:rsidP="00C22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ECC720" w14:textId="77777777" w:rsidR="00B172E7" w:rsidRPr="00211A34" w:rsidRDefault="00B172E7" w:rsidP="00C22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172E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72E7">
              <w:rPr>
                <w:sz w:val="22"/>
                <w:szCs w:val="22"/>
              </w:rPr>
              <w:t xml:space="preserve">Pakiet 1 - Szew syntetyczny - </w:t>
            </w:r>
            <w:proofErr w:type="spellStart"/>
            <w:r w:rsidRPr="00B172E7">
              <w:rPr>
                <w:sz w:val="22"/>
                <w:szCs w:val="22"/>
              </w:rPr>
              <w:t>niewchłanialny</w:t>
            </w:r>
            <w:proofErr w:type="spellEnd"/>
            <w:r w:rsidRPr="00B172E7">
              <w:rPr>
                <w:sz w:val="22"/>
                <w:szCs w:val="22"/>
              </w:rPr>
              <w:t xml:space="preserve">, pleciony, wykonany z włókien poliestrowych złożony z przędzy poliestrów z </w:t>
            </w:r>
            <w:proofErr w:type="spellStart"/>
            <w:r w:rsidRPr="00B172E7">
              <w:rPr>
                <w:sz w:val="22"/>
                <w:szCs w:val="22"/>
              </w:rPr>
              <w:t>tereftalanu</w:t>
            </w:r>
            <w:proofErr w:type="spellEnd"/>
            <w:r w:rsidRPr="00B172E7">
              <w:rPr>
                <w:sz w:val="22"/>
                <w:szCs w:val="22"/>
              </w:rPr>
              <w:t xml:space="preserve"> etylenu (PET) przędza jest oplatana i powlekana silikonem.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29FFB54" w14:textId="77777777" w:rsidR="00B172E7" w:rsidRPr="00D26ED6" w:rsidRDefault="00B172E7" w:rsidP="00C2267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79A427" w14:textId="77777777" w:rsidR="00B172E7" w:rsidRDefault="00B172E7" w:rsidP="00C2267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172E7">
              <w:t>Jedyna złożona oferta. Spełnia wymagania Zamawiającego.</w:t>
            </w:r>
          </w:p>
        </w:tc>
      </w:tr>
      <w:tr w:rsidR="00B172E7" w14:paraId="71BF78C8" w14:textId="77777777" w:rsidTr="00C2267B">
        <w:trPr>
          <w:cantSplit/>
        </w:trPr>
        <w:tc>
          <w:tcPr>
            <w:tcW w:w="9072" w:type="dxa"/>
          </w:tcPr>
          <w:p w14:paraId="6B785353" w14:textId="77777777" w:rsidR="00B172E7" w:rsidRPr="00D26ED6" w:rsidRDefault="00B172E7" w:rsidP="00C2267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72E7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172E7">
              <w:rPr>
                <w:b/>
                <w:sz w:val="22"/>
                <w:szCs w:val="22"/>
              </w:rPr>
              <w:t>Group</w:t>
            </w:r>
            <w:proofErr w:type="spellEnd"/>
            <w:r w:rsidRPr="00B172E7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2217D5C" w14:textId="77777777" w:rsidR="00B172E7" w:rsidRPr="009F0E5C" w:rsidRDefault="00B172E7" w:rsidP="00C2267B">
            <w:pPr>
              <w:jc w:val="both"/>
              <w:rPr>
                <w:bCs/>
                <w:sz w:val="22"/>
                <w:szCs w:val="22"/>
              </w:rPr>
            </w:pPr>
            <w:r w:rsidRPr="00B172E7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2E7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D2DC9B" w14:textId="77777777" w:rsidR="00B172E7" w:rsidRPr="009F0E5C" w:rsidRDefault="00B172E7" w:rsidP="00C2267B">
            <w:pPr>
              <w:jc w:val="both"/>
              <w:rPr>
                <w:bCs/>
                <w:sz w:val="22"/>
                <w:szCs w:val="22"/>
              </w:rPr>
            </w:pPr>
            <w:r w:rsidRPr="00B172E7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2E7">
              <w:rPr>
                <w:bCs/>
                <w:sz w:val="22"/>
                <w:szCs w:val="22"/>
              </w:rPr>
              <w:t>Zabrze</w:t>
            </w:r>
          </w:p>
          <w:p w14:paraId="09660A45" w14:textId="77777777" w:rsidR="00B172E7" w:rsidRDefault="00B172E7" w:rsidP="00C22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A4A906" w14:textId="77777777" w:rsidR="00B172E7" w:rsidRPr="00211A34" w:rsidRDefault="00B172E7" w:rsidP="00C22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172E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72E7">
              <w:rPr>
                <w:sz w:val="22"/>
                <w:szCs w:val="22"/>
              </w:rPr>
              <w:t xml:space="preserve">Pakiet 2 - Wosk kostny, jałowy, </w:t>
            </w:r>
            <w:proofErr w:type="spellStart"/>
            <w:r w:rsidRPr="00B172E7">
              <w:rPr>
                <w:sz w:val="22"/>
                <w:szCs w:val="22"/>
              </w:rPr>
              <w:t>apirogenny</w:t>
            </w:r>
            <w:proofErr w:type="spellEnd"/>
            <w:r w:rsidRPr="00B172E7">
              <w:rPr>
                <w:sz w:val="22"/>
                <w:szCs w:val="22"/>
              </w:rPr>
              <w:t>, plastyczny, łatwy w modelowaniu.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9F50840" w14:textId="77777777" w:rsidR="00B172E7" w:rsidRPr="00D26ED6" w:rsidRDefault="00B172E7" w:rsidP="00C2267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84A3427" w14:textId="77777777" w:rsidR="00B172E7" w:rsidRDefault="00B172E7" w:rsidP="00C2267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172E7">
              <w:t>Jedyna złożona oferta. Spełnia wymagania Zamawiającego.</w:t>
            </w:r>
          </w:p>
        </w:tc>
      </w:tr>
      <w:tr w:rsidR="00B172E7" w14:paraId="56D8709F" w14:textId="77777777" w:rsidTr="00C2267B">
        <w:trPr>
          <w:cantSplit/>
        </w:trPr>
        <w:tc>
          <w:tcPr>
            <w:tcW w:w="9072" w:type="dxa"/>
          </w:tcPr>
          <w:p w14:paraId="59898ED6" w14:textId="77777777" w:rsidR="00B172E7" w:rsidRPr="00D26ED6" w:rsidRDefault="00B172E7" w:rsidP="00C2267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172E7">
              <w:rPr>
                <w:b/>
                <w:sz w:val="22"/>
                <w:szCs w:val="22"/>
              </w:rPr>
              <w:t>Bialmed</w:t>
            </w:r>
            <w:proofErr w:type="spellEnd"/>
            <w:r w:rsidRPr="00B172E7">
              <w:rPr>
                <w:b/>
                <w:sz w:val="22"/>
                <w:szCs w:val="22"/>
              </w:rPr>
              <w:t xml:space="preserve"> Sp. z o.o.</w:t>
            </w:r>
          </w:p>
          <w:p w14:paraId="0D397D17" w14:textId="77777777" w:rsidR="00B172E7" w:rsidRPr="009F0E5C" w:rsidRDefault="00B172E7" w:rsidP="00C2267B">
            <w:pPr>
              <w:jc w:val="both"/>
              <w:rPr>
                <w:bCs/>
                <w:sz w:val="22"/>
                <w:szCs w:val="22"/>
              </w:rPr>
            </w:pPr>
            <w:r w:rsidRPr="00B172E7">
              <w:rPr>
                <w:bCs/>
                <w:sz w:val="22"/>
                <w:szCs w:val="22"/>
              </w:rPr>
              <w:t>ul. 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2E7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808A8F" w14:textId="77777777" w:rsidR="00B172E7" w:rsidRPr="009F0E5C" w:rsidRDefault="00B172E7" w:rsidP="00C2267B">
            <w:pPr>
              <w:jc w:val="both"/>
              <w:rPr>
                <w:bCs/>
                <w:sz w:val="22"/>
                <w:szCs w:val="22"/>
              </w:rPr>
            </w:pPr>
            <w:r w:rsidRPr="00B172E7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2E7">
              <w:rPr>
                <w:bCs/>
                <w:sz w:val="22"/>
                <w:szCs w:val="22"/>
              </w:rPr>
              <w:t>Warszawa</w:t>
            </w:r>
          </w:p>
          <w:p w14:paraId="6B507A6C" w14:textId="77777777" w:rsidR="00B172E7" w:rsidRDefault="00B172E7" w:rsidP="00C22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755F6C" w14:textId="77777777" w:rsidR="00B172E7" w:rsidRPr="00211A34" w:rsidRDefault="00B172E7" w:rsidP="00C22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172E7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72E7">
              <w:rPr>
                <w:sz w:val="22"/>
                <w:szCs w:val="22"/>
              </w:rPr>
              <w:t xml:space="preserve">Pakiet 4 - Szew </w:t>
            </w:r>
            <w:proofErr w:type="spellStart"/>
            <w:r w:rsidRPr="00B172E7">
              <w:rPr>
                <w:sz w:val="22"/>
                <w:szCs w:val="22"/>
              </w:rPr>
              <w:t>niewchłanialny</w:t>
            </w:r>
            <w:proofErr w:type="spellEnd"/>
            <w:r w:rsidRPr="00B172E7">
              <w:rPr>
                <w:sz w:val="22"/>
                <w:szCs w:val="22"/>
              </w:rPr>
              <w:t xml:space="preserve"> syntetyczny, jednowłóknowy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DA7225" w14:textId="77777777" w:rsidR="00B172E7" w:rsidRPr="00D26ED6" w:rsidRDefault="00B172E7" w:rsidP="00C2267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559F352" w14:textId="77777777" w:rsidR="00B172E7" w:rsidRDefault="00B172E7" w:rsidP="00C2267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172E7">
              <w:t>Najkorzystniejsza oferta spełniająca wymagania SWZ</w:t>
            </w:r>
          </w:p>
        </w:tc>
      </w:tr>
    </w:tbl>
    <w:p w14:paraId="66B06D3E" w14:textId="77777777" w:rsidR="008E0DF8" w:rsidRDefault="008E0DF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86569D0" w14:textId="49E1636F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50FEA576" w14:textId="77777777" w:rsidTr="0057114B">
        <w:tc>
          <w:tcPr>
            <w:tcW w:w="2169" w:type="dxa"/>
            <w:shd w:val="clear" w:color="auto" w:fill="F3F3F3"/>
            <w:vAlign w:val="center"/>
          </w:tcPr>
          <w:p w14:paraId="75993989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124128F8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68CD70A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2C67D09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5B94E5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B172E7" w:rsidRPr="00834EF4" w14:paraId="05656578" w14:textId="77777777" w:rsidTr="00C2267B">
        <w:tc>
          <w:tcPr>
            <w:tcW w:w="2169" w:type="dxa"/>
            <w:shd w:val="clear" w:color="auto" w:fill="auto"/>
          </w:tcPr>
          <w:p w14:paraId="541E7B81" w14:textId="77777777" w:rsidR="00B172E7" w:rsidRPr="00211A34" w:rsidRDefault="00B172E7" w:rsidP="00C22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2E7">
              <w:rPr>
                <w:sz w:val="20"/>
                <w:szCs w:val="20"/>
              </w:rPr>
              <w:t xml:space="preserve">Pakiet 1 - Szew syntetyczny - </w:t>
            </w:r>
            <w:proofErr w:type="spellStart"/>
            <w:r w:rsidRPr="00B172E7">
              <w:rPr>
                <w:sz w:val="20"/>
                <w:szCs w:val="20"/>
              </w:rPr>
              <w:t>niewchłanialny</w:t>
            </w:r>
            <w:proofErr w:type="spellEnd"/>
            <w:r w:rsidRPr="00B172E7">
              <w:rPr>
                <w:sz w:val="20"/>
                <w:szCs w:val="20"/>
              </w:rPr>
              <w:t xml:space="preserve">, pleciony, wykonany z włókien poliestrowych złożony z przędzy poliestrów z </w:t>
            </w:r>
            <w:proofErr w:type="spellStart"/>
            <w:r w:rsidRPr="00B172E7">
              <w:rPr>
                <w:sz w:val="20"/>
                <w:szCs w:val="20"/>
              </w:rPr>
              <w:t>tereftalanu</w:t>
            </w:r>
            <w:proofErr w:type="spellEnd"/>
            <w:r w:rsidRPr="00B172E7">
              <w:rPr>
                <w:sz w:val="20"/>
                <w:szCs w:val="20"/>
              </w:rPr>
              <w:t xml:space="preserve"> etylenu (PET) przędza jest oplatana i powlekana silikonem.</w:t>
            </w:r>
          </w:p>
        </w:tc>
        <w:tc>
          <w:tcPr>
            <w:tcW w:w="2793" w:type="dxa"/>
            <w:shd w:val="clear" w:color="auto" w:fill="auto"/>
          </w:tcPr>
          <w:p w14:paraId="3074E353" w14:textId="77777777" w:rsidR="00B172E7" w:rsidRPr="00211A34" w:rsidRDefault="00B172E7" w:rsidP="00C226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2E7">
              <w:rPr>
                <w:b/>
                <w:bCs/>
                <w:sz w:val="20"/>
                <w:szCs w:val="20"/>
              </w:rPr>
              <w:t>YAVO Sp. z o. o.</w:t>
            </w:r>
          </w:p>
          <w:p w14:paraId="0F41AA5E" w14:textId="77777777" w:rsidR="00B172E7" w:rsidRPr="00211A34" w:rsidRDefault="00B172E7" w:rsidP="00C2267B">
            <w:pPr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2E7">
              <w:rPr>
                <w:sz w:val="20"/>
                <w:szCs w:val="20"/>
              </w:rPr>
              <w:t>17</w:t>
            </w:r>
          </w:p>
          <w:p w14:paraId="65318900" w14:textId="77777777" w:rsidR="00B172E7" w:rsidRPr="00211A34" w:rsidRDefault="00B172E7" w:rsidP="00C2267B">
            <w:pPr>
              <w:spacing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2E7">
              <w:rPr>
                <w:sz w:val="20"/>
                <w:szCs w:val="20"/>
              </w:rPr>
              <w:t>Bełchatów</w:t>
            </w:r>
          </w:p>
        </w:tc>
        <w:tc>
          <w:tcPr>
            <w:tcW w:w="2551" w:type="dxa"/>
            <w:shd w:val="clear" w:color="auto" w:fill="auto"/>
          </w:tcPr>
          <w:p w14:paraId="3861AF53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1 - Cena - 360.00</w:t>
            </w:r>
          </w:p>
          <w:p w14:paraId="168FD354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2 - Jakość - 150.00</w:t>
            </w:r>
          </w:p>
          <w:p w14:paraId="26AAFEA1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3 - Termin dostawy w trybie pilnym - 15.00</w:t>
            </w:r>
          </w:p>
          <w:p w14:paraId="08F73A69" w14:textId="77777777" w:rsidR="00B172E7" w:rsidRPr="00211A34" w:rsidRDefault="00B172E7" w:rsidP="00C22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889268" w14:textId="77777777" w:rsidR="00B172E7" w:rsidRPr="00211A34" w:rsidRDefault="00B172E7" w:rsidP="00C2267B">
            <w:pPr>
              <w:jc w:val="center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 xml:space="preserve">  555,00</w:t>
            </w:r>
          </w:p>
        </w:tc>
      </w:tr>
      <w:tr w:rsidR="00B172E7" w:rsidRPr="00834EF4" w14:paraId="57A29689" w14:textId="77777777" w:rsidTr="00C2267B">
        <w:tc>
          <w:tcPr>
            <w:tcW w:w="2169" w:type="dxa"/>
            <w:shd w:val="clear" w:color="auto" w:fill="auto"/>
          </w:tcPr>
          <w:p w14:paraId="1DF25D3A" w14:textId="77777777" w:rsidR="00B172E7" w:rsidRPr="00211A34" w:rsidRDefault="00B172E7" w:rsidP="00C22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2E7">
              <w:rPr>
                <w:sz w:val="20"/>
                <w:szCs w:val="20"/>
              </w:rPr>
              <w:t xml:space="preserve">Pakiet 2 - Wosk kostny, jałowy, </w:t>
            </w:r>
            <w:proofErr w:type="spellStart"/>
            <w:r w:rsidRPr="00B172E7">
              <w:rPr>
                <w:sz w:val="20"/>
                <w:szCs w:val="20"/>
              </w:rPr>
              <w:t>apirogenny</w:t>
            </w:r>
            <w:proofErr w:type="spellEnd"/>
            <w:r w:rsidRPr="00B172E7">
              <w:rPr>
                <w:sz w:val="20"/>
                <w:szCs w:val="20"/>
              </w:rPr>
              <w:t>, plastyczny, łatwy w modelowaniu.</w:t>
            </w:r>
          </w:p>
        </w:tc>
        <w:tc>
          <w:tcPr>
            <w:tcW w:w="2793" w:type="dxa"/>
            <w:shd w:val="clear" w:color="auto" w:fill="auto"/>
          </w:tcPr>
          <w:p w14:paraId="75EF291F" w14:textId="77777777" w:rsidR="00B172E7" w:rsidRPr="00211A34" w:rsidRDefault="00B172E7" w:rsidP="00C226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2E7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172E7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B172E7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73098D29" w14:textId="77777777" w:rsidR="00B172E7" w:rsidRPr="00211A34" w:rsidRDefault="00B172E7" w:rsidP="00C2267B">
            <w:pPr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2E7">
              <w:rPr>
                <w:sz w:val="20"/>
                <w:szCs w:val="20"/>
              </w:rPr>
              <w:t>18</w:t>
            </w:r>
          </w:p>
          <w:p w14:paraId="50794452" w14:textId="77777777" w:rsidR="00B172E7" w:rsidRPr="00211A34" w:rsidRDefault="00B172E7" w:rsidP="00C2267B">
            <w:pPr>
              <w:spacing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2E7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73EE351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1 - Cena - 360.00</w:t>
            </w:r>
          </w:p>
          <w:p w14:paraId="22A378FD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2 - Jakość - 120.00</w:t>
            </w:r>
          </w:p>
          <w:p w14:paraId="74653E39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3 - Termin dostawy w trybie pilnym - 30.00</w:t>
            </w:r>
          </w:p>
          <w:p w14:paraId="6B111960" w14:textId="77777777" w:rsidR="00B172E7" w:rsidRPr="00211A34" w:rsidRDefault="00B172E7" w:rsidP="00C22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075DB5" w14:textId="77777777" w:rsidR="00B172E7" w:rsidRPr="00211A34" w:rsidRDefault="00B172E7" w:rsidP="00C2267B">
            <w:pPr>
              <w:jc w:val="center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 xml:space="preserve">  540,00</w:t>
            </w:r>
          </w:p>
        </w:tc>
      </w:tr>
      <w:tr w:rsidR="00B172E7" w:rsidRPr="00834EF4" w14:paraId="756B01F4" w14:textId="77777777" w:rsidTr="00C2267B">
        <w:tc>
          <w:tcPr>
            <w:tcW w:w="2169" w:type="dxa"/>
            <w:shd w:val="clear" w:color="auto" w:fill="auto"/>
          </w:tcPr>
          <w:p w14:paraId="1375DEF0" w14:textId="77777777" w:rsidR="00B172E7" w:rsidRPr="00211A34" w:rsidRDefault="00B172E7" w:rsidP="00C22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2E7">
              <w:rPr>
                <w:sz w:val="20"/>
                <w:szCs w:val="20"/>
              </w:rPr>
              <w:t xml:space="preserve">Pakiet 4 - Szew </w:t>
            </w:r>
            <w:proofErr w:type="spellStart"/>
            <w:r w:rsidRPr="00B172E7">
              <w:rPr>
                <w:sz w:val="20"/>
                <w:szCs w:val="20"/>
              </w:rPr>
              <w:t>niewchłanialny</w:t>
            </w:r>
            <w:proofErr w:type="spellEnd"/>
            <w:r w:rsidRPr="00B172E7">
              <w:rPr>
                <w:sz w:val="20"/>
                <w:szCs w:val="20"/>
              </w:rPr>
              <w:t xml:space="preserve"> syntetyczny, jednowłóknowy</w:t>
            </w:r>
          </w:p>
        </w:tc>
        <w:tc>
          <w:tcPr>
            <w:tcW w:w="2793" w:type="dxa"/>
            <w:shd w:val="clear" w:color="auto" w:fill="auto"/>
          </w:tcPr>
          <w:p w14:paraId="2BF65682" w14:textId="77777777" w:rsidR="00B172E7" w:rsidRPr="00211A34" w:rsidRDefault="00B172E7" w:rsidP="00C226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172E7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B172E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4619158" w14:textId="77777777" w:rsidR="00B172E7" w:rsidRPr="00211A34" w:rsidRDefault="00B172E7" w:rsidP="00C2267B">
            <w:pPr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2E7">
              <w:rPr>
                <w:sz w:val="20"/>
                <w:szCs w:val="20"/>
              </w:rPr>
              <w:t>46/48/35</w:t>
            </w:r>
          </w:p>
          <w:p w14:paraId="4E11A7D2" w14:textId="77777777" w:rsidR="00B172E7" w:rsidRPr="00211A34" w:rsidRDefault="00B172E7" w:rsidP="00C2267B">
            <w:pPr>
              <w:spacing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2E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6600EBD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1 - Cena - 360.00</w:t>
            </w:r>
          </w:p>
          <w:p w14:paraId="7E222E44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2 - Jakość - 162.00</w:t>
            </w:r>
          </w:p>
          <w:p w14:paraId="0055DD18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3 - Termin dostawy w trybie pilnym - 30.00</w:t>
            </w:r>
          </w:p>
          <w:p w14:paraId="790F94E4" w14:textId="77777777" w:rsidR="00B172E7" w:rsidRPr="00211A34" w:rsidRDefault="00B172E7" w:rsidP="00C22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CFF15A" w14:textId="77777777" w:rsidR="00B172E7" w:rsidRPr="00211A34" w:rsidRDefault="00B172E7" w:rsidP="00C2267B">
            <w:pPr>
              <w:jc w:val="center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 xml:space="preserve">  582,00</w:t>
            </w:r>
          </w:p>
        </w:tc>
      </w:tr>
      <w:tr w:rsidR="00B172E7" w:rsidRPr="00834EF4" w14:paraId="2F3CD186" w14:textId="77777777" w:rsidTr="00C2267B">
        <w:tc>
          <w:tcPr>
            <w:tcW w:w="2169" w:type="dxa"/>
            <w:shd w:val="clear" w:color="auto" w:fill="auto"/>
          </w:tcPr>
          <w:p w14:paraId="2536DBF0" w14:textId="77777777" w:rsidR="00B172E7" w:rsidRPr="00211A34" w:rsidRDefault="00B172E7" w:rsidP="00C22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2E7">
              <w:rPr>
                <w:sz w:val="20"/>
                <w:szCs w:val="20"/>
              </w:rPr>
              <w:t xml:space="preserve">Pakiet 4 - Szew </w:t>
            </w:r>
            <w:proofErr w:type="spellStart"/>
            <w:r w:rsidRPr="00B172E7">
              <w:rPr>
                <w:sz w:val="20"/>
                <w:szCs w:val="20"/>
              </w:rPr>
              <w:t>niewchłanialny</w:t>
            </w:r>
            <w:proofErr w:type="spellEnd"/>
            <w:r w:rsidRPr="00B172E7">
              <w:rPr>
                <w:sz w:val="20"/>
                <w:szCs w:val="20"/>
              </w:rPr>
              <w:t xml:space="preserve"> syntetyczny, jednowłóknowy</w:t>
            </w:r>
          </w:p>
        </w:tc>
        <w:tc>
          <w:tcPr>
            <w:tcW w:w="2793" w:type="dxa"/>
            <w:shd w:val="clear" w:color="auto" w:fill="auto"/>
          </w:tcPr>
          <w:p w14:paraId="44A0480D" w14:textId="77777777" w:rsidR="00B172E7" w:rsidRPr="00211A34" w:rsidRDefault="00B172E7" w:rsidP="00C226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2E7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172E7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B172E7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53F8E799" w14:textId="77777777" w:rsidR="00B172E7" w:rsidRPr="00211A34" w:rsidRDefault="00B172E7" w:rsidP="00C2267B">
            <w:pPr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2E7">
              <w:rPr>
                <w:sz w:val="20"/>
                <w:szCs w:val="20"/>
              </w:rPr>
              <w:t>18</w:t>
            </w:r>
          </w:p>
          <w:p w14:paraId="0ED9C05C" w14:textId="77777777" w:rsidR="00B172E7" w:rsidRPr="00211A34" w:rsidRDefault="00B172E7" w:rsidP="00C2267B">
            <w:pPr>
              <w:spacing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2E7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2B552DA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1 - Cena - 357.90</w:t>
            </w:r>
          </w:p>
          <w:p w14:paraId="11384F56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2 - Jakość - 138.00</w:t>
            </w:r>
          </w:p>
          <w:p w14:paraId="38485D6D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3 - Termin dostawy w trybie pilnym - 30.00</w:t>
            </w:r>
          </w:p>
          <w:p w14:paraId="4B34E781" w14:textId="77777777" w:rsidR="00B172E7" w:rsidRPr="00211A34" w:rsidRDefault="00B172E7" w:rsidP="00C22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A20F96" w14:textId="77777777" w:rsidR="00B172E7" w:rsidRPr="00211A34" w:rsidRDefault="00B172E7" w:rsidP="00C2267B">
            <w:pPr>
              <w:jc w:val="center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 xml:space="preserve">  555,90</w:t>
            </w:r>
          </w:p>
        </w:tc>
      </w:tr>
      <w:tr w:rsidR="00B172E7" w:rsidRPr="00834EF4" w14:paraId="5E8604AF" w14:textId="77777777" w:rsidTr="00C2267B">
        <w:tc>
          <w:tcPr>
            <w:tcW w:w="2169" w:type="dxa"/>
            <w:shd w:val="clear" w:color="auto" w:fill="auto"/>
          </w:tcPr>
          <w:p w14:paraId="4B3EC7F6" w14:textId="77777777" w:rsidR="00B172E7" w:rsidRPr="00211A34" w:rsidRDefault="00B172E7" w:rsidP="00C22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2E7">
              <w:rPr>
                <w:sz w:val="20"/>
                <w:szCs w:val="20"/>
              </w:rPr>
              <w:t xml:space="preserve">Pakiet 4 - Szew </w:t>
            </w:r>
            <w:proofErr w:type="spellStart"/>
            <w:r w:rsidRPr="00B172E7">
              <w:rPr>
                <w:sz w:val="20"/>
                <w:szCs w:val="20"/>
              </w:rPr>
              <w:t>niewchłanialny</w:t>
            </w:r>
            <w:proofErr w:type="spellEnd"/>
            <w:r w:rsidRPr="00B172E7">
              <w:rPr>
                <w:sz w:val="20"/>
                <w:szCs w:val="20"/>
              </w:rPr>
              <w:t xml:space="preserve"> syntetyczny, jednowłóknowy</w:t>
            </w:r>
          </w:p>
        </w:tc>
        <w:tc>
          <w:tcPr>
            <w:tcW w:w="2793" w:type="dxa"/>
            <w:shd w:val="clear" w:color="auto" w:fill="auto"/>
          </w:tcPr>
          <w:p w14:paraId="428A10BE" w14:textId="77777777" w:rsidR="00B172E7" w:rsidRPr="00211A34" w:rsidRDefault="00B172E7" w:rsidP="00C226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2E7">
              <w:rPr>
                <w:b/>
                <w:bCs/>
                <w:sz w:val="20"/>
                <w:szCs w:val="20"/>
              </w:rPr>
              <w:t>YAVO Sp. z o. o.</w:t>
            </w:r>
          </w:p>
          <w:p w14:paraId="45B123D6" w14:textId="77777777" w:rsidR="00B172E7" w:rsidRPr="00211A34" w:rsidRDefault="00B172E7" w:rsidP="00C2267B">
            <w:pPr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2E7">
              <w:rPr>
                <w:sz w:val="20"/>
                <w:szCs w:val="20"/>
              </w:rPr>
              <w:t>17</w:t>
            </w:r>
          </w:p>
          <w:p w14:paraId="37B8A847" w14:textId="77777777" w:rsidR="00B172E7" w:rsidRPr="00211A34" w:rsidRDefault="00B172E7" w:rsidP="00C2267B">
            <w:pPr>
              <w:spacing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2E7">
              <w:rPr>
                <w:sz w:val="20"/>
                <w:szCs w:val="20"/>
              </w:rPr>
              <w:t>Bełchatów</w:t>
            </w:r>
          </w:p>
        </w:tc>
        <w:tc>
          <w:tcPr>
            <w:tcW w:w="2551" w:type="dxa"/>
            <w:shd w:val="clear" w:color="auto" w:fill="auto"/>
          </w:tcPr>
          <w:p w14:paraId="421C75F9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1 - Cena - 271.44</w:t>
            </w:r>
          </w:p>
          <w:p w14:paraId="58E6A48D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2 - Jakość - 162.00</w:t>
            </w:r>
          </w:p>
          <w:p w14:paraId="23439FEC" w14:textId="77777777" w:rsidR="00B172E7" w:rsidRPr="00B172E7" w:rsidRDefault="00B172E7" w:rsidP="00C2267B">
            <w:pPr>
              <w:spacing w:before="40" w:after="40"/>
              <w:rPr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3 - Termin dostawy w trybie pilnym - 15.00</w:t>
            </w:r>
          </w:p>
          <w:p w14:paraId="745AED62" w14:textId="77777777" w:rsidR="00B172E7" w:rsidRPr="00211A34" w:rsidRDefault="00B172E7" w:rsidP="00C22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51C1D5" w14:textId="77777777" w:rsidR="00B172E7" w:rsidRPr="00211A34" w:rsidRDefault="00B172E7" w:rsidP="00C2267B">
            <w:pPr>
              <w:jc w:val="center"/>
              <w:rPr>
                <w:color w:val="000000"/>
                <w:sz w:val="20"/>
                <w:szCs w:val="20"/>
              </w:rPr>
            </w:pPr>
            <w:r w:rsidRPr="00B172E7">
              <w:rPr>
                <w:sz w:val="20"/>
                <w:szCs w:val="20"/>
              </w:rPr>
              <w:t xml:space="preserve">  478,44</w:t>
            </w:r>
          </w:p>
        </w:tc>
      </w:tr>
    </w:tbl>
    <w:p w14:paraId="566E948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D539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3CC46" w14:textId="77777777" w:rsidR="00D539BC" w:rsidRDefault="00D539BC">
      <w:r>
        <w:separator/>
      </w:r>
    </w:p>
  </w:endnote>
  <w:endnote w:type="continuationSeparator" w:id="0">
    <w:p w14:paraId="7048E123" w14:textId="77777777" w:rsidR="00D539BC" w:rsidRDefault="00D53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58F9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9E6A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B2738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06DA3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5B66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0AA79" w14:textId="77777777" w:rsidR="00D539BC" w:rsidRDefault="00D539BC">
      <w:r>
        <w:separator/>
      </w:r>
    </w:p>
  </w:footnote>
  <w:footnote w:type="continuationSeparator" w:id="0">
    <w:p w14:paraId="575C8F5E" w14:textId="77777777" w:rsidR="00D539BC" w:rsidRDefault="00D53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B69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1EBA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DF1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9BC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0DF8"/>
    <w:rsid w:val="008E5102"/>
    <w:rsid w:val="00915B9E"/>
    <w:rsid w:val="00952256"/>
    <w:rsid w:val="0097748A"/>
    <w:rsid w:val="009F0E5C"/>
    <w:rsid w:val="00A029B8"/>
    <w:rsid w:val="00A91321"/>
    <w:rsid w:val="00AA02AC"/>
    <w:rsid w:val="00B172E7"/>
    <w:rsid w:val="00B32D12"/>
    <w:rsid w:val="00B464D3"/>
    <w:rsid w:val="00B74EB6"/>
    <w:rsid w:val="00B8185B"/>
    <w:rsid w:val="00B82AFE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539BC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3ABEFC"/>
  <w15:chartTrackingRefBased/>
  <w15:docId w15:val="{402A571C-ED59-4B55-B12F-DC81BCD2F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497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2024-03-18T07:02:00Z</dcterms:created>
  <dcterms:modified xsi:type="dcterms:W3CDTF">2024-03-22T11:04:00Z</dcterms:modified>
</cp:coreProperties>
</file>