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E7727" w14:textId="438F577F" w:rsidR="00FB7F50" w:rsidRPr="002245BE" w:rsidRDefault="00CB412D" w:rsidP="002868BF">
      <w:pPr>
        <w:spacing w:after="240"/>
        <w:jc w:val="right"/>
        <w:rPr>
          <w:sz w:val="22"/>
          <w:szCs w:val="22"/>
        </w:rPr>
      </w:pPr>
      <w:bookmarkStart w:id="0" w:name="_Hlk53520193"/>
      <w:r w:rsidRPr="00CB412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7271B">
        <w:rPr>
          <w:sz w:val="22"/>
          <w:szCs w:val="22"/>
        </w:rPr>
        <w:t>22.03.2024r.</w:t>
      </w:r>
    </w:p>
    <w:p w14:paraId="6A6DDED8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40AEFD8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029FF01D" w14:textId="77777777" w:rsidR="002032C0" w:rsidRPr="002032C0" w:rsidRDefault="002032C0" w:rsidP="002032C0">
      <w:r w:rsidRPr="002032C0">
        <w:t>ul. Prądnicka 35-37</w:t>
      </w:r>
    </w:p>
    <w:p w14:paraId="4CCB3651" w14:textId="77777777" w:rsidR="002032C0" w:rsidRPr="002032C0" w:rsidRDefault="002032C0" w:rsidP="002032C0">
      <w:r w:rsidRPr="002032C0">
        <w:t>31-202 Kraków</w:t>
      </w:r>
    </w:p>
    <w:p w14:paraId="2AEF9A9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50A898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B412D" w:rsidRPr="00607F9B" w14:paraId="38C70924" w14:textId="77777777" w:rsidTr="00FC4589">
        <w:trPr>
          <w:trHeight w:val="638"/>
        </w:trPr>
        <w:tc>
          <w:tcPr>
            <w:tcW w:w="959" w:type="dxa"/>
            <w:shd w:val="clear" w:color="auto" w:fill="auto"/>
          </w:tcPr>
          <w:p w14:paraId="404B688C" w14:textId="77777777" w:rsidR="00CB412D" w:rsidRPr="00607F9B" w:rsidRDefault="00CB412D" w:rsidP="00FC45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F68E8A" w14:textId="004957F0" w:rsidR="00CB412D" w:rsidRPr="00607F9B" w:rsidRDefault="00CB412D" w:rsidP="00FC45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B412D">
              <w:rPr>
                <w:sz w:val="22"/>
                <w:szCs w:val="22"/>
              </w:rPr>
              <w:t>podstawowy</w:t>
            </w:r>
            <w:r w:rsidR="002868BF">
              <w:rPr>
                <w:sz w:val="22"/>
                <w:szCs w:val="22"/>
              </w:rPr>
              <w:t>m</w:t>
            </w:r>
            <w:r w:rsidRPr="00CB412D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412D">
              <w:rPr>
                <w:b/>
                <w:bCs/>
                <w:sz w:val="22"/>
                <w:szCs w:val="22"/>
              </w:rPr>
              <w:t>Zakup i dostawa materiałów do utrzymania czystości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B412D">
              <w:rPr>
                <w:b/>
                <w:sz w:val="22"/>
                <w:szCs w:val="22"/>
              </w:rPr>
              <w:t>ZP/2/2024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6B68F1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B412D" w14:paraId="65E6C317" w14:textId="77777777" w:rsidTr="00FC4589">
        <w:trPr>
          <w:cantSplit/>
        </w:trPr>
        <w:tc>
          <w:tcPr>
            <w:tcW w:w="9072" w:type="dxa"/>
          </w:tcPr>
          <w:p w14:paraId="649BECC5" w14:textId="77777777" w:rsidR="00CB412D" w:rsidRPr="00D26ED6" w:rsidRDefault="00CB412D" w:rsidP="00FC45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12D">
              <w:rPr>
                <w:b/>
                <w:sz w:val="22"/>
                <w:szCs w:val="22"/>
              </w:rPr>
              <w:t>Duolux Medical Sp. z o.o.</w:t>
            </w:r>
          </w:p>
          <w:p w14:paraId="4CD74118" w14:textId="77777777" w:rsidR="00CB412D" w:rsidRPr="009F0E5C" w:rsidRDefault="00CB412D" w:rsidP="00FC4589">
            <w:pPr>
              <w:jc w:val="both"/>
              <w:rPr>
                <w:bCs/>
                <w:sz w:val="22"/>
                <w:szCs w:val="22"/>
              </w:rPr>
            </w:pPr>
            <w:r w:rsidRPr="00CB412D">
              <w:rPr>
                <w:bCs/>
                <w:sz w:val="22"/>
                <w:szCs w:val="22"/>
              </w:rPr>
              <w:t>os. Bolesława Chrobrego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412D">
              <w:rPr>
                <w:bCs/>
                <w:sz w:val="22"/>
                <w:szCs w:val="22"/>
              </w:rPr>
              <w:t>40f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B412D">
              <w:rPr>
                <w:bCs/>
                <w:sz w:val="22"/>
                <w:szCs w:val="22"/>
              </w:rPr>
              <w:t>/53</w:t>
            </w:r>
          </w:p>
          <w:p w14:paraId="78E91566" w14:textId="77777777" w:rsidR="00CB412D" w:rsidRPr="009F0E5C" w:rsidRDefault="00CB412D" w:rsidP="00FC4589">
            <w:pPr>
              <w:jc w:val="both"/>
              <w:rPr>
                <w:bCs/>
                <w:sz w:val="22"/>
                <w:szCs w:val="22"/>
              </w:rPr>
            </w:pPr>
            <w:r w:rsidRPr="00CB412D">
              <w:rPr>
                <w:bCs/>
                <w:sz w:val="22"/>
                <w:szCs w:val="22"/>
              </w:rPr>
              <w:t>60-681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412D">
              <w:rPr>
                <w:bCs/>
                <w:sz w:val="22"/>
                <w:szCs w:val="22"/>
              </w:rPr>
              <w:t>Poznań</w:t>
            </w:r>
          </w:p>
          <w:p w14:paraId="55739A9F" w14:textId="18BF2FDD" w:rsidR="00CB412D" w:rsidRPr="00211A34" w:rsidRDefault="00CB412D" w:rsidP="00FC45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12D">
              <w:rPr>
                <w:sz w:val="22"/>
                <w:szCs w:val="22"/>
              </w:rPr>
              <w:t>Pakiet 1 - Myjka jednorazowa typu rękawica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23E2A3A" w14:textId="0935A80E" w:rsidR="00CB412D" w:rsidRPr="002868BF" w:rsidRDefault="00CB412D" w:rsidP="002868B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2868BF">
              <w:rPr>
                <w:color w:val="000000"/>
                <w:sz w:val="22"/>
                <w:szCs w:val="22"/>
              </w:rPr>
              <w:t xml:space="preserve"> </w:t>
            </w:r>
            <w:r w:rsidRPr="00CB412D">
              <w:t>Jedyna złożona oferta. Spełnia wymagania Zamawiającego.</w:t>
            </w:r>
          </w:p>
        </w:tc>
      </w:tr>
      <w:tr w:rsidR="00CB412D" w14:paraId="3D8DA372" w14:textId="77777777" w:rsidTr="00FC4589">
        <w:trPr>
          <w:cantSplit/>
        </w:trPr>
        <w:tc>
          <w:tcPr>
            <w:tcW w:w="9072" w:type="dxa"/>
          </w:tcPr>
          <w:p w14:paraId="60D74942" w14:textId="4603D441" w:rsidR="00CB412D" w:rsidRPr="00D26ED6" w:rsidRDefault="002868BF" w:rsidP="00FC45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Henry Kruse Sp. z o.o.</w:t>
            </w:r>
          </w:p>
          <w:p w14:paraId="3E224524" w14:textId="0A3A629F" w:rsidR="00CB412D" w:rsidRPr="009F0E5C" w:rsidRDefault="002868BF" w:rsidP="00FC458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Kolejowa</w:t>
            </w:r>
            <w:r w:rsidR="00CB412D" w:rsidRPr="009F0E5C">
              <w:rPr>
                <w:bCs/>
                <w:sz w:val="22"/>
                <w:szCs w:val="22"/>
              </w:rPr>
              <w:t xml:space="preserve"> </w:t>
            </w:r>
            <w:r w:rsidR="00CB412D" w:rsidRPr="00CB412D">
              <w:rPr>
                <w:bCs/>
                <w:sz w:val="22"/>
                <w:szCs w:val="22"/>
              </w:rPr>
              <w:t>3</w:t>
            </w:r>
            <w:r w:rsidR="00CB412D">
              <w:rPr>
                <w:bCs/>
                <w:sz w:val="22"/>
                <w:szCs w:val="22"/>
              </w:rPr>
              <w:t xml:space="preserve"> </w:t>
            </w:r>
          </w:p>
          <w:p w14:paraId="43C33997" w14:textId="063077FA" w:rsidR="00CB412D" w:rsidRPr="009F0E5C" w:rsidRDefault="00CB412D" w:rsidP="00FC4589">
            <w:pPr>
              <w:jc w:val="both"/>
              <w:rPr>
                <w:bCs/>
                <w:sz w:val="22"/>
                <w:szCs w:val="22"/>
              </w:rPr>
            </w:pPr>
            <w:r w:rsidRPr="00CB412D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2868BF">
              <w:rPr>
                <w:bCs/>
                <w:sz w:val="22"/>
                <w:szCs w:val="22"/>
              </w:rPr>
              <w:t>Bielany Wrocławskie</w:t>
            </w:r>
          </w:p>
          <w:p w14:paraId="158C87F9" w14:textId="0C7778A2" w:rsidR="00CB412D" w:rsidRPr="00211A34" w:rsidRDefault="00CB412D" w:rsidP="00FC45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12D">
              <w:rPr>
                <w:sz w:val="22"/>
                <w:szCs w:val="22"/>
              </w:rPr>
              <w:t>Pakiet 3 - Środki myjące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B956698" w14:textId="6573B3BA" w:rsidR="00CB412D" w:rsidRPr="002868BF" w:rsidRDefault="00CB412D" w:rsidP="002868BF">
            <w:pPr>
              <w:spacing w:before="120" w:line="276" w:lineRule="auto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2868BF">
              <w:rPr>
                <w:color w:val="000000"/>
                <w:sz w:val="22"/>
                <w:szCs w:val="22"/>
              </w:rPr>
              <w:t xml:space="preserve"> </w:t>
            </w:r>
            <w:r w:rsidRPr="00CB412D">
              <w:t>Najkorzystniejsza złożona oferta spełniająca wymagania</w:t>
            </w:r>
            <w:r w:rsidR="002868BF">
              <w:t xml:space="preserve"> </w:t>
            </w:r>
            <w:r w:rsidRPr="00CB412D">
              <w:t>Zamawiającego.</w:t>
            </w:r>
          </w:p>
        </w:tc>
      </w:tr>
    </w:tbl>
    <w:p w14:paraId="7DC4182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28D9264C" w14:textId="77777777" w:rsidTr="0057114B">
        <w:tc>
          <w:tcPr>
            <w:tcW w:w="2169" w:type="dxa"/>
            <w:shd w:val="clear" w:color="auto" w:fill="F3F3F3"/>
            <w:vAlign w:val="center"/>
          </w:tcPr>
          <w:p w14:paraId="66DFF599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38DDCF9D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30729C7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37EA5B2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4B8992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CB412D" w:rsidRPr="00834EF4" w14:paraId="07108D6C" w14:textId="77777777" w:rsidTr="00FC4589">
        <w:tc>
          <w:tcPr>
            <w:tcW w:w="2169" w:type="dxa"/>
            <w:shd w:val="clear" w:color="auto" w:fill="auto"/>
          </w:tcPr>
          <w:p w14:paraId="2D9EE802" w14:textId="77777777" w:rsidR="00CB412D" w:rsidRPr="00211A34" w:rsidRDefault="00CB412D" w:rsidP="00FC45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B412D">
              <w:rPr>
                <w:sz w:val="20"/>
                <w:szCs w:val="20"/>
              </w:rPr>
              <w:t>Pakiet 1 - Myjka jednorazowa typu rękawica</w:t>
            </w:r>
          </w:p>
        </w:tc>
        <w:tc>
          <w:tcPr>
            <w:tcW w:w="2793" w:type="dxa"/>
            <w:shd w:val="clear" w:color="auto" w:fill="auto"/>
          </w:tcPr>
          <w:p w14:paraId="4437699F" w14:textId="77777777" w:rsidR="00CB412D" w:rsidRPr="00211A34" w:rsidRDefault="00CB412D" w:rsidP="00FC45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B412D">
              <w:rPr>
                <w:b/>
                <w:bCs/>
                <w:sz w:val="20"/>
                <w:szCs w:val="20"/>
              </w:rPr>
              <w:t>Duolux Medical Sp. z o.o.</w:t>
            </w:r>
          </w:p>
          <w:p w14:paraId="1CDBCAE3" w14:textId="77777777" w:rsidR="00CB412D" w:rsidRPr="00211A34" w:rsidRDefault="00CB412D" w:rsidP="00FC4589">
            <w:pPr>
              <w:rPr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>os. Bolesława Chrobrego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B412D">
              <w:rPr>
                <w:sz w:val="20"/>
                <w:szCs w:val="20"/>
              </w:rPr>
              <w:t>40f/53</w:t>
            </w:r>
          </w:p>
          <w:p w14:paraId="37031CF0" w14:textId="77777777" w:rsidR="00CB412D" w:rsidRPr="00211A34" w:rsidRDefault="00CB412D" w:rsidP="00FC4589">
            <w:pPr>
              <w:spacing w:after="40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>60-681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B412D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shd w:val="clear" w:color="auto" w:fill="auto"/>
          </w:tcPr>
          <w:p w14:paraId="0D79FF0E" w14:textId="77777777" w:rsidR="00CB412D" w:rsidRPr="00211A34" w:rsidRDefault="00CB412D" w:rsidP="00FC45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3A63BA" w14:textId="77777777" w:rsidR="00CB412D" w:rsidRPr="00211A34" w:rsidRDefault="00CB412D" w:rsidP="00FC4589">
            <w:pPr>
              <w:jc w:val="center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 xml:space="preserve">  500,00</w:t>
            </w:r>
          </w:p>
        </w:tc>
      </w:tr>
      <w:tr w:rsidR="00CB412D" w:rsidRPr="00834EF4" w14:paraId="2CA699EE" w14:textId="77777777" w:rsidTr="00FC4589">
        <w:tc>
          <w:tcPr>
            <w:tcW w:w="2169" w:type="dxa"/>
            <w:shd w:val="clear" w:color="auto" w:fill="auto"/>
          </w:tcPr>
          <w:p w14:paraId="210E1A37" w14:textId="77777777" w:rsidR="00CB412D" w:rsidRPr="00211A34" w:rsidRDefault="00CB412D" w:rsidP="00FC45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B412D">
              <w:rPr>
                <w:sz w:val="20"/>
                <w:szCs w:val="20"/>
              </w:rPr>
              <w:t>Pakiet 3 - Środki myjące</w:t>
            </w:r>
          </w:p>
        </w:tc>
        <w:tc>
          <w:tcPr>
            <w:tcW w:w="2793" w:type="dxa"/>
            <w:shd w:val="clear" w:color="auto" w:fill="auto"/>
          </w:tcPr>
          <w:p w14:paraId="35106960" w14:textId="79728BC4" w:rsidR="00CB412D" w:rsidRPr="00211A34" w:rsidRDefault="002868BF" w:rsidP="00FC45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51A766F5" w14:textId="35231DF2" w:rsidR="00CB412D" w:rsidRPr="00211A34" w:rsidRDefault="002868BF" w:rsidP="00FC4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="00CB412D" w:rsidRPr="00211A34">
              <w:rPr>
                <w:sz w:val="20"/>
                <w:szCs w:val="20"/>
              </w:rPr>
              <w:t xml:space="preserve"> </w:t>
            </w:r>
            <w:r w:rsidR="00CB412D" w:rsidRPr="00CB412D">
              <w:rPr>
                <w:sz w:val="20"/>
                <w:szCs w:val="20"/>
              </w:rPr>
              <w:t>3</w:t>
            </w:r>
          </w:p>
          <w:p w14:paraId="1E25B21A" w14:textId="4EB7B08D" w:rsidR="00CB412D" w:rsidRPr="00211A34" w:rsidRDefault="00CB412D" w:rsidP="00FC4589">
            <w:pPr>
              <w:spacing w:after="40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="002868BF">
              <w:rPr>
                <w:sz w:val="20"/>
                <w:szCs w:val="20"/>
              </w:rPr>
              <w:t>Bielany Wrocławskie</w:t>
            </w:r>
          </w:p>
        </w:tc>
        <w:tc>
          <w:tcPr>
            <w:tcW w:w="2551" w:type="dxa"/>
            <w:shd w:val="clear" w:color="auto" w:fill="auto"/>
          </w:tcPr>
          <w:p w14:paraId="272E54E8" w14:textId="77777777" w:rsidR="00CB412D" w:rsidRPr="00211A34" w:rsidRDefault="00CB412D" w:rsidP="00FC45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7C0A5E" w14:textId="77777777" w:rsidR="00CB412D" w:rsidRPr="00211A34" w:rsidRDefault="00CB412D" w:rsidP="00FC4589">
            <w:pPr>
              <w:jc w:val="center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 xml:space="preserve">  500,00</w:t>
            </w:r>
          </w:p>
        </w:tc>
      </w:tr>
      <w:tr w:rsidR="00CB412D" w:rsidRPr="00834EF4" w14:paraId="02A4D416" w14:textId="77777777" w:rsidTr="00FC4589">
        <w:tc>
          <w:tcPr>
            <w:tcW w:w="2169" w:type="dxa"/>
            <w:shd w:val="clear" w:color="auto" w:fill="auto"/>
          </w:tcPr>
          <w:p w14:paraId="0E6C1AE0" w14:textId="77777777" w:rsidR="00CB412D" w:rsidRPr="00211A34" w:rsidRDefault="00CB412D" w:rsidP="00FC45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B412D">
              <w:rPr>
                <w:sz w:val="20"/>
                <w:szCs w:val="20"/>
              </w:rPr>
              <w:t>Pakiet 3 - Środki myjące</w:t>
            </w:r>
          </w:p>
        </w:tc>
        <w:tc>
          <w:tcPr>
            <w:tcW w:w="2793" w:type="dxa"/>
            <w:shd w:val="clear" w:color="auto" w:fill="auto"/>
          </w:tcPr>
          <w:p w14:paraId="644FCDED" w14:textId="77777777" w:rsidR="00CB412D" w:rsidRPr="00211A34" w:rsidRDefault="00CB412D" w:rsidP="00FC45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B412D">
              <w:rPr>
                <w:b/>
                <w:bCs/>
                <w:sz w:val="20"/>
                <w:szCs w:val="20"/>
              </w:rPr>
              <w:t>S4K sp. z o.o.</w:t>
            </w:r>
          </w:p>
          <w:p w14:paraId="649BF308" w14:textId="36C6D1D8" w:rsidR="00CB412D" w:rsidRPr="00211A34" w:rsidRDefault="002868BF" w:rsidP="00FC4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B412D" w:rsidRPr="00CB412D">
              <w:rPr>
                <w:sz w:val="20"/>
                <w:szCs w:val="20"/>
              </w:rPr>
              <w:t>Batalionów Chłopskich</w:t>
            </w:r>
            <w:r w:rsidR="00CB412D" w:rsidRPr="00211A34">
              <w:rPr>
                <w:sz w:val="20"/>
                <w:szCs w:val="20"/>
              </w:rPr>
              <w:t xml:space="preserve"> </w:t>
            </w:r>
            <w:r w:rsidR="00CB412D" w:rsidRPr="00CB412D">
              <w:rPr>
                <w:sz w:val="20"/>
                <w:szCs w:val="20"/>
              </w:rPr>
              <w:t>50</w:t>
            </w:r>
          </w:p>
          <w:p w14:paraId="4DC7765D" w14:textId="77777777" w:rsidR="00CB412D" w:rsidRPr="00211A34" w:rsidRDefault="00CB412D" w:rsidP="00FC4589">
            <w:pPr>
              <w:spacing w:after="40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>25-671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B412D">
              <w:rPr>
                <w:sz w:val="20"/>
                <w:szCs w:val="20"/>
              </w:rPr>
              <w:t>Kielce</w:t>
            </w:r>
          </w:p>
        </w:tc>
        <w:tc>
          <w:tcPr>
            <w:tcW w:w="2551" w:type="dxa"/>
            <w:shd w:val="clear" w:color="auto" w:fill="auto"/>
          </w:tcPr>
          <w:p w14:paraId="78149C4F" w14:textId="77777777" w:rsidR="00CB412D" w:rsidRPr="00211A34" w:rsidRDefault="00CB412D" w:rsidP="00FC45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BD6A53" w14:textId="77777777" w:rsidR="00CB412D" w:rsidRPr="00211A34" w:rsidRDefault="00CB412D" w:rsidP="00FC4589">
            <w:pPr>
              <w:jc w:val="center"/>
              <w:rPr>
                <w:color w:val="000000"/>
                <w:sz w:val="20"/>
                <w:szCs w:val="20"/>
              </w:rPr>
            </w:pPr>
            <w:r w:rsidRPr="00CB412D">
              <w:rPr>
                <w:sz w:val="20"/>
                <w:szCs w:val="20"/>
              </w:rPr>
              <w:t xml:space="preserve">  0,00</w:t>
            </w:r>
          </w:p>
        </w:tc>
      </w:tr>
    </w:tbl>
    <w:p w14:paraId="086912FB" w14:textId="77777777" w:rsidR="008642B3" w:rsidRPr="00B464D3" w:rsidRDefault="008642B3" w:rsidP="002868BF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8F4E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0E394" w14:textId="77777777" w:rsidR="008F4E87" w:rsidRDefault="008F4E87">
      <w:r>
        <w:separator/>
      </w:r>
    </w:p>
  </w:endnote>
  <w:endnote w:type="continuationSeparator" w:id="0">
    <w:p w14:paraId="5E5C40E8" w14:textId="77777777" w:rsidR="008F4E87" w:rsidRDefault="008F4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7074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5CB5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057848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831AEA" w14:textId="555955A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5712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6BC2E" w14:textId="77777777" w:rsidR="008F4E87" w:rsidRDefault="008F4E87">
      <w:r>
        <w:separator/>
      </w:r>
    </w:p>
  </w:footnote>
  <w:footnote w:type="continuationSeparator" w:id="0">
    <w:p w14:paraId="3712F52C" w14:textId="77777777" w:rsidR="008F4E87" w:rsidRDefault="008F4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6276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A7E2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AAB9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E87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868BF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7271B"/>
    <w:rsid w:val="008A6C10"/>
    <w:rsid w:val="008E5102"/>
    <w:rsid w:val="008F4E87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B412D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08641C"/>
  <w15:chartTrackingRefBased/>
  <w15:docId w15:val="{0B0DF748-11D5-465E-B077-180C823F2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244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2024-03-18T07:19:00Z</dcterms:created>
  <dcterms:modified xsi:type="dcterms:W3CDTF">2024-03-22T10:34:00Z</dcterms:modified>
</cp:coreProperties>
</file>