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7304B" w14:textId="77777777" w:rsidR="003E6519" w:rsidRPr="009432A1" w:rsidRDefault="00A8333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8333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83330">
        <w:rPr>
          <w:rFonts w:ascii="Arial" w:hAnsi="Arial" w:cs="Arial"/>
          <w:sz w:val="24"/>
          <w:szCs w:val="24"/>
        </w:rPr>
        <w:t>2024-03-22</w:t>
      </w:r>
    </w:p>
    <w:p w14:paraId="23B482BE" w14:textId="2B6B438E" w:rsidR="003E6519" w:rsidRPr="009432A1" w:rsidRDefault="00A8333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333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F08702A" w14:textId="77777777" w:rsidR="003E6519" w:rsidRPr="009432A1" w:rsidRDefault="00A8333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8333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3330">
        <w:rPr>
          <w:rFonts w:ascii="Arial" w:hAnsi="Arial" w:cs="Arial"/>
          <w:sz w:val="24"/>
          <w:szCs w:val="24"/>
        </w:rPr>
        <w:t>66</w:t>
      </w:r>
    </w:p>
    <w:p w14:paraId="61C3DD7D" w14:textId="77777777" w:rsidR="003E6519" w:rsidRPr="009432A1" w:rsidRDefault="00A83330" w:rsidP="003E6519">
      <w:pPr>
        <w:rPr>
          <w:rFonts w:ascii="Arial" w:hAnsi="Arial" w:cs="Arial"/>
          <w:sz w:val="24"/>
          <w:szCs w:val="24"/>
        </w:rPr>
      </w:pPr>
      <w:r w:rsidRPr="00A8333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3330">
        <w:rPr>
          <w:rFonts w:ascii="Arial" w:hAnsi="Arial" w:cs="Arial"/>
          <w:sz w:val="24"/>
          <w:szCs w:val="24"/>
        </w:rPr>
        <w:t>Kraków</w:t>
      </w:r>
    </w:p>
    <w:p w14:paraId="3214E34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5FA641" w14:textId="4D0B6C10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A3D749C" w14:textId="5B41DB74" w:rsidR="00323580" w:rsidRPr="00DA0490" w:rsidRDefault="00323580" w:rsidP="003E6519">
      <w:pPr>
        <w:spacing w:after="600"/>
        <w:jc w:val="both"/>
        <w:rPr>
          <w:bCs/>
          <w:sz w:val="24"/>
          <w:szCs w:val="24"/>
        </w:rPr>
      </w:pPr>
      <w:r w:rsidRPr="00DA0490">
        <w:rPr>
          <w:rFonts w:ascii="Arial" w:hAnsi="Arial" w:cs="Arial"/>
          <w:bCs/>
          <w:sz w:val="24"/>
          <w:szCs w:val="24"/>
        </w:rPr>
        <w:t>SZP-271-2/24-</w:t>
      </w:r>
      <w:r w:rsidR="00DA0490" w:rsidRPr="00DA0490">
        <w:rPr>
          <w:rFonts w:ascii="Arial" w:hAnsi="Arial" w:cs="Arial"/>
          <w:bCs/>
          <w:sz w:val="24"/>
          <w:szCs w:val="24"/>
        </w:rPr>
        <w:t>177.UG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CE1DEC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7A03C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9F0907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02B18D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06570BD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DF1A0C3" w14:textId="77777777" w:rsidTr="001A0FA2">
        <w:tc>
          <w:tcPr>
            <w:tcW w:w="2269" w:type="dxa"/>
            <w:shd w:val="clear" w:color="auto" w:fill="auto"/>
          </w:tcPr>
          <w:p w14:paraId="6EA2BAB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E1867F" w14:textId="77777777" w:rsidR="003E6519" w:rsidRPr="004E4B64" w:rsidRDefault="00A8333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3330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3330" w:rsidRPr="004E4B64" w14:paraId="287AF2CC" w14:textId="77777777" w:rsidTr="00945282">
        <w:tc>
          <w:tcPr>
            <w:tcW w:w="2269" w:type="dxa"/>
            <w:shd w:val="clear" w:color="auto" w:fill="auto"/>
          </w:tcPr>
          <w:p w14:paraId="29B11E9A" w14:textId="77777777" w:rsidR="00A83330" w:rsidRPr="004E4B64" w:rsidRDefault="00A83330" w:rsidP="009452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EFB18C" w14:textId="77777777" w:rsidR="00A83330" w:rsidRPr="004E4B64" w:rsidRDefault="00A83330" w:rsidP="009452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3330">
              <w:rPr>
                <w:rFonts w:ascii="Arial" w:hAnsi="Arial" w:cs="Arial"/>
                <w:bCs/>
                <w:sz w:val="24"/>
                <w:szCs w:val="24"/>
              </w:rPr>
              <w:t>SZP-271-2/24</w:t>
            </w:r>
          </w:p>
        </w:tc>
      </w:tr>
    </w:tbl>
    <w:p w14:paraId="0FC132A9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83330" w:rsidRPr="00A83330">
        <w:rPr>
          <w:rFonts w:ascii="Arial" w:hAnsi="Arial" w:cs="Arial"/>
          <w:sz w:val="24"/>
          <w:szCs w:val="24"/>
        </w:rPr>
        <w:t>(</w:t>
      </w:r>
      <w:proofErr w:type="spellStart"/>
      <w:r w:rsidR="00A83330" w:rsidRPr="00A83330">
        <w:rPr>
          <w:rFonts w:ascii="Arial" w:hAnsi="Arial" w:cs="Arial"/>
          <w:sz w:val="24"/>
          <w:szCs w:val="24"/>
        </w:rPr>
        <w:t>t.j</w:t>
      </w:r>
      <w:proofErr w:type="spellEnd"/>
      <w:r w:rsidR="00A83330" w:rsidRPr="00A8333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3330" w:rsidRPr="00C902DE" w14:paraId="6CD59D29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C139DE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 zamówienia w wysokości 1 684.80 zł brutto;</w:t>
            </w:r>
          </w:p>
        </w:tc>
      </w:tr>
      <w:tr w:rsidR="00A83330" w:rsidRPr="00C902DE" w14:paraId="14B4174B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FB31D8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 zamówienia w wysokości 17 089.38 zł brutto;</w:t>
            </w:r>
          </w:p>
        </w:tc>
      </w:tr>
      <w:tr w:rsidR="00A83330" w:rsidRPr="00C902DE" w14:paraId="620C50A9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EE5A55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3 zamówienia w wysokości 1 010.88 zł brutto;</w:t>
            </w:r>
          </w:p>
        </w:tc>
      </w:tr>
      <w:tr w:rsidR="00A83330" w:rsidRPr="00C902DE" w14:paraId="659955C0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7F3ECF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4 zamówienia w wysokości 307.80 zł brutto;</w:t>
            </w:r>
          </w:p>
        </w:tc>
      </w:tr>
      <w:tr w:rsidR="00A83330" w:rsidRPr="00C902DE" w14:paraId="0F36E209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7B9CB0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5 zamówienia w wysokości 58 725.43 zł brutto;</w:t>
            </w:r>
          </w:p>
        </w:tc>
      </w:tr>
      <w:tr w:rsidR="00A83330" w:rsidRPr="00C902DE" w14:paraId="184B3297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8A1B6E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6 zamówienia w wysokości 277 155.97 zł brutto;</w:t>
            </w:r>
          </w:p>
        </w:tc>
      </w:tr>
      <w:tr w:rsidR="00A83330" w:rsidRPr="00C902DE" w14:paraId="1B8EE6B7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E0865A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7 zamówienia w wysokości 7 084.80 zł brutto;</w:t>
            </w:r>
          </w:p>
        </w:tc>
      </w:tr>
      <w:tr w:rsidR="00A83330" w:rsidRPr="00C902DE" w14:paraId="2D36A0F5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35C0EA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8 zamówienia w wysokości 4 924.80 zł brutto;</w:t>
            </w:r>
          </w:p>
        </w:tc>
      </w:tr>
      <w:tr w:rsidR="00A83330" w:rsidRPr="00C902DE" w14:paraId="0A7B4CB0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C9A994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9 zamówienia w wysokości 81.00 zł brutto;</w:t>
            </w:r>
          </w:p>
        </w:tc>
      </w:tr>
      <w:tr w:rsidR="00A83330" w:rsidRPr="00C902DE" w14:paraId="3D640C27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39BF13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10 zamówienia w wysokości 7 290.00 zł brutto;</w:t>
            </w:r>
          </w:p>
        </w:tc>
      </w:tr>
      <w:tr w:rsidR="00A83330" w:rsidRPr="00C902DE" w14:paraId="3903F30D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32FC40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11 zamówienia w wysokości 144 633.60 zł brutto;</w:t>
            </w:r>
          </w:p>
        </w:tc>
      </w:tr>
      <w:tr w:rsidR="00A83330" w:rsidRPr="00C902DE" w14:paraId="1A1DD196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8FFE5B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21 600.00 zł brutto;</w:t>
            </w:r>
          </w:p>
        </w:tc>
      </w:tr>
      <w:tr w:rsidR="00A83330" w:rsidRPr="00C902DE" w14:paraId="25997408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FE29E2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13 zamówienia w wysokości 12 960.00 zł brutto;</w:t>
            </w:r>
          </w:p>
        </w:tc>
      </w:tr>
      <w:tr w:rsidR="00A83330" w:rsidRPr="00C902DE" w14:paraId="5EEFDACB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521D7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14 zamówienia w wysokości 207 360.00 zł brutto;</w:t>
            </w:r>
          </w:p>
        </w:tc>
      </w:tr>
      <w:tr w:rsidR="00A83330" w:rsidRPr="00C902DE" w14:paraId="2C770EFB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A98599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15 zamówienia w wysokości 894 240.00 zł brutto;</w:t>
            </w:r>
          </w:p>
        </w:tc>
      </w:tr>
      <w:tr w:rsidR="00A83330" w:rsidRPr="00C902DE" w14:paraId="3A4A5773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868933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16 zamówienia w wysokości 3 726.00 zł brutto;</w:t>
            </w:r>
          </w:p>
        </w:tc>
      </w:tr>
      <w:tr w:rsidR="00A83330" w:rsidRPr="00C902DE" w14:paraId="78BB923E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099C3C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17 zamówienia w wysokości 3 590.40 zł brutto;</w:t>
            </w:r>
          </w:p>
        </w:tc>
      </w:tr>
      <w:tr w:rsidR="00A83330" w:rsidRPr="00C902DE" w14:paraId="767DE79B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E65CAB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18 zamówienia w wysokości 34 344.00 zł brutto;</w:t>
            </w:r>
          </w:p>
        </w:tc>
      </w:tr>
      <w:tr w:rsidR="00A83330" w:rsidRPr="00C902DE" w14:paraId="2C0BD29E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2B1D31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19 zamówienia w wysokości 4 428.00 zł brutto;</w:t>
            </w:r>
          </w:p>
        </w:tc>
      </w:tr>
      <w:tr w:rsidR="00A83330" w:rsidRPr="00C902DE" w14:paraId="603588A6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9BCDDD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20 zamówienia w wysokości 1 180.80 zł brutto;</w:t>
            </w:r>
          </w:p>
        </w:tc>
      </w:tr>
      <w:tr w:rsidR="00A83330" w:rsidRPr="00C902DE" w14:paraId="1D8CE0AB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841B1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21 zamówienia w wysokości 1 863.00 zł brutto;</w:t>
            </w:r>
          </w:p>
        </w:tc>
      </w:tr>
      <w:tr w:rsidR="00A83330" w:rsidRPr="00C902DE" w14:paraId="01C1BF31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93D0E5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22 zamówienia w wysokości 32 940.00 zł brutto;</w:t>
            </w:r>
          </w:p>
        </w:tc>
      </w:tr>
      <w:tr w:rsidR="00A83330" w:rsidRPr="00C902DE" w14:paraId="5942B306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D07C71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23 zamówienia w wysokości 240 840.00 zł brutto;</w:t>
            </w:r>
          </w:p>
        </w:tc>
      </w:tr>
      <w:tr w:rsidR="00A83330" w:rsidRPr="00C902DE" w14:paraId="5BB55023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DAD1F3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24 zamówienia w wysokości 3 548.00 zł brutto;</w:t>
            </w:r>
          </w:p>
        </w:tc>
      </w:tr>
      <w:tr w:rsidR="00A83330" w:rsidRPr="00C902DE" w14:paraId="2D9F6209" w14:textId="77777777" w:rsidTr="009452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D0281A" w14:textId="77777777" w:rsidR="00A83330" w:rsidRPr="00C902DE" w:rsidRDefault="00A83330" w:rsidP="009452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3330">
              <w:rPr>
                <w:rFonts w:ascii="Arial" w:hAnsi="Arial" w:cs="Arial"/>
                <w:sz w:val="24"/>
                <w:szCs w:val="24"/>
              </w:rPr>
              <w:t>części 25 zamówienia w wysokości 2 945.00 zł brutto;</w:t>
            </w:r>
          </w:p>
        </w:tc>
      </w:tr>
    </w:tbl>
    <w:p w14:paraId="5680BF0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42D152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91806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B99F8" w14:textId="77777777" w:rsidR="00D24BA7" w:rsidRDefault="00D24BA7">
      <w:r>
        <w:separator/>
      </w:r>
    </w:p>
  </w:endnote>
  <w:endnote w:type="continuationSeparator" w:id="0">
    <w:p w14:paraId="73FAAFE8" w14:textId="77777777" w:rsidR="00D24BA7" w:rsidRDefault="00D2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DEB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6BA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D9D3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74AA0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328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7D50DD" w14:textId="77777777" w:rsidR="009F189D" w:rsidRDefault="009F189D">
    <w:pPr>
      <w:pStyle w:val="Stopka"/>
      <w:tabs>
        <w:tab w:val="clear" w:pos="4536"/>
      </w:tabs>
      <w:jc w:val="center"/>
    </w:pPr>
  </w:p>
  <w:p w14:paraId="5693E7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3A22B" w14:textId="77777777" w:rsidR="00D24BA7" w:rsidRDefault="00D24BA7">
      <w:r>
        <w:separator/>
      </w:r>
    </w:p>
  </w:footnote>
  <w:footnote w:type="continuationSeparator" w:id="0">
    <w:p w14:paraId="7CC8CE3F" w14:textId="77777777" w:rsidR="00D24BA7" w:rsidRDefault="00D24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36C79" w14:textId="77777777" w:rsidR="00A83330" w:rsidRDefault="00A83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CB7E0" w14:textId="77777777" w:rsidR="00A83330" w:rsidRDefault="00A83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EBF0F" w14:textId="77777777" w:rsidR="00A83330" w:rsidRDefault="00A83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BA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358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83330"/>
    <w:rsid w:val="00BE7129"/>
    <w:rsid w:val="00C236D3"/>
    <w:rsid w:val="00C659E2"/>
    <w:rsid w:val="00C902DE"/>
    <w:rsid w:val="00CB0802"/>
    <w:rsid w:val="00D24BA7"/>
    <w:rsid w:val="00D7128F"/>
    <w:rsid w:val="00DA049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7A10D"/>
  <w15:chartTrackingRefBased/>
  <w15:docId w15:val="{A4F64171-D0C3-45E7-95F4-5DC1E63F5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303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2024-03-22T08:12:00Z</dcterms:created>
  <dcterms:modified xsi:type="dcterms:W3CDTF">2024-03-22T08:25:00Z</dcterms:modified>
</cp:coreProperties>
</file>