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9FD14" w14:textId="77777777" w:rsidR="00C51FE0" w:rsidRPr="00E874DC" w:rsidRDefault="00C51FE0" w:rsidP="00C51FE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75ED596" w14:textId="77777777" w:rsidR="00C51FE0" w:rsidRDefault="00C51FE0" w:rsidP="00C51FE0">
      <w:pPr>
        <w:spacing w:before="48" w:line="240" w:lineRule="atLeast"/>
        <w:jc w:val="right"/>
        <w:rPr>
          <w:b/>
          <w:sz w:val="24"/>
          <w:szCs w:val="24"/>
          <w:lang w:val="pl-PL"/>
        </w:rPr>
      </w:pPr>
    </w:p>
    <w:p w14:paraId="4C34B5EE" w14:textId="77777777" w:rsidR="00C51FE0" w:rsidRDefault="00C51FE0" w:rsidP="00C51FE0">
      <w:pPr>
        <w:spacing w:before="48" w:line="240" w:lineRule="atLeast"/>
        <w:jc w:val="center"/>
        <w:rPr>
          <w:b/>
          <w:sz w:val="24"/>
          <w:szCs w:val="24"/>
          <w:lang w:val="pl-PL"/>
        </w:rPr>
      </w:pPr>
      <w:r>
        <w:rPr>
          <w:b/>
          <w:sz w:val="24"/>
          <w:szCs w:val="24"/>
          <w:lang w:val="pl-PL"/>
        </w:rPr>
        <w:t>WZÓR UMOWY</w:t>
      </w:r>
    </w:p>
    <w:p w14:paraId="1D344E85" w14:textId="77777777" w:rsidR="00C51FE0" w:rsidRDefault="00C51FE0" w:rsidP="00C51FE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AB4FCBC" w14:textId="77777777" w:rsidR="00C51FE0" w:rsidRDefault="00C51FE0" w:rsidP="00C51FE0">
      <w:pPr>
        <w:spacing w:before="48" w:line="240" w:lineRule="atLeast"/>
        <w:jc w:val="center"/>
        <w:rPr>
          <w:b/>
          <w:sz w:val="28"/>
          <w:lang w:val="pl-PL"/>
        </w:rPr>
      </w:pPr>
    </w:p>
    <w:p w14:paraId="0C50AFE3" w14:textId="4CEDD12E" w:rsidR="00C51FE0" w:rsidRPr="00AA2A22" w:rsidRDefault="00C51FE0" w:rsidP="00C51FE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 xml:space="preserve">przetargu nieograniczonego, nr sprawy: </w:t>
      </w:r>
      <w:r>
        <w:rPr>
          <w:rFonts w:ascii="Times New Roman" w:hAnsi="Times New Roman"/>
        </w:rPr>
        <w:t>DE</w:t>
      </w:r>
      <w:r>
        <w:rPr>
          <w:rFonts w:ascii="Times New Roman" w:hAnsi="Times New Roman"/>
        </w:rPr>
        <w:t>-</w:t>
      </w:r>
      <w:r>
        <w:rPr>
          <w:rFonts w:ascii="Times New Roman" w:hAnsi="Times New Roman"/>
        </w:rPr>
        <w:t>d</w:t>
      </w:r>
      <w:r>
        <w:rPr>
          <w:rFonts w:ascii="Times New Roman" w:hAnsi="Times New Roman"/>
        </w:rPr>
        <w:t>zp.272-</w:t>
      </w:r>
      <w:r>
        <w:rPr>
          <w:rFonts w:ascii="Times New Roman" w:hAnsi="Times New Roman"/>
        </w:rPr>
        <w:t>1</w:t>
      </w:r>
      <w:r>
        <w:rPr>
          <w:rFonts w:ascii="Times New Roman" w:hAnsi="Times New Roman"/>
        </w:rPr>
        <w:t>2</w:t>
      </w:r>
      <w:r>
        <w:rPr>
          <w:rFonts w:ascii="Times New Roman" w:hAnsi="Times New Roman"/>
        </w:rPr>
        <w:t>6</w:t>
      </w:r>
      <w:r>
        <w:rPr>
          <w:rFonts w:ascii="Times New Roman" w:hAnsi="Times New Roman"/>
        </w:rPr>
        <w:t>/2</w:t>
      </w:r>
      <w:r>
        <w:rPr>
          <w:rFonts w:ascii="Times New Roman" w:hAnsi="Times New Roman"/>
        </w:rPr>
        <w:t>4</w:t>
      </w:r>
      <w:r w:rsidRPr="00AA2A22">
        <w:rPr>
          <w:rFonts w:ascii="Times New Roman" w:hAnsi="Times New Roman"/>
        </w:rPr>
        <w:t xml:space="preserve"> </w:t>
      </w:r>
    </w:p>
    <w:p w14:paraId="0E78470C" w14:textId="77777777" w:rsidR="00C51FE0" w:rsidRDefault="00C51FE0" w:rsidP="00C51FE0">
      <w:pPr>
        <w:pStyle w:val="Tekstpodstawowy"/>
        <w:ind w:right="-47"/>
        <w:jc w:val="both"/>
        <w:rPr>
          <w:rFonts w:ascii="Times New Roman" w:hAnsi="Times New Roman"/>
        </w:rPr>
      </w:pPr>
      <w:r w:rsidRPr="00AA2A22">
        <w:rPr>
          <w:rFonts w:ascii="Times New Roman" w:hAnsi="Times New Roman"/>
        </w:rPr>
        <w:t>pomiędzy</w:t>
      </w:r>
    </w:p>
    <w:p w14:paraId="374A57F3" w14:textId="77777777" w:rsidR="00C51FE0" w:rsidRDefault="00C51FE0" w:rsidP="00C51FE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A1CCEC8" w14:textId="77777777" w:rsidR="00C51FE0" w:rsidRDefault="00C51FE0" w:rsidP="00C51FE0">
      <w:pPr>
        <w:pStyle w:val="Tekstpodstawowy"/>
        <w:ind w:right="-47"/>
        <w:jc w:val="both"/>
        <w:rPr>
          <w:rFonts w:ascii="Times New Roman" w:hAnsi="Times New Roman"/>
        </w:rPr>
      </w:pPr>
      <w:r>
        <w:rPr>
          <w:rFonts w:ascii="Times New Roman" w:hAnsi="Times New Roman"/>
        </w:rPr>
        <w:t>reprezentowana przez:</w:t>
      </w:r>
    </w:p>
    <w:p w14:paraId="7E35AFC3" w14:textId="77777777" w:rsidR="00C51FE0" w:rsidRDefault="00C51FE0" w:rsidP="00C51FE0">
      <w:pPr>
        <w:pStyle w:val="Tekstpodstawowy"/>
        <w:ind w:right="-47"/>
        <w:jc w:val="both"/>
        <w:rPr>
          <w:rFonts w:ascii="Times New Roman" w:hAnsi="Times New Roman"/>
        </w:rPr>
      </w:pPr>
      <w:r>
        <w:rPr>
          <w:rFonts w:ascii="Times New Roman" w:hAnsi="Times New Roman"/>
        </w:rPr>
        <w:t xml:space="preserve">1.Dziekana Wydziału /Kierownika Jednostki/............................................................................. </w:t>
      </w:r>
    </w:p>
    <w:p w14:paraId="6CA4B543" w14:textId="77777777" w:rsidR="00C51FE0" w:rsidRDefault="00C51FE0" w:rsidP="00C51FE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5CABB10" w14:textId="77777777" w:rsidR="00C51FE0" w:rsidRDefault="00C51FE0" w:rsidP="00C51FE0">
      <w:pPr>
        <w:pStyle w:val="Tekstpodstawowy"/>
        <w:ind w:right="-47"/>
        <w:jc w:val="both"/>
        <w:rPr>
          <w:rFonts w:ascii="Times New Roman" w:hAnsi="Times New Roman"/>
        </w:rPr>
      </w:pPr>
      <w:r>
        <w:rPr>
          <w:rFonts w:ascii="Times New Roman" w:hAnsi="Times New Roman"/>
        </w:rPr>
        <w:t>zwaną dalej KUPUJĄCYM</w:t>
      </w:r>
    </w:p>
    <w:p w14:paraId="4D7701B2" w14:textId="77777777" w:rsidR="00C51FE0" w:rsidRDefault="00C51FE0" w:rsidP="00C51FE0">
      <w:pPr>
        <w:pStyle w:val="Tekstpodstawowy"/>
        <w:ind w:right="-47"/>
        <w:jc w:val="both"/>
        <w:rPr>
          <w:rFonts w:ascii="Times New Roman" w:hAnsi="Times New Roman"/>
        </w:rPr>
      </w:pPr>
      <w:r>
        <w:rPr>
          <w:rFonts w:ascii="Times New Roman" w:hAnsi="Times New Roman"/>
        </w:rPr>
        <w:t xml:space="preserve">a </w:t>
      </w:r>
    </w:p>
    <w:p w14:paraId="6988DBEF" w14:textId="77777777" w:rsidR="00C51FE0" w:rsidRDefault="00C51FE0" w:rsidP="00C51FE0">
      <w:pPr>
        <w:pStyle w:val="Tekstpodstawowy"/>
        <w:ind w:right="-47"/>
        <w:jc w:val="both"/>
        <w:rPr>
          <w:rFonts w:ascii="Times New Roman" w:hAnsi="Times New Roman"/>
        </w:rPr>
      </w:pPr>
      <w:r>
        <w:rPr>
          <w:rFonts w:ascii="Times New Roman" w:hAnsi="Times New Roman"/>
        </w:rPr>
        <w:t>......................................................................................................................................................</w:t>
      </w:r>
    </w:p>
    <w:p w14:paraId="426A4A99" w14:textId="77777777" w:rsidR="00C51FE0" w:rsidRDefault="00C51FE0" w:rsidP="00C51FE0">
      <w:pPr>
        <w:pStyle w:val="Tekstpodstawowy"/>
        <w:ind w:right="-47"/>
        <w:jc w:val="both"/>
        <w:rPr>
          <w:rFonts w:ascii="Times New Roman" w:hAnsi="Times New Roman"/>
        </w:rPr>
      </w:pPr>
      <w:r>
        <w:rPr>
          <w:rFonts w:ascii="Times New Roman" w:hAnsi="Times New Roman"/>
        </w:rPr>
        <w:t>......................................................................................................................................................</w:t>
      </w:r>
    </w:p>
    <w:p w14:paraId="02BCA335" w14:textId="77777777" w:rsidR="00C51FE0" w:rsidRDefault="00C51FE0" w:rsidP="00C51FE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9CDD0A5" w14:textId="77777777" w:rsidR="00C51FE0" w:rsidRDefault="00C51FE0" w:rsidP="00C51FE0">
      <w:pPr>
        <w:pStyle w:val="Tekstpodstawowy"/>
        <w:ind w:right="-47"/>
        <w:jc w:val="both"/>
        <w:rPr>
          <w:rFonts w:ascii="Times New Roman" w:hAnsi="Times New Roman"/>
        </w:rPr>
      </w:pPr>
      <w:r>
        <w:rPr>
          <w:rFonts w:ascii="Times New Roman" w:hAnsi="Times New Roman"/>
        </w:rPr>
        <w:t>reprezentowanym przez:</w:t>
      </w:r>
    </w:p>
    <w:p w14:paraId="07C9F9C0" w14:textId="77777777" w:rsidR="00C51FE0" w:rsidRDefault="00C51FE0" w:rsidP="00C51FE0">
      <w:pPr>
        <w:pStyle w:val="Tekstpodstawowy"/>
        <w:ind w:right="-47"/>
        <w:jc w:val="both"/>
        <w:rPr>
          <w:rFonts w:ascii="Times New Roman" w:hAnsi="Times New Roman"/>
        </w:rPr>
      </w:pPr>
      <w:r>
        <w:rPr>
          <w:rFonts w:ascii="Times New Roman" w:hAnsi="Times New Roman"/>
        </w:rPr>
        <w:t>1...................................................................................................................................................</w:t>
      </w:r>
    </w:p>
    <w:p w14:paraId="6A7F00E1" w14:textId="77777777" w:rsidR="00C51FE0" w:rsidRDefault="00C51FE0" w:rsidP="00C51FE0">
      <w:pPr>
        <w:pStyle w:val="Tekstpodstawowy"/>
        <w:ind w:right="-47"/>
        <w:jc w:val="both"/>
        <w:rPr>
          <w:rFonts w:ascii="Times New Roman" w:hAnsi="Times New Roman"/>
        </w:rPr>
      </w:pPr>
      <w:r>
        <w:rPr>
          <w:rFonts w:ascii="Times New Roman" w:hAnsi="Times New Roman"/>
        </w:rPr>
        <w:t xml:space="preserve">2................................................................................................................................................... </w:t>
      </w:r>
    </w:p>
    <w:p w14:paraId="2551B88B" w14:textId="77777777" w:rsidR="00C51FE0" w:rsidRDefault="00C51FE0" w:rsidP="00C51FE0">
      <w:pPr>
        <w:pStyle w:val="Tekstpodstawowy"/>
        <w:ind w:right="-47"/>
        <w:jc w:val="both"/>
        <w:rPr>
          <w:rFonts w:ascii="Times New Roman" w:hAnsi="Times New Roman"/>
        </w:rPr>
      </w:pPr>
      <w:r>
        <w:rPr>
          <w:rFonts w:ascii="Times New Roman" w:hAnsi="Times New Roman"/>
        </w:rPr>
        <w:t>zwanym dalej SPRZEDAWCĄ</w:t>
      </w:r>
    </w:p>
    <w:p w14:paraId="4B216930" w14:textId="77777777" w:rsidR="00C51FE0" w:rsidRDefault="00C51FE0" w:rsidP="00C51FE0">
      <w:pPr>
        <w:pStyle w:val="Tekstpodstawowy"/>
        <w:ind w:right="-47"/>
        <w:jc w:val="center"/>
        <w:rPr>
          <w:rFonts w:ascii="Times New Roman" w:hAnsi="Times New Roman"/>
        </w:rPr>
      </w:pPr>
    </w:p>
    <w:p w14:paraId="5BCD3538"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1</w:t>
      </w:r>
    </w:p>
    <w:p w14:paraId="6A7F9CED" w14:textId="4CAD99C8" w:rsidR="00C51FE0" w:rsidRPr="009D242F" w:rsidRDefault="00C51FE0" w:rsidP="00C51FE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1 szt. laptopa na potrzeby </w:t>
      </w:r>
      <w:proofErr w:type="spellStart"/>
      <w:r>
        <w:rPr>
          <w:rFonts w:ascii="Times New Roman" w:hAnsi="Times New Roman"/>
          <w:b/>
        </w:rPr>
        <w:t>W</w:t>
      </w:r>
      <w:r>
        <w:rPr>
          <w:rFonts w:ascii="Times New Roman" w:hAnsi="Times New Roman"/>
          <w:b/>
        </w:rPr>
        <w:t>EAIiIB</w:t>
      </w:r>
      <w:proofErr w:type="spellEnd"/>
    </w:p>
    <w:p w14:paraId="3CB42C67" w14:textId="77777777" w:rsidR="00C51FE0" w:rsidRDefault="00C51FE0" w:rsidP="00C51FE0">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6718525E" w14:textId="77777777" w:rsidR="00C51FE0" w:rsidRPr="0043435F" w:rsidRDefault="00C51FE0" w:rsidP="00C51FE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B1CD005" w14:textId="77777777" w:rsidR="00C51FE0" w:rsidRDefault="00C51FE0" w:rsidP="00C51FE0">
      <w:pPr>
        <w:pStyle w:val="Tekstpodstawowy"/>
        <w:ind w:right="-47"/>
        <w:jc w:val="both"/>
        <w:rPr>
          <w:rFonts w:ascii="Times New Roman" w:hAnsi="Times New Roman"/>
        </w:rPr>
      </w:pPr>
    </w:p>
    <w:p w14:paraId="0B650A90"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2</w:t>
      </w:r>
    </w:p>
    <w:p w14:paraId="3E52F960" w14:textId="77777777" w:rsidR="00C51FE0" w:rsidRPr="0043435F" w:rsidRDefault="00C51FE0" w:rsidP="00C51FE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035A128" w14:textId="77777777" w:rsidR="00C51FE0" w:rsidRPr="0043435F" w:rsidRDefault="00C51FE0" w:rsidP="00C51FE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47447BB" w14:textId="77777777" w:rsidR="00C51FE0" w:rsidRPr="0043435F" w:rsidRDefault="00C51FE0" w:rsidP="00C51FE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BF0C6B9" w14:textId="77777777" w:rsidR="00C51FE0" w:rsidRDefault="00C51FE0" w:rsidP="00C51FE0">
      <w:pPr>
        <w:pStyle w:val="Tekstpodstawowy"/>
        <w:ind w:right="-47"/>
        <w:jc w:val="both"/>
        <w:rPr>
          <w:rFonts w:ascii="Times New Roman" w:hAnsi="Times New Roman"/>
        </w:rPr>
      </w:pPr>
    </w:p>
    <w:p w14:paraId="4F046F5D" w14:textId="77777777" w:rsidR="00C51FE0" w:rsidRDefault="00C51FE0" w:rsidP="00C51FE0">
      <w:pPr>
        <w:pStyle w:val="Tekstpodstawowy"/>
        <w:ind w:right="-47"/>
        <w:jc w:val="center"/>
        <w:rPr>
          <w:rFonts w:ascii="Times New Roman" w:hAnsi="Times New Roman"/>
          <w:b/>
        </w:rPr>
      </w:pPr>
    </w:p>
    <w:p w14:paraId="7831198D" w14:textId="77777777" w:rsidR="00C51FE0" w:rsidRDefault="00C51FE0" w:rsidP="00C51FE0">
      <w:pPr>
        <w:pStyle w:val="Tekstpodstawowy"/>
        <w:ind w:right="-47"/>
        <w:jc w:val="center"/>
        <w:rPr>
          <w:rFonts w:ascii="Times New Roman" w:hAnsi="Times New Roman"/>
          <w:b/>
        </w:rPr>
      </w:pPr>
    </w:p>
    <w:p w14:paraId="0EAE1D1A"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3</w:t>
      </w:r>
    </w:p>
    <w:p w14:paraId="489F310E" w14:textId="77777777" w:rsidR="00C51FE0" w:rsidRPr="0043435F" w:rsidRDefault="00C51FE0" w:rsidP="00C51FE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E29D249" w14:textId="77777777" w:rsidR="00C51FE0" w:rsidRPr="0043435F" w:rsidRDefault="00C51FE0" w:rsidP="00C51FE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4574F916" w14:textId="77777777" w:rsidR="00C51FE0" w:rsidRPr="0043435F" w:rsidRDefault="00C51FE0" w:rsidP="00C51FE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3848E2B" w14:textId="77777777" w:rsidR="00C51FE0" w:rsidRPr="0043435F" w:rsidRDefault="00C51FE0" w:rsidP="00C51FE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4EE4E7" w14:textId="77777777" w:rsidR="00C51FE0" w:rsidRDefault="00C51FE0" w:rsidP="00C51FE0">
      <w:pPr>
        <w:pStyle w:val="Tekstpodstawowy"/>
        <w:ind w:right="-47"/>
        <w:jc w:val="both"/>
        <w:rPr>
          <w:rFonts w:ascii="Times New Roman" w:hAnsi="Times New Roman"/>
        </w:rPr>
      </w:pPr>
    </w:p>
    <w:p w14:paraId="10B07798"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4</w:t>
      </w:r>
    </w:p>
    <w:p w14:paraId="5CE8B77E" w14:textId="77777777" w:rsidR="00C51FE0" w:rsidRDefault="00C51FE0" w:rsidP="00C51FE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6D43C3B" w14:textId="77777777" w:rsidR="00C51FE0" w:rsidRDefault="00C51FE0" w:rsidP="00C51FE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7178D01" w14:textId="77777777" w:rsidR="00C51FE0" w:rsidRDefault="00C51FE0" w:rsidP="00C51FE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D895CF1" w14:textId="77777777" w:rsidR="00C51FE0" w:rsidRPr="00593CEB" w:rsidRDefault="00C51FE0" w:rsidP="00C51FE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9BF73DF" w14:textId="77777777" w:rsidR="00C51FE0" w:rsidRDefault="00C51FE0" w:rsidP="00C51FE0">
      <w:pPr>
        <w:pStyle w:val="Tekstpodstawowy"/>
        <w:ind w:right="-47"/>
        <w:jc w:val="center"/>
        <w:rPr>
          <w:rFonts w:ascii="Times New Roman" w:hAnsi="Times New Roman"/>
        </w:rPr>
      </w:pPr>
    </w:p>
    <w:p w14:paraId="40CD288C"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5</w:t>
      </w:r>
    </w:p>
    <w:p w14:paraId="19996A7D" w14:textId="77777777" w:rsidR="00C51FE0" w:rsidRPr="00C53B52" w:rsidRDefault="00C51FE0" w:rsidP="00C51FE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D96F8E8" w14:textId="77777777" w:rsidR="00C51FE0" w:rsidRPr="00C53B52" w:rsidRDefault="00C51FE0" w:rsidP="00C51FE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3D7984D" w14:textId="77777777" w:rsidR="00C51FE0" w:rsidRPr="00C53B52" w:rsidRDefault="00C51FE0" w:rsidP="00C51FE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0FA8868" w14:textId="77777777" w:rsidR="00C51FE0" w:rsidRPr="00C53B52" w:rsidRDefault="00C51FE0" w:rsidP="00C51FE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64FCDBB" w14:textId="77777777" w:rsidR="00C51FE0" w:rsidRPr="00C53B52" w:rsidRDefault="00C51FE0" w:rsidP="00C51FE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2E945182" w14:textId="77777777" w:rsidR="00C51FE0" w:rsidRPr="00C53B52" w:rsidRDefault="00C51FE0" w:rsidP="00C51FE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0B07A226" w14:textId="77777777" w:rsidR="00C51FE0" w:rsidRPr="00C53B52" w:rsidRDefault="00C51FE0" w:rsidP="00C51FE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EE44EF1" w14:textId="77777777" w:rsidR="00C51FE0" w:rsidRPr="00C53B52" w:rsidRDefault="00C51FE0" w:rsidP="00C51FE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57B543CC" w14:textId="77777777" w:rsidR="00C51FE0" w:rsidRPr="00C53B52" w:rsidRDefault="00C51FE0" w:rsidP="00C51FE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5FF6D78D" w14:textId="77777777" w:rsidR="00C51FE0" w:rsidRPr="006B2CAA" w:rsidRDefault="00C51FE0" w:rsidP="00C51FE0">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BB83263" w14:textId="77777777" w:rsidR="00C51FE0" w:rsidRDefault="00C51FE0" w:rsidP="00C51FE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471C49A" w14:textId="77777777" w:rsidR="00C51FE0" w:rsidRDefault="00C51FE0" w:rsidP="00C51FE0">
      <w:pPr>
        <w:pStyle w:val="Tekstpodstawowy"/>
        <w:ind w:right="-47"/>
        <w:jc w:val="center"/>
        <w:rPr>
          <w:rFonts w:ascii="Times New Roman" w:hAnsi="Times New Roman"/>
          <w:b/>
        </w:rPr>
      </w:pPr>
    </w:p>
    <w:p w14:paraId="1B900A1C" w14:textId="77777777" w:rsidR="00C51FE0" w:rsidRDefault="00C51FE0" w:rsidP="00C51FE0">
      <w:pPr>
        <w:pStyle w:val="Tekstpodstawowy"/>
        <w:ind w:right="-47"/>
        <w:jc w:val="center"/>
        <w:rPr>
          <w:rFonts w:ascii="Times New Roman" w:hAnsi="Times New Roman"/>
          <w:b/>
        </w:rPr>
      </w:pPr>
    </w:p>
    <w:p w14:paraId="7FE0968E" w14:textId="77777777" w:rsidR="00C51FE0" w:rsidRDefault="00C51FE0" w:rsidP="00C51FE0">
      <w:pPr>
        <w:pStyle w:val="Tekstpodstawowy"/>
        <w:ind w:right="-47"/>
        <w:jc w:val="center"/>
        <w:rPr>
          <w:rFonts w:ascii="Times New Roman" w:hAnsi="Times New Roman"/>
          <w:b/>
        </w:rPr>
      </w:pPr>
      <w:r w:rsidRPr="00877B92">
        <w:rPr>
          <w:rFonts w:ascii="Times New Roman" w:hAnsi="Times New Roman"/>
          <w:b/>
        </w:rPr>
        <w:t>§ 6</w:t>
      </w:r>
    </w:p>
    <w:p w14:paraId="65FCC33D" w14:textId="77777777" w:rsidR="00C51FE0" w:rsidRDefault="00C51FE0" w:rsidP="00C51FE0">
      <w:pPr>
        <w:pStyle w:val="Tekstpodstawowy"/>
        <w:ind w:right="-47"/>
        <w:jc w:val="center"/>
        <w:rPr>
          <w:rFonts w:ascii="Times New Roman" w:hAnsi="Times New Roman"/>
          <w:b/>
        </w:rPr>
      </w:pPr>
    </w:p>
    <w:p w14:paraId="2CDAEC87" w14:textId="77777777" w:rsidR="00C51FE0" w:rsidRDefault="00C51FE0" w:rsidP="00C51FE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5B0CA10" w14:textId="77777777" w:rsidR="00C51FE0" w:rsidRDefault="00C51FE0" w:rsidP="00C51FE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A44AB8B" w14:textId="77777777" w:rsidR="00C51FE0" w:rsidRDefault="00C51FE0" w:rsidP="00C51FE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775C445" w14:textId="77777777" w:rsidR="00C51FE0" w:rsidRDefault="00C51FE0" w:rsidP="00C51FE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F75D91" w14:textId="77777777" w:rsidR="00C51FE0" w:rsidRDefault="00C51FE0" w:rsidP="00C51FE0">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BCD36A1"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AB585BE" w14:textId="77777777" w:rsidR="00C51FE0" w:rsidRPr="003F1749" w:rsidRDefault="00C51FE0" w:rsidP="00C51FE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0D8C043" w14:textId="77777777" w:rsidR="00C51FE0" w:rsidRDefault="00C51FE0" w:rsidP="00C51FE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6549618" w14:textId="77777777" w:rsidR="00C51FE0" w:rsidRDefault="00C51FE0" w:rsidP="00C51FE0">
      <w:pPr>
        <w:pStyle w:val="Tekstpodstawowy"/>
        <w:ind w:right="-47"/>
        <w:jc w:val="center"/>
        <w:rPr>
          <w:rFonts w:ascii="Times New Roman" w:hAnsi="Times New Roman"/>
        </w:rPr>
      </w:pPr>
    </w:p>
    <w:p w14:paraId="660EE2B2"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641BA78B" w14:textId="77777777" w:rsidR="00C51FE0" w:rsidRPr="0043435F" w:rsidRDefault="00C51FE0" w:rsidP="00C51FE0">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3F77A62" w14:textId="77777777" w:rsidR="00C51FE0" w:rsidRPr="0043435F" w:rsidRDefault="00C51FE0" w:rsidP="00C51FE0">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181EB0E2"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C74992D"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02553B3"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308D9B6"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4594F33C"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E440FA6"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4193EC1" w14:textId="77777777" w:rsidR="00C51FE0" w:rsidRPr="0043435F" w:rsidRDefault="00C51FE0" w:rsidP="00C51FE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278937E0" w14:textId="77777777" w:rsidR="00C51FE0" w:rsidRPr="0043435F" w:rsidRDefault="00C51FE0" w:rsidP="00C51FE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3143F9" w14:textId="77777777" w:rsidR="00C51FE0" w:rsidRPr="0043435F" w:rsidRDefault="00C51FE0" w:rsidP="00C51FE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B0978C1" w14:textId="77777777" w:rsidR="00C51FE0" w:rsidRPr="0043435F" w:rsidRDefault="00C51FE0" w:rsidP="00C51FE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56A6105" w14:textId="77777777" w:rsidR="00C51FE0" w:rsidRDefault="00C51FE0" w:rsidP="00C51FE0">
      <w:pPr>
        <w:pStyle w:val="Tekstpodstawowy"/>
        <w:ind w:left="284" w:right="-47"/>
        <w:jc w:val="both"/>
        <w:rPr>
          <w:rFonts w:ascii="Times New Roman" w:hAnsi="Times New Roman"/>
        </w:rPr>
      </w:pPr>
    </w:p>
    <w:p w14:paraId="0D190603"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4086B0C" w14:textId="77777777" w:rsidR="00C51FE0" w:rsidRDefault="00C51FE0" w:rsidP="00C51FE0">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FF698D" w14:textId="77777777" w:rsidR="00C51FE0" w:rsidRPr="009B2595" w:rsidRDefault="00C51FE0" w:rsidP="00C51FE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E8116EB" w14:textId="77777777" w:rsidR="00C51FE0" w:rsidRPr="009B2595" w:rsidRDefault="00C51FE0" w:rsidP="00C51FE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9592744" w14:textId="77777777" w:rsidR="00C51FE0" w:rsidRPr="009B2595" w:rsidRDefault="00C51FE0" w:rsidP="00C51FE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0C4412C7" w14:textId="77777777" w:rsidR="00C51FE0" w:rsidRPr="009B2595" w:rsidRDefault="00C51FE0" w:rsidP="00C51FE0">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2A91232D" w14:textId="77777777" w:rsidR="00C51FE0" w:rsidRPr="009B2595" w:rsidRDefault="00C51FE0" w:rsidP="00C51FE0">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CFF48BF" w14:textId="77777777" w:rsidR="00C51FE0" w:rsidRPr="009B2595" w:rsidRDefault="00C51FE0" w:rsidP="00C51FE0">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896813C" w14:textId="77777777" w:rsidR="00C51FE0" w:rsidRPr="009B2595" w:rsidRDefault="00C51FE0" w:rsidP="00C51FE0">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0E896F8" w14:textId="77777777" w:rsidR="00C51FE0" w:rsidRPr="009B2595" w:rsidRDefault="00C51FE0" w:rsidP="00C51FE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5F4561A" w14:textId="77777777" w:rsidR="00C51FE0" w:rsidRPr="009B2595" w:rsidRDefault="00C51FE0" w:rsidP="00C51FE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997EB27" w14:textId="77777777" w:rsidR="00C51FE0" w:rsidRPr="00042F5C" w:rsidRDefault="00C51FE0" w:rsidP="00C51FE0">
      <w:pPr>
        <w:widowControl w:val="0"/>
        <w:suppressAutoHyphens/>
        <w:autoSpaceDN w:val="0"/>
        <w:ind w:left="360"/>
        <w:jc w:val="center"/>
        <w:textAlignment w:val="baseline"/>
        <w:rPr>
          <w:rFonts w:eastAsia="SimSun"/>
          <w:b/>
          <w:bCs/>
          <w:color w:val="000000"/>
          <w:kern w:val="2"/>
          <w:sz w:val="24"/>
          <w:szCs w:val="24"/>
          <w:lang w:val="pl-PL"/>
        </w:rPr>
      </w:pPr>
    </w:p>
    <w:p w14:paraId="64250A7D" w14:textId="77777777" w:rsidR="00C51FE0" w:rsidRPr="009B2595" w:rsidRDefault="00C51FE0" w:rsidP="00C51FE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C1036A5" w14:textId="77777777" w:rsidR="00C51FE0" w:rsidRPr="009B2595" w:rsidRDefault="00C51FE0" w:rsidP="00C51FE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50D64F6" w14:textId="77777777" w:rsidR="00C51FE0" w:rsidRPr="009B2595" w:rsidRDefault="00C51FE0" w:rsidP="00C51FE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3DE6DF26" w14:textId="77777777" w:rsidR="00C51FE0" w:rsidRPr="009B2595" w:rsidRDefault="00C51FE0" w:rsidP="00C51FE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D0B8DF8" w14:textId="77777777" w:rsidR="00C51FE0" w:rsidRPr="009B2595" w:rsidRDefault="00C51FE0" w:rsidP="00C51FE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F5242C8"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1D8A469" w14:textId="77777777" w:rsidR="00C51FE0" w:rsidRDefault="00C51FE0" w:rsidP="00C51FE0">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F281AFF" w14:textId="77777777" w:rsidR="00C51FE0" w:rsidRDefault="00C51FE0" w:rsidP="00C51FE0">
      <w:pPr>
        <w:pStyle w:val="Tekstpodstawowy"/>
        <w:ind w:right="-47"/>
        <w:jc w:val="center"/>
        <w:rPr>
          <w:rFonts w:ascii="Times New Roman" w:hAnsi="Times New Roman"/>
        </w:rPr>
      </w:pPr>
    </w:p>
    <w:p w14:paraId="20A09416" w14:textId="77777777" w:rsidR="00C51FE0" w:rsidRDefault="00C51FE0" w:rsidP="00C51FE0">
      <w:pPr>
        <w:pStyle w:val="Tekstpodstawowy"/>
        <w:ind w:right="-47"/>
        <w:jc w:val="center"/>
        <w:rPr>
          <w:rFonts w:ascii="Times New Roman" w:hAnsi="Times New Roman"/>
        </w:rPr>
      </w:pPr>
    </w:p>
    <w:p w14:paraId="4B5DD59A" w14:textId="77777777" w:rsidR="00C51FE0" w:rsidRPr="00877B92" w:rsidRDefault="00C51FE0" w:rsidP="00C51FE0">
      <w:pPr>
        <w:pStyle w:val="Tekstpodstawowy"/>
        <w:ind w:right="-47"/>
        <w:jc w:val="center"/>
        <w:rPr>
          <w:b/>
        </w:rPr>
      </w:pPr>
      <w:r w:rsidRPr="00877B92">
        <w:rPr>
          <w:rFonts w:ascii="Times New Roman" w:hAnsi="Times New Roman"/>
          <w:b/>
        </w:rPr>
        <w:t>§1</w:t>
      </w:r>
      <w:r>
        <w:rPr>
          <w:rFonts w:ascii="Times New Roman" w:hAnsi="Times New Roman"/>
          <w:b/>
        </w:rPr>
        <w:t>2</w:t>
      </w:r>
    </w:p>
    <w:p w14:paraId="69D844F7" w14:textId="77777777" w:rsidR="00C51FE0" w:rsidRDefault="00C51FE0" w:rsidP="00C51FE0">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8DAB7A3" w14:textId="77777777" w:rsidR="00C51FE0" w:rsidRDefault="00C51FE0" w:rsidP="00C51FE0">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69C39E03" w14:textId="77777777" w:rsidR="00C51FE0" w:rsidRDefault="00C51FE0" w:rsidP="00C51FE0">
      <w:pPr>
        <w:pStyle w:val="NormalnyWeb"/>
        <w:jc w:val="both"/>
      </w:pPr>
      <w:r>
        <w:t xml:space="preserve">3. Wykonawca zobowiązuje się do wykorzystania uzyskanych, powyższych informacji jedynie w celu wykonania przedmiotu umowy. </w:t>
      </w:r>
    </w:p>
    <w:p w14:paraId="1091C2F7" w14:textId="77777777" w:rsidR="00C51FE0" w:rsidRDefault="00C51FE0" w:rsidP="00C51FE0">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2F14A75" w14:textId="77777777" w:rsidR="00C51FE0" w:rsidRDefault="00C51FE0" w:rsidP="00C51FE0">
      <w:pPr>
        <w:pStyle w:val="NormalnyWeb"/>
        <w:jc w:val="both"/>
      </w:pPr>
      <w:r>
        <w:t>5. Powyższe przepisy nie będą miały zastosowania wobec informacji powszechnie znanych lub opublikowanych oraz w przypadku żądania ich ujawnienia przez uprawniony organ.</w:t>
      </w:r>
    </w:p>
    <w:p w14:paraId="3DC24458" w14:textId="77777777" w:rsidR="00C51FE0" w:rsidRDefault="00C51FE0" w:rsidP="00C51FE0">
      <w:pPr>
        <w:pStyle w:val="Tekstpodstawowy"/>
        <w:ind w:right="-47"/>
        <w:jc w:val="both"/>
        <w:rPr>
          <w:rFonts w:ascii="Times New Roman" w:hAnsi="Times New Roman"/>
        </w:rPr>
      </w:pPr>
    </w:p>
    <w:p w14:paraId="60C4B5A4"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75792DF7" w14:textId="77777777" w:rsidR="00C51FE0" w:rsidRDefault="00C51FE0" w:rsidP="00C51FE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4E55152" w14:textId="77777777" w:rsidR="00C51FE0" w:rsidRDefault="00C51FE0" w:rsidP="00C51FE0">
      <w:pPr>
        <w:pStyle w:val="Tekstpodstawowy"/>
        <w:ind w:right="-47"/>
        <w:jc w:val="both"/>
        <w:rPr>
          <w:rFonts w:ascii="Times New Roman" w:hAnsi="Times New Roman"/>
        </w:rPr>
      </w:pPr>
    </w:p>
    <w:p w14:paraId="2C6D828B"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035DA7A" w14:textId="77777777" w:rsidR="00C51FE0" w:rsidRDefault="00C51FE0" w:rsidP="00C51FE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D0B34D7" w14:textId="77777777" w:rsidR="00C51FE0" w:rsidRDefault="00C51FE0" w:rsidP="00C51FE0">
      <w:pPr>
        <w:pStyle w:val="Tekstpodstawowy"/>
        <w:ind w:right="-47"/>
        <w:jc w:val="both"/>
        <w:rPr>
          <w:rFonts w:ascii="Times New Roman" w:hAnsi="Times New Roman"/>
        </w:rPr>
      </w:pPr>
    </w:p>
    <w:p w14:paraId="21F6F0A1" w14:textId="77777777" w:rsidR="00C51FE0" w:rsidRPr="00877B92" w:rsidRDefault="00C51FE0" w:rsidP="00C51FE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97A0E28" w14:textId="77777777" w:rsidR="00C51FE0" w:rsidRPr="004F0507" w:rsidRDefault="00C51FE0" w:rsidP="00C51FE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A7DDAD0" w14:textId="77777777" w:rsidR="00C51FE0" w:rsidRDefault="00C51FE0" w:rsidP="00C51FE0">
      <w:pPr>
        <w:pStyle w:val="Tekstpodstawowy2"/>
        <w:spacing w:line="240" w:lineRule="auto"/>
        <w:ind w:right="-47"/>
      </w:pPr>
    </w:p>
    <w:p w14:paraId="494045F0" w14:textId="77777777" w:rsidR="00C51FE0" w:rsidRPr="004F0507" w:rsidRDefault="00C51FE0" w:rsidP="00C51FE0">
      <w:pPr>
        <w:pStyle w:val="Tekstpodstawowy2"/>
        <w:spacing w:line="240" w:lineRule="auto"/>
        <w:ind w:right="-47"/>
        <w:rPr>
          <w:b/>
          <w:sz w:val="24"/>
        </w:rPr>
      </w:pPr>
      <w:r>
        <w:rPr>
          <w:b/>
          <w:sz w:val="24"/>
        </w:rPr>
        <w:t xml:space="preserve">      </w:t>
      </w:r>
      <w:r w:rsidRPr="004F0507">
        <w:rPr>
          <w:b/>
          <w:sz w:val="24"/>
        </w:rPr>
        <w:t>Za Sprzedawcę                                                                                   Za Kupującego</w:t>
      </w:r>
    </w:p>
    <w:p w14:paraId="41C7E313" w14:textId="77777777" w:rsidR="00C51FE0" w:rsidRPr="000936CA" w:rsidRDefault="00C51FE0" w:rsidP="00C51FE0">
      <w:pPr>
        <w:rPr>
          <w:lang w:val="pl-PL"/>
        </w:rPr>
      </w:pPr>
    </w:p>
    <w:p w14:paraId="2C5F3668" w14:textId="77777777" w:rsidR="00C51FE0" w:rsidRDefault="00C51FE0" w:rsidP="00C51FE0">
      <w:pPr>
        <w:pStyle w:val="Zwykytekst"/>
        <w:rPr>
          <w:lang w:val="pl-PL"/>
        </w:rPr>
      </w:pPr>
    </w:p>
    <w:p w14:paraId="5BB6F9D6" w14:textId="77777777" w:rsidR="00C51FE0" w:rsidRDefault="00C51FE0" w:rsidP="00C51FE0">
      <w:pPr>
        <w:pStyle w:val="Zwykytekst"/>
        <w:rPr>
          <w:lang w:val="pl-PL"/>
        </w:rPr>
      </w:pPr>
    </w:p>
    <w:p w14:paraId="159B8094" w14:textId="77777777" w:rsidR="00C51FE0" w:rsidRDefault="00C51FE0" w:rsidP="00C51FE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9A06E95" w14:textId="77777777" w:rsidR="00C51FE0" w:rsidRPr="00496551" w:rsidRDefault="00C51FE0" w:rsidP="00C51FE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ABF022C" w14:textId="77777777" w:rsidR="00C51FE0" w:rsidRPr="00496551" w:rsidRDefault="00C51FE0" w:rsidP="00C51FE0">
      <w:pPr>
        <w:pStyle w:val="Zwykytekst"/>
        <w:rPr>
          <w:rFonts w:ascii="Times New Roman" w:hAnsi="Times New Roman" w:cs="Times New Roman"/>
          <w:sz w:val="16"/>
          <w:szCs w:val="16"/>
          <w:lang w:val="pl-PL"/>
        </w:rPr>
      </w:pPr>
    </w:p>
    <w:p w14:paraId="3CC34D18" w14:textId="77777777" w:rsidR="00C51FE0" w:rsidRPr="00496551" w:rsidRDefault="00C51FE0" w:rsidP="00C51FE0">
      <w:pPr>
        <w:pStyle w:val="Zwykytekst"/>
        <w:rPr>
          <w:sz w:val="16"/>
          <w:szCs w:val="16"/>
          <w:lang w:val="pl-PL"/>
        </w:rPr>
      </w:pPr>
    </w:p>
    <w:p w14:paraId="2B7155E8" w14:textId="77777777" w:rsidR="00C51FE0" w:rsidRPr="00877B92" w:rsidRDefault="00C51FE0" w:rsidP="00C51FE0">
      <w:pPr>
        <w:rPr>
          <w:lang w:val="pl-PL"/>
        </w:rPr>
      </w:pPr>
    </w:p>
    <w:p w14:paraId="35F963FF" w14:textId="77777777" w:rsidR="00C51FE0" w:rsidRDefault="00C51FE0" w:rsidP="00C51FE0">
      <w:pPr>
        <w:rPr>
          <w:lang w:val="pl-PL"/>
        </w:rPr>
      </w:pPr>
    </w:p>
    <w:p w14:paraId="3B7E08C0" w14:textId="77777777" w:rsidR="00C51FE0" w:rsidRPr="009B06ED" w:rsidRDefault="00C51FE0" w:rsidP="00C51FE0">
      <w:pPr>
        <w:rPr>
          <w:lang w:val="pl-PL"/>
        </w:rPr>
      </w:pPr>
      <w:r>
        <w:rPr>
          <w:lang w:val="pl-PL"/>
        </w:rPr>
        <w:t>* Egzemplarz dla Wykonawcy / AGH</w:t>
      </w:r>
    </w:p>
    <w:p w14:paraId="6D2282CB" w14:textId="77777777" w:rsidR="00C51FE0" w:rsidRPr="00456B64" w:rsidRDefault="00C51FE0" w:rsidP="00C51FE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00085CD" w14:textId="77777777" w:rsidR="00C51FE0" w:rsidRPr="00456B64" w:rsidRDefault="00C51FE0" w:rsidP="00C51FE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F1A0495" w14:textId="77777777" w:rsidR="00C51FE0" w:rsidRPr="002D7003" w:rsidRDefault="00C51FE0" w:rsidP="00C51FE0">
      <w:pPr>
        <w:rPr>
          <w:lang w:val="pl-PL"/>
        </w:rPr>
      </w:pPr>
    </w:p>
    <w:p w14:paraId="5B56B7BA" w14:textId="77777777" w:rsidR="00496551" w:rsidRPr="00C51FE0" w:rsidRDefault="00496551" w:rsidP="00726A08">
      <w:pPr>
        <w:rPr>
          <w:lang w:val="pl-PL"/>
        </w:rPr>
      </w:pPr>
    </w:p>
    <w:sectPr w:rsidR="00496551" w:rsidRPr="00C51FE0">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B93C2" w14:textId="77777777" w:rsidR="00F275E3" w:rsidRDefault="00F275E3">
      <w:r>
        <w:separator/>
      </w:r>
    </w:p>
  </w:endnote>
  <w:endnote w:type="continuationSeparator" w:id="0">
    <w:p w14:paraId="520D477E" w14:textId="77777777" w:rsidR="00F275E3" w:rsidRDefault="00F27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3227" w14:textId="77777777" w:rsidR="00C51FE0" w:rsidRDefault="00C51FE0">
    <w:pPr>
      <w:pStyle w:val="Stopka"/>
      <w:jc w:val="right"/>
    </w:pPr>
    <w:r>
      <w:fldChar w:fldCharType="begin"/>
    </w:r>
    <w:r>
      <w:instrText>PAGE   \* MERGEFORMAT</w:instrText>
    </w:r>
    <w:r>
      <w:fldChar w:fldCharType="separate"/>
    </w:r>
    <w:r>
      <w:rPr>
        <w:lang w:val="pl-PL"/>
      </w:rPr>
      <w:t>2</w:t>
    </w:r>
    <w:r>
      <w:fldChar w:fldCharType="end"/>
    </w:r>
  </w:p>
  <w:p w14:paraId="2B7B7210" w14:textId="77777777" w:rsidR="00A970CD" w:rsidRDefault="00A970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771D2" w14:textId="77777777" w:rsidR="00F275E3" w:rsidRDefault="00F275E3">
      <w:r>
        <w:separator/>
      </w:r>
    </w:p>
  </w:footnote>
  <w:footnote w:type="continuationSeparator" w:id="0">
    <w:p w14:paraId="2B7E1725" w14:textId="77777777" w:rsidR="00F275E3" w:rsidRDefault="00F275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46254393">
    <w:abstractNumId w:val="19"/>
  </w:num>
  <w:num w:numId="2" w16cid:durableId="14046981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12814332">
    <w:abstractNumId w:val="29"/>
  </w:num>
  <w:num w:numId="4" w16cid:durableId="1679037368">
    <w:abstractNumId w:val="11"/>
  </w:num>
  <w:num w:numId="5" w16cid:durableId="584537751">
    <w:abstractNumId w:val="30"/>
  </w:num>
  <w:num w:numId="6" w16cid:durableId="586614651">
    <w:abstractNumId w:val="32"/>
  </w:num>
  <w:num w:numId="7" w16cid:durableId="920411483">
    <w:abstractNumId w:val="35"/>
  </w:num>
  <w:num w:numId="8" w16cid:durableId="727997350">
    <w:abstractNumId w:val="25"/>
  </w:num>
  <w:num w:numId="9" w16cid:durableId="988752929">
    <w:abstractNumId w:val="39"/>
  </w:num>
  <w:num w:numId="10" w16cid:durableId="910390766">
    <w:abstractNumId w:val="27"/>
  </w:num>
  <w:num w:numId="11" w16cid:durableId="2062168317">
    <w:abstractNumId w:val="6"/>
  </w:num>
  <w:num w:numId="12" w16cid:durableId="278101923">
    <w:abstractNumId w:val="10"/>
  </w:num>
  <w:num w:numId="13" w16cid:durableId="1986353667">
    <w:abstractNumId w:val="14"/>
  </w:num>
  <w:num w:numId="14" w16cid:durableId="2037266898">
    <w:abstractNumId w:val="40"/>
  </w:num>
  <w:num w:numId="15" w16cid:durableId="1763531861">
    <w:abstractNumId w:val="13"/>
  </w:num>
  <w:num w:numId="16" w16cid:durableId="1760131408">
    <w:abstractNumId w:val="9"/>
  </w:num>
  <w:num w:numId="17" w16cid:durableId="1444492425">
    <w:abstractNumId w:val="37"/>
  </w:num>
  <w:num w:numId="18" w16cid:durableId="654188005">
    <w:abstractNumId w:val="28"/>
  </w:num>
  <w:num w:numId="19" w16cid:durableId="331182189">
    <w:abstractNumId w:val="23"/>
  </w:num>
  <w:num w:numId="20" w16cid:durableId="1445732780">
    <w:abstractNumId w:val="26"/>
  </w:num>
  <w:num w:numId="21" w16cid:durableId="1883588211">
    <w:abstractNumId w:val="20"/>
  </w:num>
  <w:num w:numId="22" w16cid:durableId="1852602925">
    <w:abstractNumId w:val="0"/>
  </w:num>
  <w:num w:numId="23" w16cid:durableId="1603341836">
    <w:abstractNumId w:val="38"/>
  </w:num>
  <w:num w:numId="24" w16cid:durableId="630136633">
    <w:abstractNumId w:val="18"/>
  </w:num>
  <w:num w:numId="25" w16cid:durableId="114108403">
    <w:abstractNumId w:val="3"/>
  </w:num>
  <w:num w:numId="26" w16cid:durableId="1215585108">
    <w:abstractNumId w:val="31"/>
  </w:num>
  <w:num w:numId="27" w16cid:durableId="20839455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40561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7567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7099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667667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0173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96626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05345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717067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9865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63036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117248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5704397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632333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311135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121097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92350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4984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9014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73656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2076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33354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75E3"/>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26A08"/>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70CD"/>
    <w:rsid w:val="00AA7F39"/>
    <w:rsid w:val="00AF7449"/>
    <w:rsid w:val="00BA1B11"/>
    <w:rsid w:val="00BA5498"/>
    <w:rsid w:val="00BD0C12"/>
    <w:rsid w:val="00BD5E3D"/>
    <w:rsid w:val="00C07E7C"/>
    <w:rsid w:val="00C12A61"/>
    <w:rsid w:val="00C14141"/>
    <w:rsid w:val="00C2196F"/>
    <w:rsid w:val="00C23E95"/>
    <w:rsid w:val="00C51FE0"/>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75E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99DE0"/>
  <w15:chartTrackingRefBased/>
  <w15:docId w15:val="{4D85B8BE-AAE8-4BCF-B3E4-ADDEB2097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1FE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C51FE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6</Pages>
  <Words>2287</Words>
  <Characters>13725</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2024-03-14T09:00:00Z</cp:lastPrinted>
  <dcterms:created xsi:type="dcterms:W3CDTF">2024-03-14T09:05:00Z</dcterms:created>
  <dcterms:modified xsi:type="dcterms:W3CDTF">2024-03-14T09:05:00Z</dcterms:modified>
</cp:coreProperties>
</file>