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4576" w14:textId="77777777" w:rsidR="00D11EB7" w:rsidRPr="002A16E2" w:rsidRDefault="003B321E" w:rsidP="00D11EB7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1B370AD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b w:val="0"/>
          <w:sz w:val="22"/>
          <w:szCs w:val="22"/>
        </w:rPr>
        <w:tab/>
      </w:r>
      <w:r w:rsidR="00D11EB7" w:rsidRPr="002A16E2">
        <w:rPr>
          <w:rFonts w:ascii="Times New Roman" w:hAnsi="Times New Roman"/>
          <w:sz w:val="22"/>
          <w:szCs w:val="22"/>
        </w:rPr>
        <w:t>Załącznik nr 1</w:t>
      </w:r>
    </w:p>
    <w:p w14:paraId="21D38494" w14:textId="77777777" w:rsidR="00D11EB7" w:rsidRPr="002A16E2" w:rsidRDefault="00D11EB7" w:rsidP="00D11E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A91EAE5" w14:textId="77777777" w:rsidR="00D11EB7" w:rsidRPr="002A16E2" w:rsidRDefault="00D11EB7" w:rsidP="00D11E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5AED37D2" w14:textId="77777777" w:rsidR="00D11EB7" w:rsidRPr="002A16E2" w:rsidRDefault="00D11EB7" w:rsidP="00D11E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834AF4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CDF606A" w14:textId="77777777" w:rsidR="00D11EB7" w:rsidRPr="00FA50AF" w:rsidRDefault="00D11EB7" w:rsidP="00D11EB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08279F4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88D6F5D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4F627F1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2670445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51B9BFE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F3C1959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FA5160B" w14:textId="77777777" w:rsidR="00D11EB7" w:rsidRPr="002A16E2" w:rsidRDefault="00D11EB7" w:rsidP="00D11E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B4B6C00" w14:textId="77777777" w:rsidR="00D11EB7" w:rsidRPr="002A16E2" w:rsidRDefault="00D11EB7" w:rsidP="00D11EB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77B2B32" w14:textId="77777777" w:rsidR="00D11EB7" w:rsidRPr="002A16E2" w:rsidRDefault="00D11EB7" w:rsidP="00D11EB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B34E5EC" w14:textId="77777777" w:rsidR="00D11EB7" w:rsidRPr="002A16E2" w:rsidRDefault="00D11EB7" w:rsidP="00D11EB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7655085" w14:textId="77777777" w:rsidR="00D11EB7" w:rsidRPr="002A16E2" w:rsidRDefault="00D11EB7" w:rsidP="00D11EB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4CEEA97" w14:textId="77777777" w:rsidR="00D11EB7" w:rsidRPr="002A16E2" w:rsidRDefault="00D11EB7" w:rsidP="00D11EB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10A6878" w14:textId="77777777" w:rsidR="00D11EB7" w:rsidRPr="002A16E2" w:rsidRDefault="00D11EB7" w:rsidP="00D11EB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7566D41" w14:textId="77777777" w:rsidR="00D11EB7" w:rsidRPr="002A16E2" w:rsidRDefault="00D11EB7" w:rsidP="00D11EB7">
      <w:pPr>
        <w:ind w:firstLine="3969"/>
        <w:rPr>
          <w:b/>
          <w:sz w:val="22"/>
          <w:szCs w:val="22"/>
        </w:rPr>
      </w:pPr>
    </w:p>
    <w:p w14:paraId="29AA3027" w14:textId="50A8DD06" w:rsidR="00D11EB7" w:rsidRDefault="00D11EB7" w:rsidP="00D11EB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1 szt. laptopa</w:t>
      </w:r>
      <w:r w:rsidRPr="00BF2A3B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WEAIiIB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126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1062455" w14:textId="77777777" w:rsidR="00D11EB7" w:rsidRDefault="00D11EB7" w:rsidP="00D11EB7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E76C0FC" w14:textId="77777777" w:rsidR="00D11EB7" w:rsidRPr="00483084" w:rsidRDefault="00D11EB7" w:rsidP="00D11E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1CD64C3B" w14:textId="77777777" w:rsidR="00D11EB7" w:rsidRPr="00483084" w:rsidRDefault="00D11EB7" w:rsidP="00D11E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4372E40" w14:textId="77777777" w:rsidR="00D11EB7" w:rsidRPr="00483084" w:rsidRDefault="00D11EB7" w:rsidP="00D11E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3F63DA5" w14:textId="77777777" w:rsidR="00D11EB7" w:rsidRPr="00483084" w:rsidRDefault="00D11EB7" w:rsidP="00D11E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8A7A81B" w14:textId="77777777" w:rsidR="00D11EB7" w:rsidRPr="00483084" w:rsidRDefault="00D11EB7" w:rsidP="00D11E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2E8BA06" w14:textId="77777777" w:rsidR="00D11EB7" w:rsidRPr="00483084" w:rsidRDefault="00D11EB7" w:rsidP="00D11E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5354415" w14:textId="77777777" w:rsidR="00D11EB7" w:rsidRDefault="00D11EB7" w:rsidP="00D11EB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18F87810" w14:textId="77777777" w:rsidR="00D11EB7" w:rsidRPr="00483084" w:rsidRDefault="00D11EB7" w:rsidP="00D11EB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40545CED" w14:textId="49EC8016" w:rsidR="00D11EB7" w:rsidRPr="002A16E2" w:rsidRDefault="00D11EB7" w:rsidP="00D11E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 dni od daty podpisania umowy</w:t>
      </w:r>
    </w:p>
    <w:p w14:paraId="185CA67E" w14:textId="6C8315AF" w:rsidR="00D11EB7" w:rsidRPr="002A16E2" w:rsidRDefault="00D11EB7" w:rsidP="00D11E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022A2554" w14:textId="77777777" w:rsidR="00D11EB7" w:rsidRPr="002A16E2" w:rsidRDefault="00D11EB7" w:rsidP="00D11E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5E6BFA4" w14:textId="77777777" w:rsidR="00D11EB7" w:rsidRDefault="00D11EB7" w:rsidP="00D11EB7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E97150" w14:textId="77777777" w:rsidR="003B321E" w:rsidRDefault="003B321E" w:rsidP="00D11EB7">
      <w:pPr>
        <w:tabs>
          <w:tab w:val="left" w:pos="426"/>
        </w:tabs>
        <w:jc w:val="both"/>
        <w:rPr>
          <w:sz w:val="22"/>
          <w:szCs w:val="22"/>
        </w:rPr>
      </w:pPr>
    </w:p>
    <w:p w14:paraId="647702B5" w14:textId="77777777" w:rsidR="003B321E" w:rsidRPr="002A16E2" w:rsidRDefault="003B321E" w:rsidP="00D11EB7">
      <w:pPr>
        <w:tabs>
          <w:tab w:val="left" w:pos="426"/>
        </w:tabs>
        <w:jc w:val="both"/>
        <w:rPr>
          <w:sz w:val="22"/>
          <w:szCs w:val="22"/>
        </w:rPr>
      </w:pPr>
    </w:p>
    <w:p w14:paraId="2052C2ED" w14:textId="77777777" w:rsidR="00D11EB7" w:rsidRDefault="00D11EB7" w:rsidP="00D11EB7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3A27C7DD" w14:textId="28A8CF66" w:rsidR="00D11EB7" w:rsidRPr="002A16E2" w:rsidRDefault="00D11EB7" w:rsidP="00D11EB7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32B2ED2" w14:textId="77777777" w:rsidR="00D11EB7" w:rsidRPr="002A16E2" w:rsidRDefault="00D11EB7" w:rsidP="00D11E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AAFF758" w14:textId="77777777" w:rsidR="00D11EB7" w:rsidRDefault="00D11EB7" w:rsidP="00D11E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BB0C8A1" w14:textId="77777777" w:rsidR="00D11EB7" w:rsidRPr="003E2056" w:rsidRDefault="00D11EB7" w:rsidP="00D11EB7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80DA447" w14:textId="77777777" w:rsidR="00D11EB7" w:rsidRPr="002A16E2" w:rsidRDefault="00D11EB7" w:rsidP="00D11EB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E63FED4" w14:textId="77777777" w:rsidR="00D11EB7" w:rsidRPr="002A16E2" w:rsidRDefault="00D11EB7" w:rsidP="00D11EB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3C5FC" w14:textId="77777777" w:rsidR="00D11EB7" w:rsidRPr="002A16E2" w:rsidRDefault="00D11EB7" w:rsidP="00D11EB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3F2C83" w14:textId="77777777" w:rsidR="00D11EB7" w:rsidRPr="002A16E2" w:rsidRDefault="00D11EB7" w:rsidP="00D11E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11EB7" w:rsidRPr="002A16E2" w14:paraId="343AF1F1" w14:textId="77777777" w:rsidTr="000F7E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B80DF" w14:textId="77777777" w:rsidR="00D11EB7" w:rsidRPr="002A16E2" w:rsidRDefault="00D11EB7" w:rsidP="000F7E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BB856" w14:textId="77777777" w:rsidR="00D11EB7" w:rsidRPr="002A16E2" w:rsidRDefault="00D11EB7" w:rsidP="000F7E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ECBA676" w14:textId="77777777" w:rsidR="00D11EB7" w:rsidRPr="002A16E2" w:rsidRDefault="00D11EB7" w:rsidP="000F7E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DFA60" w14:textId="77777777" w:rsidR="00D11EB7" w:rsidRPr="002A16E2" w:rsidRDefault="00D11EB7" w:rsidP="000F7E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11EB7" w:rsidRPr="002A16E2" w14:paraId="7093E567" w14:textId="77777777" w:rsidTr="000F7E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085D0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A5F8C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02F50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11EB7" w:rsidRPr="002A16E2" w14:paraId="336F6ECD" w14:textId="77777777" w:rsidTr="000F7EE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49C59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EECF5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538C2" w14:textId="77777777" w:rsidR="00D11EB7" w:rsidRPr="002A16E2" w:rsidRDefault="00D11EB7" w:rsidP="000F7EE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4FA7FEB" w14:textId="77777777" w:rsidR="00D11EB7" w:rsidRPr="002A16E2" w:rsidRDefault="00D11EB7" w:rsidP="00D11EB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90A4538" w14:textId="77777777" w:rsidR="00D11EB7" w:rsidRPr="002A16E2" w:rsidRDefault="00D11EB7" w:rsidP="00D11EB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A0E4FF0" w14:textId="77777777" w:rsidR="00D11EB7" w:rsidRPr="002A16E2" w:rsidRDefault="00D11EB7" w:rsidP="00D11E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21D4E73" w14:textId="77777777" w:rsidR="00D11EB7" w:rsidRPr="002A16E2" w:rsidRDefault="00D11EB7" w:rsidP="00D11E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9578EAF" w14:textId="77777777" w:rsidR="00D11EB7" w:rsidRPr="002A16E2" w:rsidRDefault="00D11EB7" w:rsidP="00D11EB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F09A18C" w14:textId="77777777" w:rsidR="00D11EB7" w:rsidRPr="002A16E2" w:rsidRDefault="00D11EB7" w:rsidP="00D11EB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8746C2" w14:textId="77777777" w:rsidR="00D11EB7" w:rsidRPr="002A16E2" w:rsidRDefault="00D11EB7" w:rsidP="00D11EB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3B26495" w14:textId="77777777" w:rsidR="00D11EB7" w:rsidRPr="002A16E2" w:rsidRDefault="00D11EB7" w:rsidP="00D11E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DC97562" w14:textId="77777777" w:rsidR="00D11EB7" w:rsidRPr="002A16E2" w:rsidRDefault="00D11EB7" w:rsidP="00D11E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4A8EE7F" w14:textId="77777777" w:rsidR="00D11EB7" w:rsidRPr="00F47191" w:rsidRDefault="00D11EB7" w:rsidP="00D11EB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FD232F5" w14:textId="77777777" w:rsidR="00D11EB7" w:rsidRPr="000A160D" w:rsidRDefault="00D11EB7" w:rsidP="00D11EB7"/>
    <w:p w14:paraId="3DF9E361" w14:textId="77777777" w:rsidR="00D11EB7" w:rsidRPr="00707BF9" w:rsidRDefault="00D11EB7" w:rsidP="00D11EB7"/>
    <w:p w14:paraId="3694DC2D" w14:textId="77777777" w:rsidR="00D11EB7" w:rsidRPr="00CD41F8" w:rsidRDefault="00D11EB7" w:rsidP="00D11EB7"/>
    <w:p w14:paraId="07CF7F52" w14:textId="77777777" w:rsidR="00D11EB7" w:rsidRPr="00A71362" w:rsidRDefault="00D11EB7" w:rsidP="00D11EB7"/>
    <w:p w14:paraId="3E541F84" w14:textId="77777777" w:rsidR="00D11EB7" w:rsidRPr="00240295" w:rsidRDefault="00D11EB7" w:rsidP="00D11EB7"/>
    <w:p w14:paraId="3C49E3AB" w14:textId="77777777" w:rsidR="00D11EB7" w:rsidRPr="0030065D" w:rsidRDefault="00D11EB7" w:rsidP="00D11EB7"/>
    <w:p w14:paraId="79AFF35B" w14:textId="77777777" w:rsidR="00D11EB7" w:rsidRPr="003041ED" w:rsidRDefault="00D11EB7" w:rsidP="00D11EB7"/>
    <w:p w14:paraId="2E4BC189" w14:textId="77777777" w:rsidR="00FE545C" w:rsidRPr="00D11EB7" w:rsidRDefault="00FE545C" w:rsidP="00D11EB7"/>
    <w:sectPr w:rsidR="00FE545C" w:rsidRPr="00D11E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77FC4" w14:textId="77777777" w:rsidR="005957F9" w:rsidRDefault="005957F9">
      <w:r>
        <w:separator/>
      </w:r>
    </w:p>
  </w:endnote>
  <w:endnote w:type="continuationSeparator" w:id="0">
    <w:p w14:paraId="1B3C6327" w14:textId="77777777" w:rsidR="005957F9" w:rsidRDefault="00595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ED300" w14:textId="77777777" w:rsidR="00F44F5C" w:rsidRDefault="00F44F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2FFF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13F1" w14:textId="77777777" w:rsidR="00F44F5C" w:rsidRDefault="00F44F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57EBA" w14:textId="77777777" w:rsidR="005957F9" w:rsidRDefault="005957F9">
      <w:r>
        <w:separator/>
      </w:r>
    </w:p>
  </w:footnote>
  <w:footnote w:type="continuationSeparator" w:id="0">
    <w:p w14:paraId="45ABDA33" w14:textId="77777777" w:rsidR="005957F9" w:rsidRDefault="00595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AE0A1" w14:textId="77777777" w:rsidR="00F44F5C" w:rsidRDefault="00F44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54AD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98736" w14:textId="77777777" w:rsidR="00F44F5C" w:rsidRDefault="00F44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E7FF4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709FB"/>
    <w:multiLevelType w:val="multilevel"/>
    <w:tmpl w:val="0F164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2842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9969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150844">
    <w:abstractNumId w:val="0"/>
  </w:num>
  <w:num w:numId="4" w16cid:durableId="823858332">
    <w:abstractNumId w:val="4"/>
  </w:num>
  <w:num w:numId="5" w16cid:durableId="565802509">
    <w:abstractNumId w:val="2"/>
  </w:num>
  <w:num w:numId="6" w16cid:durableId="180093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7F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321E"/>
    <w:rsid w:val="004B7300"/>
    <w:rsid w:val="004C6753"/>
    <w:rsid w:val="005957F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1EB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4F5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827AAD9"/>
  <w15:chartTrackingRefBased/>
  <w15:docId w15:val="{C8E69171-9434-4376-B3CA-9A5958F9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EB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Normalny1">
    <w:name w:val="Normalny1"/>
    <w:rsid w:val="00D11EB7"/>
    <w:pPr>
      <w:spacing w:after="200" w:line="276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538</Words>
  <Characters>4374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2024-03-14T12:17:00Z</cp:lastPrinted>
  <dcterms:created xsi:type="dcterms:W3CDTF">2024-03-14T08:41:00Z</dcterms:created>
  <dcterms:modified xsi:type="dcterms:W3CDTF">2024-03-14T12:19:00Z</dcterms:modified>
</cp:coreProperties>
</file>