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CC591" w14:textId="78BA9FE0" w:rsidR="00DA5B35" w:rsidRDefault="00DA5B35" w:rsidP="00DA5B3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</w:t>
      </w:r>
      <w:r>
        <w:rPr>
          <w:b/>
          <w:sz w:val="24"/>
        </w:rPr>
        <w:t>-</w:t>
      </w:r>
      <w:r>
        <w:rPr>
          <w:b/>
          <w:sz w:val="24"/>
        </w:rPr>
        <w:t>d</w:t>
      </w:r>
      <w:r>
        <w:rPr>
          <w:b/>
          <w:sz w:val="24"/>
        </w:rPr>
        <w:t>zp.272-</w:t>
      </w:r>
      <w:r>
        <w:rPr>
          <w:b/>
          <w:sz w:val="24"/>
        </w:rPr>
        <w:t>1</w:t>
      </w:r>
      <w:r>
        <w:rPr>
          <w:b/>
          <w:sz w:val="24"/>
        </w:rPr>
        <w:t>2</w:t>
      </w:r>
      <w:r>
        <w:rPr>
          <w:b/>
          <w:sz w:val="24"/>
        </w:rPr>
        <w:t>6</w:t>
      </w:r>
      <w:r>
        <w:rPr>
          <w:b/>
          <w:sz w:val="24"/>
        </w:rPr>
        <w:t>/2</w:t>
      </w:r>
      <w:r>
        <w:rPr>
          <w:b/>
          <w:sz w:val="24"/>
        </w:rPr>
        <w:t>4</w:t>
      </w:r>
    </w:p>
    <w:p w14:paraId="2023FC15" w14:textId="77777777" w:rsidR="00DA5B35" w:rsidRDefault="00DA5B35" w:rsidP="00DA5B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F8A7225" w14:textId="77777777" w:rsidR="00DA5B35" w:rsidRDefault="00DA5B35" w:rsidP="00DA5B35">
      <w:pPr>
        <w:jc w:val="center"/>
        <w:rPr>
          <w:b/>
          <w:sz w:val="28"/>
          <w:szCs w:val="28"/>
        </w:rPr>
      </w:pPr>
    </w:p>
    <w:p w14:paraId="1D49B7FB" w14:textId="77777777" w:rsidR="00DA5B35" w:rsidRDefault="00DA5B35" w:rsidP="00DA5B3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023D70D" w14:textId="77777777" w:rsidR="00DA5B35" w:rsidRDefault="00DA5B35" w:rsidP="00DA5B3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9FDD068" w14:textId="77777777" w:rsidR="00DA5B35" w:rsidRDefault="00DA5B35" w:rsidP="00DA5B3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93118F2" w14:textId="77777777" w:rsidR="00DA5B35" w:rsidRDefault="00DA5B35" w:rsidP="00DA5B3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B96DCB8" w14:textId="120A8F3B" w:rsidR="00DA5B35" w:rsidRDefault="00DA5B35" w:rsidP="00DA5B3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1 szt. laptopa na potrzeby </w:t>
      </w:r>
      <w:r>
        <w:rPr>
          <w:b/>
        </w:rPr>
        <w:t>WEAIiIB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59E72C1" w14:textId="77777777" w:rsidR="00DA5B35" w:rsidRDefault="00DA5B35" w:rsidP="00DA5B3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AA55652" w14:textId="77777777" w:rsidR="00DA5B35" w:rsidRDefault="00DA5B35" w:rsidP="00DA5B3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ED331A" w14:textId="77777777" w:rsidR="00DA5B35" w:rsidRDefault="00DA5B35" w:rsidP="00DA5B3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DCE1F79" w14:textId="77777777" w:rsidR="00DA5B35" w:rsidRDefault="00DA5B35" w:rsidP="00DA5B3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79A332F" w14:textId="77777777" w:rsidR="00DA5B35" w:rsidRDefault="00DA5B35" w:rsidP="00DA5B35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1AA5DD3" w14:textId="77777777" w:rsidR="00DA5B35" w:rsidRDefault="00DA5B35" w:rsidP="00DA5B3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FDE59FE" w14:textId="77777777" w:rsidR="00DA5B35" w:rsidRDefault="00DA5B35" w:rsidP="00DA5B3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A5B35" w14:paraId="0754923B" w14:textId="77777777" w:rsidTr="000F7EE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4627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410C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655D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A5B35" w14:paraId="6C246CF6" w14:textId="77777777" w:rsidTr="000F7EE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9535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FFCD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2460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</w:tr>
      <w:tr w:rsidR="00DA5B35" w14:paraId="51F7691A" w14:textId="77777777" w:rsidTr="000F7EE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4FD65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F86A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C37D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</w:tr>
      <w:tr w:rsidR="00DA5B35" w14:paraId="297E1974" w14:textId="77777777" w:rsidTr="000F7EE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EA5B" w14:textId="77777777" w:rsidR="00DA5B35" w:rsidRDefault="00DA5B35" w:rsidP="000F7EE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6BB7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3055" w14:textId="77777777" w:rsidR="00DA5B35" w:rsidRDefault="00DA5B35" w:rsidP="000F7EE4">
            <w:pPr>
              <w:widowControl w:val="0"/>
              <w:spacing w:line="360" w:lineRule="auto"/>
              <w:jc w:val="both"/>
            </w:pPr>
          </w:p>
        </w:tc>
      </w:tr>
    </w:tbl>
    <w:p w14:paraId="65A33242" w14:textId="77777777" w:rsidR="00DA5B35" w:rsidRDefault="00DA5B35" w:rsidP="00DA5B35">
      <w:pPr>
        <w:widowControl w:val="0"/>
        <w:spacing w:line="360" w:lineRule="auto"/>
        <w:jc w:val="both"/>
      </w:pPr>
    </w:p>
    <w:p w14:paraId="40CBF3E1" w14:textId="77777777" w:rsidR="00DA5B35" w:rsidRDefault="00DA5B35" w:rsidP="00DA5B3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B57D9C6" w14:textId="77777777" w:rsidR="00DA5B35" w:rsidRDefault="00DA5B35" w:rsidP="00DA5B3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44A755F" w14:textId="77777777" w:rsidR="00DA5B35" w:rsidRDefault="00DA5B35" w:rsidP="00DA5B3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7857B7A" w14:textId="77777777" w:rsidR="00DA5B35" w:rsidRDefault="00DA5B35" w:rsidP="00DA5B3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6DED97A" w14:textId="77777777" w:rsidR="00DA5B35" w:rsidRDefault="00DA5B35" w:rsidP="00DA5B3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E49F537" w14:textId="77777777" w:rsidR="00DA5B35" w:rsidRDefault="00DA5B35" w:rsidP="00DA5B3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650F4EF" w14:textId="77777777" w:rsidR="00DA5B35" w:rsidRDefault="00DA5B35" w:rsidP="00DA5B3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AD11FE9" w14:textId="77777777" w:rsidR="00DA5B35" w:rsidRDefault="00DA5B35" w:rsidP="00DA5B35">
      <w:pPr>
        <w:rPr>
          <w:rFonts w:eastAsia="Times New Roman"/>
          <w:lang w:eastAsia="pl-PL"/>
        </w:rPr>
      </w:pPr>
    </w:p>
    <w:p w14:paraId="03C1F222" w14:textId="77777777" w:rsidR="00DA5B35" w:rsidRDefault="00DA5B35" w:rsidP="00DA5B35"/>
    <w:p w14:paraId="4272B694" w14:textId="77777777" w:rsidR="00DA5B35" w:rsidRDefault="00DA5B35" w:rsidP="00DA5B35"/>
    <w:p w14:paraId="45D31665" w14:textId="77777777" w:rsidR="00DA5B35" w:rsidRDefault="00DA5B35" w:rsidP="00DA5B35"/>
    <w:p w14:paraId="4E0EF73C" w14:textId="77777777" w:rsidR="00DA5B35" w:rsidRPr="00D54AE7" w:rsidRDefault="00DA5B35" w:rsidP="00DA5B35"/>
    <w:p w14:paraId="2F2F8AC5" w14:textId="77777777" w:rsidR="00DA5B35" w:rsidRPr="007B5051" w:rsidRDefault="00DA5B35" w:rsidP="00DA5B35"/>
    <w:p w14:paraId="4DEB7677" w14:textId="77777777" w:rsidR="00DA5B35" w:rsidRPr="00EE068C" w:rsidRDefault="00DA5B35" w:rsidP="00DA5B35"/>
    <w:p w14:paraId="5D2C9755" w14:textId="77777777" w:rsidR="00DA5B35" w:rsidRPr="00047001" w:rsidRDefault="00DA5B35" w:rsidP="00DA5B35"/>
    <w:p w14:paraId="158A297B" w14:textId="4210D154" w:rsidR="00106AC7" w:rsidRPr="00DA5B35" w:rsidRDefault="00106AC7" w:rsidP="00DA5B35"/>
    <w:sectPr w:rsidR="00106AC7" w:rsidRPr="00DA5B35" w:rsidSect="006771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3CE4C" w14:textId="77777777" w:rsidR="0067713D" w:rsidRDefault="0067713D">
      <w:r>
        <w:separator/>
      </w:r>
    </w:p>
  </w:endnote>
  <w:endnote w:type="continuationSeparator" w:id="0">
    <w:p w14:paraId="24EF0B67" w14:textId="77777777" w:rsidR="0067713D" w:rsidRDefault="00677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19D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EA176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C74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05E6F3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856BD80">
        <v:line id="_x0000_s1025" style="position:absolute;left:0;text-align:left;z-index:251657728" from="-3.85pt,8.7pt" to="455.15pt,8.7pt"/>
      </w:pict>
    </w:r>
  </w:p>
  <w:p w14:paraId="61DE7AC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DF9A" w14:textId="77777777" w:rsidR="00F67393" w:rsidRDefault="00F67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0978D" w14:textId="77777777" w:rsidR="0067713D" w:rsidRDefault="0067713D">
      <w:r>
        <w:separator/>
      </w:r>
    </w:p>
  </w:footnote>
  <w:footnote w:type="continuationSeparator" w:id="0">
    <w:p w14:paraId="49DDDB82" w14:textId="77777777" w:rsidR="0067713D" w:rsidRDefault="00677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7F37" w14:textId="77777777" w:rsidR="00F67393" w:rsidRDefault="00F67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E698E" w14:textId="77777777" w:rsidR="00F67393" w:rsidRDefault="00F67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F4DE" w14:textId="77777777" w:rsidR="00F67393" w:rsidRDefault="00F67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6219820">
    <w:abstractNumId w:val="15"/>
  </w:num>
  <w:num w:numId="2" w16cid:durableId="1337683810">
    <w:abstractNumId w:val="0"/>
  </w:num>
  <w:num w:numId="3" w16cid:durableId="1370181416">
    <w:abstractNumId w:val="13"/>
  </w:num>
  <w:num w:numId="4" w16cid:durableId="106236173">
    <w:abstractNumId w:val="8"/>
  </w:num>
  <w:num w:numId="5" w16cid:durableId="1699307873">
    <w:abstractNumId w:val="7"/>
  </w:num>
  <w:num w:numId="6" w16cid:durableId="347097201">
    <w:abstractNumId w:val="1"/>
  </w:num>
  <w:num w:numId="7" w16cid:durableId="1590967647">
    <w:abstractNumId w:val="6"/>
  </w:num>
  <w:num w:numId="8" w16cid:durableId="558519613">
    <w:abstractNumId w:val="3"/>
  </w:num>
  <w:num w:numId="9" w16cid:durableId="1586569232">
    <w:abstractNumId w:val="2"/>
  </w:num>
  <w:num w:numId="10" w16cid:durableId="1059595400">
    <w:abstractNumId w:val="5"/>
  </w:num>
  <w:num w:numId="11" w16cid:durableId="499277127">
    <w:abstractNumId w:val="11"/>
  </w:num>
  <w:num w:numId="12" w16cid:durableId="923343393">
    <w:abstractNumId w:val="4"/>
  </w:num>
  <w:num w:numId="13" w16cid:durableId="667560938">
    <w:abstractNumId w:val="10"/>
  </w:num>
  <w:num w:numId="14" w16cid:durableId="1544559300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13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7713D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5B3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393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814701"/>
  <w15:chartTrackingRefBased/>
  <w15:docId w15:val="{FD98838E-5E21-4672-96B2-5A3CC00E5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5B3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DA5B35"/>
  </w:style>
  <w:style w:type="paragraph" w:styleId="Akapitzlist">
    <w:name w:val="List Paragraph"/>
    <w:basedOn w:val="Normalny"/>
    <w:uiPriority w:val="34"/>
    <w:qFormat/>
    <w:rsid w:val="00DA5B3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2024-03-14T08:55:00Z</dcterms:created>
  <dcterms:modified xsi:type="dcterms:W3CDTF">2024-03-14T08:57:00Z</dcterms:modified>
</cp:coreProperties>
</file>