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633EA" w14:textId="77777777" w:rsidR="00B36EDA" w:rsidRPr="00426B9B" w:rsidRDefault="008660AC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426B9B">
        <w:rPr>
          <w:sz w:val="20"/>
          <w:szCs w:val="20"/>
        </w:rPr>
        <w:t>Niepołomice</w:t>
      </w:r>
      <w:r w:rsidR="00B36EDA" w:rsidRPr="00426B9B">
        <w:rPr>
          <w:sz w:val="20"/>
          <w:szCs w:val="20"/>
        </w:rPr>
        <w:t xml:space="preserve"> dnia: </w:t>
      </w:r>
      <w:r w:rsidRPr="00426B9B">
        <w:rPr>
          <w:sz w:val="20"/>
          <w:szCs w:val="20"/>
        </w:rPr>
        <w:t>2024-03-21</w:t>
      </w:r>
    </w:p>
    <w:p w14:paraId="4462766B" w14:textId="77777777" w:rsidR="00B36EDA" w:rsidRPr="00426B9B" w:rsidRDefault="008660AC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426B9B">
        <w:rPr>
          <w:b/>
          <w:bCs/>
          <w:sz w:val="20"/>
          <w:szCs w:val="20"/>
        </w:rPr>
        <w:t>GMINA NIEPOŁOMICE</w:t>
      </w:r>
    </w:p>
    <w:p w14:paraId="1065BB9E" w14:textId="77777777" w:rsidR="00B36EDA" w:rsidRPr="00426B9B" w:rsidRDefault="008660AC" w:rsidP="00B36EDA">
      <w:pPr>
        <w:spacing w:line="360" w:lineRule="auto"/>
        <w:ind w:right="3969"/>
        <w:rPr>
          <w:sz w:val="20"/>
          <w:szCs w:val="20"/>
        </w:rPr>
      </w:pPr>
      <w:r w:rsidRPr="00426B9B">
        <w:rPr>
          <w:sz w:val="20"/>
          <w:szCs w:val="20"/>
        </w:rPr>
        <w:t>Pl. Zwycięstwa</w:t>
      </w:r>
      <w:r w:rsidR="00B36EDA" w:rsidRPr="00426B9B">
        <w:rPr>
          <w:sz w:val="20"/>
          <w:szCs w:val="20"/>
        </w:rPr>
        <w:t xml:space="preserve"> </w:t>
      </w:r>
      <w:r w:rsidRPr="00426B9B">
        <w:rPr>
          <w:sz w:val="20"/>
          <w:szCs w:val="20"/>
        </w:rPr>
        <w:t>13</w:t>
      </w:r>
    </w:p>
    <w:p w14:paraId="29DB6096" w14:textId="77777777" w:rsidR="00B36EDA" w:rsidRPr="00426B9B" w:rsidRDefault="008660AC" w:rsidP="00B36EDA">
      <w:pPr>
        <w:ind w:right="3969"/>
        <w:rPr>
          <w:sz w:val="20"/>
          <w:szCs w:val="20"/>
        </w:rPr>
      </w:pPr>
      <w:r w:rsidRPr="00426B9B">
        <w:rPr>
          <w:sz w:val="20"/>
          <w:szCs w:val="20"/>
        </w:rPr>
        <w:t>32-005</w:t>
      </w:r>
      <w:r w:rsidR="00B36EDA" w:rsidRPr="00426B9B">
        <w:rPr>
          <w:sz w:val="20"/>
          <w:szCs w:val="20"/>
        </w:rPr>
        <w:t xml:space="preserve"> </w:t>
      </w:r>
      <w:r w:rsidRPr="00426B9B">
        <w:rPr>
          <w:sz w:val="20"/>
          <w:szCs w:val="20"/>
        </w:rPr>
        <w:t>Niepołomice</w:t>
      </w:r>
    </w:p>
    <w:p w14:paraId="32F6A831" w14:textId="77777777" w:rsidR="00B36EDA" w:rsidRPr="00426B9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26B9B" w14:paraId="29973791" w14:textId="77777777" w:rsidTr="00B36EDA">
        <w:tc>
          <w:tcPr>
            <w:tcW w:w="9923" w:type="dxa"/>
            <w:shd w:val="clear" w:color="auto" w:fill="F2F2F2"/>
            <w:hideMark/>
          </w:tcPr>
          <w:p w14:paraId="3B9F3FDC" w14:textId="77777777" w:rsidR="00B36EDA" w:rsidRPr="00426B9B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26B9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761AF84" w14:textId="77777777" w:rsidR="00B36EDA" w:rsidRPr="00426B9B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26B9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93B7CA2" w14:textId="77777777" w:rsidR="00B36EDA" w:rsidRPr="00426B9B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6A292D36" w14:textId="77777777" w:rsidR="00B36EDA" w:rsidRPr="00426B9B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26B9B">
        <w:rPr>
          <w:rFonts w:eastAsia="Calibri"/>
          <w:sz w:val="20"/>
          <w:szCs w:val="20"/>
          <w:lang w:eastAsia="en-US"/>
        </w:rPr>
        <w:t xml:space="preserve">Dotyczy </w:t>
      </w:r>
      <w:r w:rsidRPr="00426B9B">
        <w:rPr>
          <w:sz w:val="20"/>
          <w:szCs w:val="20"/>
        </w:rPr>
        <w:t>postępowania o udzielenie zamówienia publicznego</w:t>
      </w:r>
      <w:r w:rsidRPr="00426B9B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26B9B" w14:paraId="4CDE947A" w14:textId="77777777" w:rsidTr="00B36EDA">
        <w:tc>
          <w:tcPr>
            <w:tcW w:w="2269" w:type="dxa"/>
            <w:shd w:val="clear" w:color="auto" w:fill="auto"/>
          </w:tcPr>
          <w:p w14:paraId="48B87311" w14:textId="77777777" w:rsidR="00B36EDA" w:rsidRPr="00426B9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7233614" w14:textId="77777777" w:rsidR="00B36EDA" w:rsidRPr="00426B9B" w:rsidRDefault="008660A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26B9B">
              <w:rPr>
                <w:bCs/>
                <w:sz w:val="20"/>
                <w:szCs w:val="20"/>
              </w:rPr>
              <w:t>Modernizacja dróg w roku 2024 na terenie Miasta i Gminy Niepołomice</w:t>
            </w:r>
          </w:p>
        </w:tc>
      </w:tr>
      <w:tr w:rsidR="008660AC" w:rsidRPr="00426B9B" w14:paraId="1FAE769D" w14:textId="77777777" w:rsidTr="00F124FA">
        <w:tc>
          <w:tcPr>
            <w:tcW w:w="2269" w:type="dxa"/>
            <w:shd w:val="clear" w:color="auto" w:fill="auto"/>
          </w:tcPr>
          <w:p w14:paraId="11F2E5CA" w14:textId="77777777" w:rsidR="008660AC" w:rsidRPr="00426B9B" w:rsidRDefault="008660AC" w:rsidP="00F124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E662537" w14:textId="77777777" w:rsidR="008660AC" w:rsidRPr="00426B9B" w:rsidRDefault="008660AC" w:rsidP="00F124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26B9B">
              <w:rPr>
                <w:bCs/>
                <w:sz w:val="20"/>
                <w:szCs w:val="20"/>
              </w:rPr>
              <w:t>ZP.271.5.2024</w:t>
            </w:r>
          </w:p>
        </w:tc>
      </w:tr>
    </w:tbl>
    <w:p w14:paraId="03093164" w14:textId="77777777" w:rsidR="00B36EDA" w:rsidRPr="00426B9B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12B88054" w14:textId="77777777" w:rsidR="00B36EDA" w:rsidRPr="00426B9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426B9B">
        <w:rPr>
          <w:sz w:val="20"/>
          <w:szCs w:val="20"/>
        </w:rPr>
        <w:t xml:space="preserve">Zamawiający, </w:t>
      </w:r>
      <w:r w:rsidR="008660AC" w:rsidRPr="00426B9B">
        <w:rPr>
          <w:b/>
          <w:sz w:val="20"/>
          <w:szCs w:val="20"/>
        </w:rPr>
        <w:t>GMINA NIEPOŁOMICE</w:t>
      </w:r>
      <w:r w:rsidRPr="00426B9B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8660AC" w:rsidRPr="00426B9B">
        <w:rPr>
          <w:sz w:val="20"/>
          <w:szCs w:val="20"/>
        </w:rPr>
        <w:t>(</w:t>
      </w:r>
      <w:proofErr w:type="spellStart"/>
      <w:r w:rsidR="008660AC" w:rsidRPr="00426B9B">
        <w:rPr>
          <w:sz w:val="20"/>
          <w:szCs w:val="20"/>
        </w:rPr>
        <w:t>t.j</w:t>
      </w:r>
      <w:proofErr w:type="spellEnd"/>
      <w:r w:rsidR="008660AC" w:rsidRPr="00426B9B">
        <w:rPr>
          <w:sz w:val="20"/>
          <w:szCs w:val="20"/>
        </w:rPr>
        <w:t>. Dz. U. z 2023r. poz. 1605)</w:t>
      </w:r>
      <w:r w:rsidRPr="00426B9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660AC" w:rsidRPr="00426B9B" w14:paraId="493A022C" w14:textId="77777777" w:rsidTr="00F124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FD66E" w14:textId="77777777" w:rsidR="008660AC" w:rsidRPr="00426B9B" w:rsidRDefault="008660AC" w:rsidP="00F124F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426B9B">
              <w:rPr>
                <w:b/>
                <w:bCs/>
                <w:sz w:val="20"/>
                <w:szCs w:val="20"/>
              </w:rPr>
              <w:t>Część nr 1</w:t>
            </w:r>
            <w:r w:rsidRPr="00426B9B">
              <w:rPr>
                <w:sz w:val="20"/>
                <w:szCs w:val="20"/>
              </w:rPr>
              <w:t xml:space="preserve">: Wykonanie nawierzchni z mas </w:t>
            </w:r>
            <w:proofErr w:type="spellStart"/>
            <w:r w:rsidRPr="00426B9B">
              <w:rPr>
                <w:sz w:val="20"/>
                <w:szCs w:val="20"/>
              </w:rPr>
              <w:t>mineralno</w:t>
            </w:r>
            <w:proofErr w:type="spellEnd"/>
            <w:r w:rsidRPr="00426B9B">
              <w:rPr>
                <w:sz w:val="20"/>
                <w:szCs w:val="20"/>
              </w:rPr>
              <w:t xml:space="preserve"> asfaltowych wraz z robotami towarzyszącymi - ul. Rudzica na dz. nr 740, 741 w Zakrzowie oraz 1195, 1196/1, 1196/2, 1196/5 w Podłężu</w:t>
            </w:r>
          </w:p>
          <w:p w14:paraId="1F72287C" w14:textId="77777777" w:rsidR="008660AC" w:rsidRPr="00426B9B" w:rsidRDefault="008660AC" w:rsidP="00F124FA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426B9B">
              <w:rPr>
                <w:b/>
                <w:sz w:val="20"/>
                <w:szCs w:val="20"/>
              </w:rPr>
              <w:t>PRODiM</w:t>
            </w:r>
            <w:proofErr w:type="spellEnd"/>
            <w:r w:rsidRPr="00426B9B">
              <w:rPr>
                <w:b/>
                <w:sz w:val="20"/>
                <w:szCs w:val="20"/>
              </w:rPr>
              <w:t xml:space="preserve"> Spółka z ograniczoną odpowiedzialnością</w:t>
            </w:r>
          </w:p>
          <w:p w14:paraId="7987CD73" w14:textId="4D05F396" w:rsidR="008660AC" w:rsidRPr="00426B9B" w:rsidRDefault="00050E25" w:rsidP="00F124F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8660AC" w:rsidRPr="00426B9B">
              <w:rPr>
                <w:bCs/>
                <w:sz w:val="20"/>
                <w:szCs w:val="20"/>
              </w:rPr>
              <w:t xml:space="preserve">Blokowa 14 </w:t>
            </w:r>
          </w:p>
          <w:p w14:paraId="69E19BA7" w14:textId="77777777" w:rsidR="008660AC" w:rsidRPr="00426B9B" w:rsidRDefault="008660AC" w:rsidP="00F124F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426B9B">
              <w:rPr>
                <w:bCs/>
                <w:sz w:val="20"/>
                <w:szCs w:val="20"/>
              </w:rPr>
              <w:t>31-752 Kraków</w:t>
            </w:r>
          </w:p>
          <w:p w14:paraId="0F1D3EA5" w14:textId="77777777" w:rsidR="008660AC" w:rsidRPr="00426B9B" w:rsidRDefault="008660AC" w:rsidP="00F124F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za cenę wykonania przedmiotu zamówienia w wysokości </w:t>
            </w:r>
            <w:r w:rsidRPr="00426B9B">
              <w:rPr>
                <w:b/>
                <w:sz w:val="20"/>
                <w:szCs w:val="20"/>
              </w:rPr>
              <w:t>318 502.35 zł</w:t>
            </w:r>
            <w:r w:rsidRPr="00426B9B">
              <w:rPr>
                <w:sz w:val="20"/>
                <w:szCs w:val="20"/>
              </w:rPr>
              <w:t xml:space="preserve"> </w:t>
            </w:r>
            <w:r w:rsidRPr="00426B9B">
              <w:rPr>
                <w:b/>
                <w:bCs/>
                <w:sz w:val="20"/>
                <w:szCs w:val="20"/>
              </w:rPr>
              <w:t>brutto</w:t>
            </w:r>
            <w:r w:rsidRPr="00426B9B">
              <w:rPr>
                <w:bCs/>
                <w:sz w:val="20"/>
                <w:szCs w:val="20"/>
              </w:rPr>
              <w:t>.</w:t>
            </w:r>
          </w:p>
          <w:p w14:paraId="6FF905C6" w14:textId="77777777" w:rsidR="008660AC" w:rsidRPr="00426B9B" w:rsidRDefault="008660AC" w:rsidP="00F124FA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426B9B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26B9B">
              <w:rPr>
                <w:color w:val="000000"/>
                <w:sz w:val="20"/>
                <w:szCs w:val="20"/>
              </w:rPr>
              <w:t>:</w:t>
            </w:r>
          </w:p>
          <w:p w14:paraId="3F5F61DC" w14:textId="0D795F3D" w:rsidR="008660AC" w:rsidRPr="00426B9B" w:rsidRDefault="00426B9B" w:rsidP="00F124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Dokonano</w:t>
            </w:r>
            <w:r w:rsidR="008660AC" w:rsidRPr="00426B9B">
              <w:rPr>
                <w:sz w:val="20"/>
                <w:szCs w:val="20"/>
              </w:rPr>
              <w:t xml:space="preserve"> </w:t>
            </w:r>
            <w:r w:rsidRPr="00426B9B">
              <w:rPr>
                <w:sz w:val="20"/>
                <w:szCs w:val="20"/>
              </w:rPr>
              <w:t>wyboru</w:t>
            </w:r>
            <w:r w:rsidR="008660AC" w:rsidRPr="00426B9B">
              <w:rPr>
                <w:sz w:val="20"/>
                <w:szCs w:val="20"/>
              </w:rPr>
              <w:t xml:space="preserve"> oferty przedstawiającej najlepszy bilans ceny i kryterium poza cenowego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5172363D" w14:textId="77777777" w:rsidR="00B36EDA" w:rsidRPr="00426B9B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426B9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26B9B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26B9B" w14:paraId="482DCF7D" w14:textId="77777777" w:rsidTr="008660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979D5A" w14:textId="77777777" w:rsidR="00B36EDA" w:rsidRPr="00426B9B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26B9B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C3B58" w14:textId="77777777" w:rsidR="00B36EDA" w:rsidRPr="00426B9B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426B9B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FD7AE7" w14:textId="77777777" w:rsidR="00B36EDA" w:rsidRPr="00426B9B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26B9B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60EB40" w14:textId="77777777" w:rsidR="00B36EDA" w:rsidRPr="00426B9B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26B9B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660AC" w:rsidRPr="00426B9B" w14:paraId="3512B04A" w14:textId="77777777" w:rsidTr="008660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D510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1 - Wykonanie nawierzchni z mas </w:t>
            </w:r>
            <w:proofErr w:type="spellStart"/>
            <w:r w:rsidRPr="00426B9B">
              <w:rPr>
                <w:sz w:val="20"/>
                <w:szCs w:val="20"/>
              </w:rPr>
              <w:t>mineralno</w:t>
            </w:r>
            <w:proofErr w:type="spellEnd"/>
            <w:r w:rsidRPr="00426B9B">
              <w:rPr>
                <w:sz w:val="20"/>
                <w:szCs w:val="20"/>
              </w:rPr>
              <w:t xml:space="preserve"> asfaltowych wraz z robotami towarzyszącymi - ul. Rudzica na dz. nr 740, 741 w Zakrzowie oraz 1195, 1196/1, 1196/2, 1196/5 w Podłężu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39ACF" w14:textId="77777777" w:rsidR="008660AC" w:rsidRPr="00426B9B" w:rsidRDefault="008660AC" w:rsidP="00F124F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26B9B">
              <w:rPr>
                <w:b/>
                <w:bCs/>
                <w:sz w:val="20"/>
                <w:szCs w:val="20"/>
              </w:rPr>
              <w:t xml:space="preserve">Krusz-Bud Piotr </w:t>
            </w:r>
            <w:proofErr w:type="spellStart"/>
            <w:r w:rsidRPr="00426B9B">
              <w:rPr>
                <w:b/>
                <w:bCs/>
                <w:sz w:val="20"/>
                <w:szCs w:val="20"/>
              </w:rPr>
              <w:t>Iwulski</w:t>
            </w:r>
            <w:proofErr w:type="spellEnd"/>
            <w:r w:rsidRPr="00426B9B">
              <w:rPr>
                <w:b/>
                <w:bCs/>
                <w:sz w:val="20"/>
                <w:szCs w:val="20"/>
              </w:rPr>
              <w:t xml:space="preserve"> Roboty Drogowo-Budowlane</w:t>
            </w:r>
          </w:p>
          <w:p w14:paraId="0636C26E" w14:textId="77777777" w:rsidR="008660AC" w:rsidRPr="00426B9B" w:rsidRDefault="008660AC" w:rsidP="00F124FA">
            <w:pPr>
              <w:spacing w:line="276" w:lineRule="auto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Wola Batorska 2147/21</w:t>
            </w:r>
          </w:p>
          <w:p w14:paraId="7DCDB785" w14:textId="77777777" w:rsidR="008660AC" w:rsidRPr="00426B9B" w:rsidRDefault="008660AC" w:rsidP="00F124F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32-007 Zabierzów Bocheński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70C" w14:textId="77777777" w:rsidR="008660AC" w:rsidRPr="00426B9B" w:rsidRDefault="008660AC" w:rsidP="00F124FA">
            <w:pPr>
              <w:spacing w:before="40" w:after="40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1 - Cena - 57.45</w:t>
            </w:r>
          </w:p>
          <w:p w14:paraId="08AC0969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B0A6" w14:textId="77777777" w:rsidR="008660AC" w:rsidRPr="00426B9B" w:rsidRDefault="008660AC" w:rsidP="00F124FA">
            <w:pPr>
              <w:jc w:val="center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  97,45</w:t>
            </w:r>
          </w:p>
        </w:tc>
      </w:tr>
      <w:tr w:rsidR="008660AC" w:rsidRPr="00426B9B" w14:paraId="0141E953" w14:textId="77777777" w:rsidTr="008660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1D483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1 - Wykonanie nawierzchni z mas </w:t>
            </w:r>
            <w:proofErr w:type="spellStart"/>
            <w:r w:rsidRPr="00426B9B">
              <w:rPr>
                <w:sz w:val="20"/>
                <w:szCs w:val="20"/>
              </w:rPr>
              <w:t>mineralno</w:t>
            </w:r>
            <w:proofErr w:type="spellEnd"/>
            <w:r w:rsidRPr="00426B9B">
              <w:rPr>
                <w:sz w:val="20"/>
                <w:szCs w:val="20"/>
              </w:rPr>
              <w:t xml:space="preserve"> asfaltowych wraz z robotami towarzyszącymi - ul. Rudzica na dz. nr 740, </w:t>
            </w:r>
            <w:r w:rsidRPr="00426B9B">
              <w:rPr>
                <w:sz w:val="20"/>
                <w:szCs w:val="20"/>
              </w:rPr>
              <w:lastRenderedPageBreak/>
              <w:t>741 w Zakrzowie oraz 1195, 1196/1, 1196/2, 1196/5 w Podłężu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5FF5" w14:textId="77777777" w:rsidR="008660AC" w:rsidRPr="00426B9B" w:rsidRDefault="008660AC" w:rsidP="00F124F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26B9B">
              <w:rPr>
                <w:b/>
                <w:bCs/>
                <w:sz w:val="20"/>
                <w:szCs w:val="20"/>
              </w:rPr>
              <w:lastRenderedPageBreak/>
              <w:t>PRODiM</w:t>
            </w:r>
            <w:proofErr w:type="spellEnd"/>
            <w:r w:rsidRPr="00426B9B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B6826F2" w14:textId="6695E437" w:rsidR="008660AC" w:rsidRPr="00426B9B" w:rsidRDefault="00050E25" w:rsidP="00F124F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60AC" w:rsidRPr="00426B9B">
              <w:rPr>
                <w:sz w:val="20"/>
                <w:szCs w:val="20"/>
              </w:rPr>
              <w:t>Blokowa 14</w:t>
            </w:r>
          </w:p>
          <w:p w14:paraId="65AB1629" w14:textId="77777777" w:rsidR="008660AC" w:rsidRPr="00426B9B" w:rsidRDefault="008660AC" w:rsidP="00F124F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31-752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13A9" w14:textId="77777777" w:rsidR="008660AC" w:rsidRPr="00426B9B" w:rsidRDefault="008660AC" w:rsidP="00F124FA">
            <w:pPr>
              <w:spacing w:before="40" w:after="40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1 - Cena - 60.00</w:t>
            </w:r>
          </w:p>
          <w:p w14:paraId="52C52265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55B06" w14:textId="77777777" w:rsidR="008660AC" w:rsidRPr="00426B9B" w:rsidRDefault="008660AC" w:rsidP="00F124FA">
            <w:pPr>
              <w:jc w:val="center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  100,00</w:t>
            </w:r>
          </w:p>
        </w:tc>
      </w:tr>
      <w:tr w:rsidR="008660AC" w:rsidRPr="00426B9B" w14:paraId="15739824" w14:textId="77777777" w:rsidTr="008660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B73E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1 - Wykonanie nawierzchni z mas </w:t>
            </w:r>
            <w:proofErr w:type="spellStart"/>
            <w:r w:rsidRPr="00426B9B">
              <w:rPr>
                <w:sz w:val="20"/>
                <w:szCs w:val="20"/>
              </w:rPr>
              <w:t>mineralno</w:t>
            </w:r>
            <w:proofErr w:type="spellEnd"/>
            <w:r w:rsidRPr="00426B9B">
              <w:rPr>
                <w:sz w:val="20"/>
                <w:szCs w:val="20"/>
              </w:rPr>
              <w:t xml:space="preserve"> asfaltowych wraz z robotami towarzyszącymi - ul. Rudzica na dz. nr 740, 741 w Zakrzowie oraz 1195, 1196/1, 1196/2, 1196/5 w Podłężu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2B82B" w14:textId="77777777" w:rsidR="008660AC" w:rsidRPr="00426B9B" w:rsidRDefault="008660AC" w:rsidP="00F124F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26B9B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14:paraId="0580051E" w14:textId="13835B27" w:rsidR="008660AC" w:rsidRPr="00426B9B" w:rsidRDefault="00050E25" w:rsidP="00F124F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60AC" w:rsidRPr="00426B9B">
              <w:rPr>
                <w:sz w:val="20"/>
                <w:szCs w:val="20"/>
              </w:rPr>
              <w:t>Wodna 4</w:t>
            </w:r>
          </w:p>
          <w:p w14:paraId="1B510BEB" w14:textId="77777777" w:rsidR="008660AC" w:rsidRPr="00426B9B" w:rsidRDefault="008660AC" w:rsidP="00F124F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30-556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2FCCF" w14:textId="77777777" w:rsidR="008660AC" w:rsidRPr="00426B9B" w:rsidRDefault="008660AC" w:rsidP="00F124FA">
            <w:pPr>
              <w:spacing w:before="40" w:after="40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1 - Cena - 58.09</w:t>
            </w:r>
          </w:p>
          <w:p w14:paraId="17E93ACA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0397" w14:textId="77777777" w:rsidR="008660AC" w:rsidRPr="00426B9B" w:rsidRDefault="008660AC" w:rsidP="00F124FA">
            <w:pPr>
              <w:jc w:val="center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  98,09</w:t>
            </w:r>
          </w:p>
        </w:tc>
      </w:tr>
      <w:tr w:rsidR="008660AC" w:rsidRPr="00426B9B" w14:paraId="52BEC7FB" w14:textId="77777777" w:rsidTr="008660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6038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1 - Wykonanie nawierzchni z mas </w:t>
            </w:r>
            <w:proofErr w:type="spellStart"/>
            <w:r w:rsidRPr="00426B9B">
              <w:rPr>
                <w:sz w:val="20"/>
                <w:szCs w:val="20"/>
              </w:rPr>
              <w:t>mineralno</w:t>
            </w:r>
            <w:proofErr w:type="spellEnd"/>
            <w:r w:rsidRPr="00426B9B">
              <w:rPr>
                <w:sz w:val="20"/>
                <w:szCs w:val="20"/>
              </w:rPr>
              <w:t xml:space="preserve"> asfaltowych wraz z robotami towarzyszącymi - ul. Rudzica na dz. nr 740, 741 w Zakrzowie oraz 1195, 1196/1, 1196/2, 1196/5 w Podłężu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7EE3B" w14:textId="77777777" w:rsidR="008660AC" w:rsidRPr="00426B9B" w:rsidRDefault="008660AC" w:rsidP="00F124F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26B9B">
              <w:rPr>
                <w:b/>
                <w:bCs/>
                <w:sz w:val="20"/>
                <w:szCs w:val="20"/>
              </w:rPr>
              <w:t>Firma Wielobranżowa MATRAB Marian Kaptur</w:t>
            </w:r>
          </w:p>
          <w:p w14:paraId="149B1585" w14:textId="484D16C2" w:rsidR="008660AC" w:rsidRPr="00426B9B" w:rsidRDefault="00050E25" w:rsidP="00F124F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60AC" w:rsidRPr="00426B9B">
              <w:rPr>
                <w:sz w:val="20"/>
                <w:szCs w:val="20"/>
              </w:rPr>
              <w:t>Zarabie 21a</w:t>
            </w:r>
          </w:p>
          <w:p w14:paraId="1C9538C1" w14:textId="77777777" w:rsidR="008660AC" w:rsidRPr="00426B9B" w:rsidRDefault="008660AC" w:rsidP="00F124F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32-410 DOBCZYCE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F08C0" w14:textId="77777777" w:rsidR="008660AC" w:rsidRPr="00426B9B" w:rsidRDefault="008660AC" w:rsidP="00F124FA">
            <w:pPr>
              <w:spacing w:before="40" w:after="40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1 - Cena - 0.00</w:t>
            </w:r>
          </w:p>
          <w:p w14:paraId="0CEF6FEA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2665" w14:textId="77777777" w:rsidR="008660AC" w:rsidRPr="00426B9B" w:rsidRDefault="008660AC" w:rsidP="00F124FA">
            <w:pPr>
              <w:jc w:val="center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  0,00</w:t>
            </w:r>
          </w:p>
        </w:tc>
      </w:tr>
      <w:tr w:rsidR="008660AC" w:rsidRPr="00426B9B" w14:paraId="6042A1BC" w14:textId="77777777" w:rsidTr="008660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AD979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1 - Wykonanie nawierzchni z mas </w:t>
            </w:r>
            <w:proofErr w:type="spellStart"/>
            <w:r w:rsidRPr="00426B9B">
              <w:rPr>
                <w:sz w:val="20"/>
                <w:szCs w:val="20"/>
              </w:rPr>
              <w:t>mineralno</w:t>
            </w:r>
            <w:proofErr w:type="spellEnd"/>
            <w:r w:rsidRPr="00426B9B">
              <w:rPr>
                <w:sz w:val="20"/>
                <w:szCs w:val="20"/>
              </w:rPr>
              <w:t xml:space="preserve"> asfaltowych wraz z robotami towarzyszącymi - ul. Rudzica na dz. nr 740, 741 w Zakrzowie oraz 1195, 1196/1, 1196/2, 1196/5 w Podłężu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5E95F" w14:textId="77777777" w:rsidR="008660AC" w:rsidRPr="00426B9B" w:rsidRDefault="008660AC" w:rsidP="00F124F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26B9B">
              <w:rPr>
                <w:b/>
                <w:bCs/>
                <w:sz w:val="20"/>
                <w:szCs w:val="20"/>
              </w:rPr>
              <w:t>Przedsiębiorstwo Drogowo-Mostowe Spółka Akcyjna</w:t>
            </w:r>
          </w:p>
          <w:p w14:paraId="6016C970" w14:textId="5E7634B8" w:rsidR="008660AC" w:rsidRPr="00426B9B" w:rsidRDefault="00050E25" w:rsidP="00F124F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60AC" w:rsidRPr="00426B9B">
              <w:rPr>
                <w:sz w:val="20"/>
                <w:szCs w:val="20"/>
              </w:rPr>
              <w:t>Drogowców 1</w:t>
            </w:r>
          </w:p>
          <w:p w14:paraId="653AA50D" w14:textId="77777777" w:rsidR="008660AC" w:rsidRPr="00426B9B" w:rsidRDefault="008660AC" w:rsidP="00F124F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39-200 Dębica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ADBFC" w14:textId="77777777" w:rsidR="008660AC" w:rsidRPr="00426B9B" w:rsidRDefault="008660AC" w:rsidP="00F124FA">
            <w:pPr>
              <w:spacing w:before="40" w:after="40"/>
              <w:rPr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1 - Cena - 0.00</w:t>
            </w:r>
          </w:p>
          <w:p w14:paraId="08361A7B" w14:textId="77777777" w:rsidR="008660AC" w:rsidRPr="00426B9B" w:rsidRDefault="008660AC" w:rsidP="00F124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A28C" w14:textId="77777777" w:rsidR="008660AC" w:rsidRPr="00426B9B" w:rsidRDefault="008660AC" w:rsidP="00F124FA">
            <w:pPr>
              <w:jc w:val="center"/>
              <w:rPr>
                <w:color w:val="000000"/>
                <w:sz w:val="20"/>
                <w:szCs w:val="20"/>
              </w:rPr>
            </w:pPr>
            <w:r w:rsidRPr="00426B9B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7E82E093" w14:textId="77777777" w:rsidR="00426B9B" w:rsidRDefault="00426B9B" w:rsidP="00B36EDA">
      <w:pPr>
        <w:ind w:right="-425"/>
        <w:jc w:val="right"/>
        <w:rPr>
          <w:i/>
          <w:sz w:val="20"/>
          <w:szCs w:val="20"/>
        </w:rPr>
      </w:pPr>
    </w:p>
    <w:p w14:paraId="3F962535" w14:textId="77777777" w:rsidR="00426B9B" w:rsidRDefault="00426B9B" w:rsidP="00B36EDA">
      <w:pPr>
        <w:ind w:right="-425"/>
        <w:jc w:val="right"/>
        <w:rPr>
          <w:i/>
          <w:sz w:val="20"/>
          <w:szCs w:val="20"/>
        </w:rPr>
      </w:pPr>
    </w:p>
    <w:p w14:paraId="6AF3DF5E" w14:textId="77777777" w:rsidR="00426B9B" w:rsidRDefault="00426B9B" w:rsidP="00B36EDA">
      <w:pPr>
        <w:ind w:right="-425"/>
        <w:jc w:val="right"/>
        <w:rPr>
          <w:i/>
          <w:sz w:val="20"/>
          <w:szCs w:val="20"/>
        </w:rPr>
      </w:pPr>
    </w:p>
    <w:p w14:paraId="092C2677" w14:textId="77777777" w:rsidR="00426B9B" w:rsidRDefault="00426B9B" w:rsidP="00B36EDA">
      <w:pPr>
        <w:ind w:right="-425"/>
        <w:jc w:val="right"/>
        <w:rPr>
          <w:i/>
          <w:sz w:val="20"/>
          <w:szCs w:val="20"/>
        </w:rPr>
      </w:pPr>
    </w:p>
    <w:p w14:paraId="4718DA83" w14:textId="1B5EB297" w:rsidR="00426B9B" w:rsidRDefault="00426B9B" w:rsidP="00B36EDA">
      <w:pPr>
        <w:ind w:right="-425"/>
        <w:jc w:val="right"/>
        <w:rPr>
          <w:i/>
          <w:sz w:val="20"/>
          <w:szCs w:val="20"/>
        </w:rPr>
      </w:pPr>
    </w:p>
    <w:sectPr w:rsidR="00426B9B" w:rsidSect="00C47D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EEA68" w14:textId="77777777" w:rsidR="00C47D01" w:rsidRDefault="00C47D01">
      <w:r>
        <w:separator/>
      </w:r>
    </w:p>
  </w:endnote>
  <w:endnote w:type="continuationSeparator" w:id="0">
    <w:p w14:paraId="21F0F8F5" w14:textId="77777777" w:rsidR="00C47D01" w:rsidRDefault="00C4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A24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06821" w14:textId="04476761" w:rsidR="000C1E6F" w:rsidRPr="00426B9B" w:rsidRDefault="000C1E6F" w:rsidP="00426B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9B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C8C39" w14:textId="77777777" w:rsidR="00C47D01" w:rsidRDefault="00C47D01">
      <w:r>
        <w:separator/>
      </w:r>
    </w:p>
  </w:footnote>
  <w:footnote w:type="continuationSeparator" w:id="0">
    <w:p w14:paraId="51D217DB" w14:textId="77777777" w:rsidR="00C47D01" w:rsidRDefault="00C47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963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065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6B9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D01"/>
    <w:rsid w:val="00022322"/>
    <w:rsid w:val="00042497"/>
    <w:rsid w:val="00050E2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6B9B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60AC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47D01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0B4873"/>
  <w15:chartTrackingRefBased/>
  <w15:docId w15:val="{F2E0B96E-310C-4C97-B5A4-74B7D3D0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439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1899-12-31T23:00:00Z</cp:lastPrinted>
  <dcterms:created xsi:type="dcterms:W3CDTF">2024-03-21T14:30:00Z</dcterms:created>
  <dcterms:modified xsi:type="dcterms:W3CDTF">2024-03-21T14:30:00Z</dcterms:modified>
</cp:coreProperties>
</file>