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EA231" w14:textId="77777777" w:rsidR="007455DA" w:rsidRPr="00270E70" w:rsidRDefault="007455DA" w:rsidP="007455DA">
      <w:pPr>
        <w:jc w:val="right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Załącznik nr 3</w:t>
      </w:r>
    </w:p>
    <w:p w14:paraId="44B10F89" w14:textId="77777777" w:rsidR="007455DA" w:rsidRPr="00270E70" w:rsidRDefault="007455DA" w:rsidP="007455DA">
      <w:pPr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WZÓR UMOWY</w:t>
      </w:r>
    </w:p>
    <w:p w14:paraId="57ADDD86" w14:textId="4269E985" w:rsidR="007455DA" w:rsidRPr="00270E70" w:rsidRDefault="007455DA" w:rsidP="007455DA">
      <w:pPr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441846F4" w14:textId="77777777" w:rsidR="007455DA" w:rsidRPr="00270E70" w:rsidRDefault="007455DA" w:rsidP="007455DA">
      <w:pPr>
        <w:jc w:val="center"/>
        <w:rPr>
          <w:b/>
          <w:sz w:val="22"/>
          <w:szCs w:val="22"/>
          <w:lang w:val="pl-PL"/>
        </w:rPr>
      </w:pPr>
    </w:p>
    <w:p w14:paraId="6FB98AC6" w14:textId="103D3466" w:rsidR="007455DA" w:rsidRPr="00270E70" w:rsidRDefault="007455DA" w:rsidP="00993499">
      <w:pPr>
        <w:ind w:right="-47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Zawarta w dniu .................... r. w Krakowie w wyniku przeprowadzonego postępowania o zamówienie publiczne w trybie podstawowym, o którym mowa w art. 275 pkt 1 ustawy </w:t>
      </w:r>
      <w:proofErr w:type="spellStart"/>
      <w:r w:rsidRPr="00270E70">
        <w:rPr>
          <w:sz w:val="22"/>
          <w:szCs w:val="22"/>
          <w:lang w:val="pl-PL"/>
        </w:rPr>
        <w:t>Pzp</w:t>
      </w:r>
      <w:proofErr w:type="spellEnd"/>
      <w:r w:rsidRPr="00270E70">
        <w:rPr>
          <w:sz w:val="22"/>
          <w:szCs w:val="22"/>
          <w:lang w:val="pl-PL"/>
        </w:rPr>
        <w:t>.</w:t>
      </w:r>
      <w:r w:rsidR="00993499" w:rsidRPr="00270E70">
        <w:rPr>
          <w:sz w:val="22"/>
          <w:szCs w:val="22"/>
          <w:lang w:val="pl-PL"/>
        </w:rPr>
        <w:t xml:space="preserve"> p</w:t>
      </w:r>
      <w:r w:rsidRPr="00270E70">
        <w:rPr>
          <w:sz w:val="22"/>
          <w:szCs w:val="22"/>
          <w:lang w:val="pl-PL"/>
        </w:rPr>
        <w:t>omiędzy</w:t>
      </w:r>
      <w:r w:rsidR="00993499" w:rsidRPr="00270E70">
        <w:rPr>
          <w:sz w:val="22"/>
          <w:szCs w:val="22"/>
          <w:lang w:val="pl-PL"/>
        </w:rPr>
        <w:t>:</w:t>
      </w:r>
    </w:p>
    <w:p w14:paraId="3C0DC30B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Akademią Górniczo-Hutniczą im. Stanisława Staszica w Krakowie AI. Mickiewicza 30</w:t>
      </w:r>
      <w:r w:rsidRPr="00270E70">
        <w:rPr>
          <w:sz w:val="22"/>
          <w:szCs w:val="22"/>
          <w:lang w:val="pl-PL"/>
        </w:rPr>
        <w:t xml:space="preserve">  </w:t>
      </w:r>
    </w:p>
    <w:p w14:paraId="7700533C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reprezentowana przez:</w:t>
      </w:r>
    </w:p>
    <w:p w14:paraId="6286279F" w14:textId="52524FE8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1.</w:t>
      </w:r>
      <w:r w:rsidR="00037A22" w:rsidRPr="00270E70">
        <w:rPr>
          <w:sz w:val="22"/>
          <w:szCs w:val="22"/>
          <w:lang w:val="pl-PL"/>
        </w:rPr>
        <w:t xml:space="preserve">prof.dr hab. inż. Jacek Matyszkiewicz </w:t>
      </w:r>
      <w:r w:rsidRPr="00270E70">
        <w:rPr>
          <w:sz w:val="22"/>
          <w:szCs w:val="22"/>
          <w:lang w:val="pl-PL"/>
        </w:rPr>
        <w:t xml:space="preserve"> </w:t>
      </w:r>
      <w:r w:rsidR="00037A22" w:rsidRPr="00270E70">
        <w:rPr>
          <w:sz w:val="22"/>
          <w:szCs w:val="22"/>
          <w:lang w:val="pl-PL"/>
        </w:rPr>
        <w:t xml:space="preserve">-Dziekan </w:t>
      </w:r>
      <w:proofErr w:type="spellStart"/>
      <w:r w:rsidR="00037A22" w:rsidRPr="00270E70">
        <w:rPr>
          <w:sz w:val="22"/>
          <w:szCs w:val="22"/>
          <w:lang w:val="pl-PL"/>
        </w:rPr>
        <w:t>WGGiOŚ</w:t>
      </w:r>
      <w:proofErr w:type="spellEnd"/>
    </w:p>
    <w:p w14:paraId="691ED3C9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zwaną dalej KUPUJĄCYM</w:t>
      </w:r>
    </w:p>
    <w:p w14:paraId="5EAFBF7A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a </w:t>
      </w:r>
    </w:p>
    <w:p w14:paraId="17519605" w14:textId="0F2551DB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FB7EFE" w:rsidRPr="00270E70">
        <w:rPr>
          <w:sz w:val="22"/>
          <w:szCs w:val="22"/>
          <w:lang w:val="pl-PL"/>
        </w:rPr>
        <w:t>..............</w:t>
      </w:r>
    </w:p>
    <w:p w14:paraId="2FF50A78" w14:textId="642C3620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......................................................................................................................................................</w:t>
      </w:r>
      <w:r w:rsidR="00FB7EFE" w:rsidRPr="00270E70">
        <w:rPr>
          <w:sz w:val="22"/>
          <w:szCs w:val="22"/>
          <w:lang w:val="pl-PL"/>
        </w:rPr>
        <w:t>..............</w:t>
      </w:r>
    </w:p>
    <w:p w14:paraId="669F7076" w14:textId="25C1E513" w:rsidR="007455DA" w:rsidRPr="00270E70" w:rsidRDefault="007455DA" w:rsidP="007455DA">
      <w:pPr>
        <w:ind w:right="-47"/>
        <w:jc w:val="both"/>
        <w:rPr>
          <w:i/>
          <w:sz w:val="22"/>
          <w:szCs w:val="22"/>
          <w:lang w:val="pl-PL"/>
        </w:rPr>
      </w:pPr>
      <w:r w:rsidRPr="00270E70">
        <w:rPr>
          <w:i/>
          <w:sz w:val="22"/>
          <w:szCs w:val="22"/>
          <w:lang w:val="pl-PL"/>
        </w:rPr>
        <w:t xml:space="preserve">(nazwa i siedziba przedsiębiorcy oraz jego adres). </w:t>
      </w:r>
    </w:p>
    <w:p w14:paraId="0DAA5B07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reprezentowanym przez:</w:t>
      </w:r>
    </w:p>
    <w:p w14:paraId="5B72CE31" w14:textId="45978B5D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1...................................................................................................................................................</w:t>
      </w:r>
      <w:r w:rsidR="00FB7EFE" w:rsidRPr="00270E70">
        <w:rPr>
          <w:sz w:val="22"/>
          <w:szCs w:val="22"/>
          <w:lang w:val="pl-PL"/>
        </w:rPr>
        <w:t>..............</w:t>
      </w:r>
    </w:p>
    <w:p w14:paraId="5E5D25E9" w14:textId="38A9906C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2..................................................................................................................................................</w:t>
      </w:r>
      <w:r w:rsidR="00FB7EFE" w:rsidRPr="00270E70">
        <w:rPr>
          <w:sz w:val="22"/>
          <w:szCs w:val="22"/>
          <w:lang w:val="pl-PL"/>
        </w:rPr>
        <w:t>..............</w:t>
      </w:r>
    </w:p>
    <w:p w14:paraId="36843C01" w14:textId="77777777" w:rsidR="007455DA" w:rsidRPr="00270E70" w:rsidRDefault="007455DA" w:rsidP="007455DA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zwanym dalej SPRZEDAWCĄ</w:t>
      </w:r>
    </w:p>
    <w:p w14:paraId="09FEBC79" w14:textId="77777777" w:rsidR="007455DA" w:rsidRPr="00270E70" w:rsidRDefault="007455DA" w:rsidP="007455DA">
      <w:pPr>
        <w:ind w:right="-47"/>
        <w:jc w:val="center"/>
        <w:rPr>
          <w:sz w:val="22"/>
          <w:szCs w:val="22"/>
          <w:lang w:val="pl-PL"/>
        </w:rPr>
      </w:pPr>
    </w:p>
    <w:p w14:paraId="0C9113B9" w14:textId="77777777" w:rsidR="007455DA" w:rsidRPr="00270E70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1</w:t>
      </w:r>
    </w:p>
    <w:p w14:paraId="0C73F4A8" w14:textId="77777777" w:rsidR="00A01F08" w:rsidRPr="00270E70" w:rsidRDefault="007455DA" w:rsidP="00A01F08">
      <w:pPr>
        <w:pStyle w:val="Akapitzlist"/>
        <w:numPr>
          <w:ilvl w:val="0"/>
          <w:numId w:val="3"/>
        </w:numPr>
        <w:rPr>
          <w:b/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Przedmiotem niniejszej umowy jest sprzedaż i </w:t>
      </w:r>
      <w:r w:rsidR="00A01F08" w:rsidRPr="00270E70">
        <w:rPr>
          <w:b/>
          <w:sz w:val="22"/>
          <w:szCs w:val="22"/>
          <w:lang w:val="pl-PL"/>
        </w:rPr>
        <w:t xml:space="preserve">dostawa gazów specjalnych wzorcowych do chromatografii gazowej dla </w:t>
      </w:r>
      <w:proofErr w:type="spellStart"/>
      <w:r w:rsidR="00A01F08" w:rsidRPr="00270E70">
        <w:rPr>
          <w:b/>
          <w:sz w:val="22"/>
          <w:szCs w:val="22"/>
          <w:lang w:val="pl-PL"/>
        </w:rPr>
        <w:t>WGGiOŚ</w:t>
      </w:r>
      <w:proofErr w:type="spellEnd"/>
      <w:r w:rsidR="00A01F08" w:rsidRPr="00270E70">
        <w:rPr>
          <w:b/>
          <w:sz w:val="22"/>
          <w:szCs w:val="22"/>
          <w:lang w:val="pl-PL"/>
        </w:rPr>
        <w:t xml:space="preserve"> - DE-dzp.272-108/24</w:t>
      </w:r>
    </w:p>
    <w:p w14:paraId="22884E2F" w14:textId="143C79DC" w:rsidR="003E4744" w:rsidRPr="00270E70" w:rsidRDefault="007455DA" w:rsidP="003E4744">
      <w:pPr>
        <w:pStyle w:val="Akapitzlist"/>
        <w:numPr>
          <w:ilvl w:val="0"/>
          <w:numId w:val="3"/>
        </w:numPr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Szczegółowy wykaz gazów będących przedmiotem dostawy został określony </w:t>
      </w:r>
      <w:r w:rsidR="003E4744" w:rsidRPr="00270E70">
        <w:rPr>
          <w:sz w:val="22"/>
          <w:szCs w:val="22"/>
          <w:lang w:val="pl-PL"/>
        </w:rPr>
        <w:t>w załączniku nr 1 - ofercie Sprzedawcy, który stanowi integralną część niniejszej umowy.</w:t>
      </w:r>
    </w:p>
    <w:p w14:paraId="5E1145A9" w14:textId="1B2B2CA0" w:rsidR="007455DA" w:rsidRPr="00270E70" w:rsidRDefault="007455DA" w:rsidP="003E4744">
      <w:pPr>
        <w:ind w:left="420"/>
        <w:rPr>
          <w:sz w:val="22"/>
          <w:szCs w:val="22"/>
          <w:lang w:val="pl-PL"/>
        </w:rPr>
      </w:pPr>
    </w:p>
    <w:p w14:paraId="7FB4F108" w14:textId="77777777" w:rsidR="006E13CD" w:rsidRPr="00270E70" w:rsidRDefault="006E13CD" w:rsidP="006E13CD">
      <w:pPr>
        <w:ind w:left="360" w:right="-47"/>
        <w:jc w:val="both"/>
        <w:rPr>
          <w:sz w:val="22"/>
          <w:szCs w:val="22"/>
          <w:lang w:val="pl-PL"/>
        </w:rPr>
      </w:pPr>
    </w:p>
    <w:p w14:paraId="57AA4ECB" w14:textId="77777777" w:rsidR="007455DA" w:rsidRPr="00270E70" w:rsidRDefault="007455DA" w:rsidP="007455DA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2</w:t>
      </w:r>
    </w:p>
    <w:p w14:paraId="63B412E7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</w:rPr>
      </w:pPr>
      <w:r w:rsidRPr="00270E70">
        <w:rPr>
          <w:sz w:val="22"/>
          <w:szCs w:val="22"/>
          <w:lang w:val="pl-PL"/>
        </w:rPr>
        <w:t xml:space="preserve">Sprzedawca zobowiązuje się dostarczyć przedmiot zamówienia , o których mowa w § 1 w terminie do ……. dni od daty podpisania umowy  do siedziby Kupującego tj. </w:t>
      </w:r>
      <w:r w:rsidRPr="00270E70">
        <w:rPr>
          <w:sz w:val="22"/>
          <w:szCs w:val="22"/>
        </w:rPr>
        <w:t xml:space="preserve">Kraków, </w:t>
      </w:r>
      <w:proofErr w:type="spellStart"/>
      <w:r w:rsidRPr="00270E70">
        <w:rPr>
          <w:sz w:val="22"/>
          <w:szCs w:val="22"/>
        </w:rPr>
        <w:t>ul</w:t>
      </w:r>
      <w:proofErr w:type="spellEnd"/>
      <w:r w:rsidRPr="00270E70">
        <w:rPr>
          <w:sz w:val="22"/>
          <w:szCs w:val="22"/>
        </w:rPr>
        <w:t xml:space="preserve">. </w:t>
      </w:r>
      <w:proofErr w:type="spellStart"/>
      <w:r w:rsidRPr="00270E70">
        <w:rPr>
          <w:sz w:val="22"/>
          <w:szCs w:val="22"/>
        </w:rPr>
        <w:t>Reymonta</w:t>
      </w:r>
      <w:proofErr w:type="spellEnd"/>
      <w:r w:rsidRPr="00270E70">
        <w:rPr>
          <w:sz w:val="22"/>
          <w:szCs w:val="22"/>
        </w:rPr>
        <w:t xml:space="preserve"> 23, </w:t>
      </w:r>
      <w:proofErr w:type="spellStart"/>
      <w:r w:rsidRPr="00270E70">
        <w:rPr>
          <w:sz w:val="22"/>
          <w:szCs w:val="22"/>
        </w:rPr>
        <w:t>pok</w:t>
      </w:r>
      <w:proofErr w:type="spellEnd"/>
      <w:r w:rsidRPr="00270E70">
        <w:rPr>
          <w:sz w:val="22"/>
          <w:szCs w:val="22"/>
        </w:rPr>
        <w:t>. 91.</w:t>
      </w:r>
    </w:p>
    <w:p w14:paraId="56013986" w14:textId="77777777" w:rsidR="00270E70" w:rsidRDefault="00F72FB9" w:rsidP="000158D5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Sprzedawca zobowiązuje się do  dzierżawy  3 szt. butli Kupującemu  na okres 12 m-</w:t>
      </w:r>
      <w:proofErr w:type="spellStart"/>
      <w:r w:rsidRPr="00270E70">
        <w:rPr>
          <w:sz w:val="22"/>
          <w:szCs w:val="22"/>
          <w:lang w:val="pl-PL"/>
        </w:rPr>
        <w:t>cy</w:t>
      </w:r>
      <w:proofErr w:type="spellEnd"/>
      <w:r w:rsidR="00270E70" w:rsidRPr="00270E70">
        <w:rPr>
          <w:sz w:val="22"/>
          <w:szCs w:val="22"/>
          <w:lang w:val="pl-PL"/>
        </w:rPr>
        <w:t xml:space="preserve"> od  dokonania odbioru przedmiotu zamówienia potwierdzonego protokołem zdawczo-odbiorczym</w:t>
      </w:r>
    </w:p>
    <w:p w14:paraId="0E460762" w14:textId="28A4D161" w:rsidR="000F0893" w:rsidRPr="00270E70" w:rsidRDefault="000F0893" w:rsidP="000158D5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Wydanie przedmiotu umowy Kupującemu winno nastąpić w miejscu wskazanym </w:t>
      </w:r>
      <w:r w:rsidRPr="00270E70">
        <w:rPr>
          <w:sz w:val="22"/>
          <w:szCs w:val="22"/>
          <w:lang w:val="pl-PL"/>
        </w:rPr>
        <w:br/>
        <w:t xml:space="preserve">w pkt. 1  w godzinach uzgodnionych z Kupującym . </w:t>
      </w:r>
    </w:p>
    <w:p w14:paraId="2F95E2EA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Termin dostarczenia sprzętu uznaje się za dotrzymany, jeżeli przed jego upływem  Sprzedawca dostarczy towar na miejsce przeznaczenia w stanie zupełnym.</w:t>
      </w:r>
    </w:p>
    <w:p w14:paraId="242EFA36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Dostawa gazów realizowana będzie wyłącznie w butlach posiadających atesty, należących do Sprzedawcy.</w:t>
      </w:r>
    </w:p>
    <w:p w14:paraId="252BD3C8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Sprzedawca zobowiązuję się dostarczyć gaz w butlach wykonanych  ze stali i posiadające zawór zachowujący ciśnienie resztkowe (RPV) oraz zawór zwrotny (NRV). Dostarczone mieszanki nie mogą nosić znamion używania (zawory zabezpieczone folią termokurczliwą).</w:t>
      </w:r>
    </w:p>
    <w:p w14:paraId="1D685F0C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Sprzedawca ponosi koszt utylizacji gazów resztkowych w trakcie procesu czyszczenia </w:t>
      </w:r>
      <w:r w:rsidRPr="00270E70">
        <w:rPr>
          <w:sz w:val="22"/>
          <w:szCs w:val="22"/>
          <w:lang w:val="pl-PL"/>
        </w:rPr>
        <w:br/>
        <w:t xml:space="preserve">i przygotowania butli przed kolejnym napełnieniem. </w:t>
      </w:r>
    </w:p>
    <w:p w14:paraId="48131C76" w14:textId="77777777" w:rsidR="000F0893" w:rsidRPr="00270E70" w:rsidRDefault="000F0893" w:rsidP="000F0893">
      <w:pPr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Osobą odpowiedzialną za realizację zamówienia ze strony Kupującego jest Dariusz Więcław ,</w:t>
      </w:r>
      <w:r w:rsidRPr="00270E70">
        <w:rPr>
          <w:sz w:val="22"/>
          <w:szCs w:val="22"/>
          <w:lang w:val="pl-PL"/>
        </w:rPr>
        <w:br/>
        <w:t xml:space="preserve">e- mail: wieclaw@agh.edu.pl oraz tel. </w:t>
      </w:r>
      <w:r w:rsidRPr="00270E70">
        <w:rPr>
          <w:sz w:val="22"/>
          <w:szCs w:val="22"/>
        </w:rPr>
        <w:t>(12) 617 38 36.</w:t>
      </w:r>
    </w:p>
    <w:p w14:paraId="194B17EE" w14:textId="6472166D" w:rsidR="00F13AE4" w:rsidRPr="00270E70" w:rsidRDefault="007455DA" w:rsidP="00465B50">
      <w:pPr>
        <w:ind w:left="426" w:right="-47"/>
        <w:jc w:val="center"/>
        <w:rPr>
          <w:b/>
          <w:bCs/>
          <w:sz w:val="22"/>
          <w:szCs w:val="22"/>
        </w:rPr>
      </w:pPr>
      <w:r w:rsidRPr="00270E70">
        <w:rPr>
          <w:b/>
          <w:bCs/>
          <w:sz w:val="22"/>
          <w:szCs w:val="22"/>
        </w:rPr>
        <w:t>§ 3</w:t>
      </w:r>
    </w:p>
    <w:p w14:paraId="51669175" w14:textId="77777777" w:rsidR="00465B50" w:rsidRPr="00270E70" w:rsidRDefault="00465B50" w:rsidP="00DE76D9">
      <w:pPr>
        <w:numPr>
          <w:ilvl w:val="0"/>
          <w:numId w:val="29"/>
        </w:numPr>
        <w:tabs>
          <w:tab w:val="clear" w:pos="780"/>
        </w:tabs>
        <w:ind w:right="-47"/>
        <w:jc w:val="both"/>
        <w:rPr>
          <w:sz w:val="22"/>
          <w:szCs w:val="22"/>
        </w:rPr>
      </w:pPr>
      <w:r w:rsidRPr="00270E70">
        <w:rPr>
          <w:sz w:val="22"/>
          <w:szCs w:val="22"/>
          <w:lang w:val="pl-PL"/>
        </w:rPr>
        <w:t xml:space="preserve">Strony ustalają cenę netto za przedmiot umowy szczegółowo określony w § 1 </w:t>
      </w:r>
      <w:r w:rsidRPr="00270E70">
        <w:rPr>
          <w:sz w:val="22"/>
          <w:szCs w:val="22"/>
          <w:lang w:val="pl-PL"/>
        </w:rPr>
        <w:br/>
        <w:t xml:space="preserve">na  kwotę ........................... </w:t>
      </w:r>
      <w:r w:rsidRPr="00270E70">
        <w:rPr>
          <w:sz w:val="22"/>
          <w:szCs w:val="22"/>
        </w:rPr>
        <w:t>(słownie................................................................)</w:t>
      </w:r>
    </w:p>
    <w:p w14:paraId="66E70E97" w14:textId="77777777" w:rsidR="00465B50" w:rsidRPr="00270E70" w:rsidRDefault="00465B50" w:rsidP="00DE76D9">
      <w:pPr>
        <w:numPr>
          <w:ilvl w:val="0"/>
          <w:numId w:val="29"/>
        </w:numPr>
        <w:tabs>
          <w:tab w:val="clear" w:pos="780"/>
        </w:tabs>
        <w:ind w:right="-47"/>
        <w:jc w:val="both"/>
        <w:rPr>
          <w:sz w:val="22"/>
          <w:szCs w:val="22"/>
        </w:rPr>
      </w:pPr>
      <w:r w:rsidRPr="00270E70">
        <w:rPr>
          <w:sz w:val="22"/>
          <w:szCs w:val="22"/>
          <w:lang w:val="pl-PL"/>
        </w:rPr>
        <w:t xml:space="preserve">Do powyższej kwoty Sprzedawca doliczy podatek VAT w wysokości ................................ </w:t>
      </w:r>
      <w:r w:rsidRPr="00270E70">
        <w:rPr>
          <w:sz w:val="22"/>
          <w:szCs w:val="22"/>
        </w:rPr>
        <w:t>(</w:t>
      </w:r>
      <w:proofErr w:type="spellStart"/>
      <w:r w:rsidRPr="00270E70">
        <w:rPr>
          <w:sz w:val="22"/>
          <w:szCs w:val="22"/>
        </w:rPr>
        <w:t>słownie</w:t>
      </w:r>
      <w:proofErr w:type="spellEnd"/>
      <w:r w:rsidRPr="00270E70">
        <w:rPr>
          <w:sz w:val="22"/>
          <w:szCs w:val="22"/>
        </w:rPr>
        <w:t>: ........................................................................)</w:t>
      </w:r>
    </w:p>
    <w:p w14:paraId="4927B5EF" w14:textId="77777777" w:rsidR="00465B50" w:rsidRPr="00270E70" w:rsidRDefault="00465B50" w:rsidP="00DE76D9">
      <w:pPr>
        <w:numPr>
          <w:ilvl w:val="0"/>
          <w:numId w:val="29"/>
        </w:numPr>
        <w:tabs>
          <w:tab w:val="clear" w:pos="780"/>
        </w:tabs>
        <w:ind w:right="-47"/>
        <w:jc w:val="both"/>
        <w:rPr>
          <w:sz w:val="22"/>
          <w:szCs w:val="22"/>
        </w:rPr>
      </w:pPr>
      <w:r w:rsidRPr="00270E70">
        <w:rPr>
          <w:sz w:val="22"/>
          <w:szCs w:val="22"/>
          <w:lang w:val="pl-PL"/>
        </w:rPr>
        <w:t xml:space="preserve">Cena brutto za przedmiot umowy szczegółowo określony w § 1 wynosi …………………… </w:t>
      </w:r>
      <w:r w:rsidRPr="00270E70">
        <w:rPr>
          <w:sz w:val="22"/>
          <w:szCs w:val="22"/>
        </w:rPr>
        <w:t>(</w:t>
      </w:r>
      <w:proofErr w:type="spellStart"/>
      <w:r w:rsidRPr="00270E70">
        <w:rPr>
          <w:sz w:val="22"/>
          <w:szCs w:val="22"/>
        </w:rPr>
        <w:t>słownie</w:t>
      </w:r>
      <w:proofErr w:type="spellEnd"/>
      <w:r w:rsidRPr="00270E70">
        <w:rPr>
          <w:sz w:val="22"/>
          <w:szCs w:val="22"/>
        </w:rPr>
        <w:t>:………………………………………………………….)</w:t>
      </w:r>
    </w:p>
    <w:p w14:paraId="41046805" w14:textId="06123FF9" w:rsidR="00AC3FB8" w:rsidRPr="00270E70" w:rsidRDefault="00465B50" w:rsidP="000C06D0">
      <w:pPr>
        <w:numPr>
          <w:ilvl w:val="0"/>
          <w:numId w:val="29"/>
        </w:numPr>
        <w:tabs>
          <w:tab w:val="clear" w:pos="780"/>
        </w:tabs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Cena obejmuje całkowitą należność jaką Kupujący zobowiązany jest zapłacić za </w:t>
      </w:r>
      <w:r w:rsidR="008939E5" w:rsidRPr="00270E70">
        <w:rPr>
          <w:sz w:val="22"/>
          <w:szCs w:val="22"/>
          <w:lang w:val="pl-PL"/>
        </w:rPr>
        <w:t>gazy wzorcowe</w:t>
      </w:r>
      <w:r w:rsidRPr="00270E70">
        <w:rPr>
          <w:sz w:val="22"/>
          <w:szCs w:val="22"/>
          <w:lang w:val="pl-PL"/>
        </w:rPr>
        <w:t xml:space="preserve"> i  ich dostarczenie do miejsca przeznaczenia. Cena obejmuje w  szczególności koszty i opłaty </w:t>
      </w:r>
      <w:r w:rsidRPr="00270E70">
        <w:rPr>
          <w:sz w:val="22"/>
          <w:szCs w:val="22"/>
          <w:lang w:val="pl-PL"/>
        </w:rPr>
        <w:lastRenderedPageBreak/>
        <w:t>związane z dostarczeniem przedmiotu zamówienia; opłaty za  t</w:t>
      </w:r>
      <w:r w:rsidR="000C06D0" w:rsidRPr="00270E70">
        <w:rPr>
          <w:sz w:val="22"/>
          <w:szCs w:val="22"/>
          <w:lang w:val="pl-PL"/>
        </w:rPr>
        <w:t xml:space="preserve">ransport butli z gazem wraz z opłatą (ARP) </w:t>
      </w:r>
      <w:r w:rsidRPr="00270E70">
        <w:rPr>
          <w:sz w:val="22"/>
          <w:szCs w:val="22"/>
          <w:lang w:val="pl-PL"/>
        </w:rPr>
        <w:t xml:space="preserve"> i ubezpieczenie, załadunek, wyładunek, dokumentację niezbędną do normalnego  użytkowania, </w:t>
      </w:r>
      <w:r w:rsidR="000C06D0" w:rsidRPr="00270E70">
        <w:rPr>
          <w:sz w:val="22"/>
          <w:szCs w:val="22"/>
          <w:lang w:val="pl-PL"/>
        </w:rPr>
        <w:t>dzierżawa butli za okres 12 m-</w:t>
      </w:r>
      <w:proofErr w:type="spellStart"/>
      <w:r w:rsidR="000C06D0" w:rsidRPr="00270E70">
        <w:rPr>
          <w:sz w:val="22"/>
          <w:szCs w:val="22"/>
          <w:lang w:val="pl-PL"/>
        </w:rPr>
        <w:t>cy</w:t>
      </w:r>
      <w:proofErr w:type="spellEnd"/>
      <w:r w:rsidR="000C06D0" w:rsidRPr="00270E70">
        <w:rPr>
          <w:sz w:val="22"/>
          <w:szCs w:val="22"/>
          <w:lang w:val="pl-PL"/>
        </w:rPr>
        <w:t xml:space="preserve"> </w:t>
      </w:r>
      <w:bookmarkStart w:id="0" w:name="_Hlk161837311"/>
      <w:r w:rsidR="000C06D0" w:rsidRPr="00270E70">
        <w:rPr>
          <w:sz w:val="22"/>
          <w:szCs w:val="22"/>
          <w:lang w:val="pl-PL"/>
        </w:rPr>
        <w:t>od dokonania odbioru przedmiotu zamówienia potwierdzonego protokołem zdawczo-odbiorczym</w:t>
      </w:r>
      <w:bookmarkEnd w:id="0"/>
      <w:r w:rsidRPr="00270E70">
        <w:rPr>
          <w:sz w:val="22"/>
          <w:szCs w:val="22"/>
          <w:lang w:val="pl-PL"/>
        </w:rPr>
        <w:t xml:space="preserve">, </w:t>
      </w:r>
      <w:r w:rsidR="000C06D0" w:rsidRPr="00270E70">
        <w:rPr>
          <w:sz w:val="22"/>
          <w:szCs w:val="22"/>
          <w:lang w:val="pl-PL"/>
        </w:rPr>
        <w:t>koszt utylizacji gazów resztkowych w trakcie procesu  czyszczenia wraz z przygotowaniem butli przez kolejnym napełnieniem</w:t>
      </w:r>
      <w:r w:rsidRPr="00270E70">
        <w:rPr>
          <w:sz w:val="22"/>
          <w:szCs w:val="22"/>
          <w:lang w:val="pl-PL"/>
        </w:rPr>
        <w:t>,</w:t>
      </w:r>
      <w:r w:rsidR="00680BD5" w:rsidRPr="00270E70">
        <w:rPr>
          <w:sz w:val="22"/>
          <w:szCs w:val="22"/>
          <w:lang w:val="pl-PL"/>
        </w:rPr>
        <w:t xml:space="preserve"> </w:t>
      </w:r>
      <w:r w:rsidRPr="00270E70">
        <w:rPr>
          <w:sz w:val="22"/>
          <w:szCs w:val="22"/>
          <w:lang w:val="pl-PL"/>
        </w:rPr>
        <w:t>naprawy przedmiotu umowy.</w:t>
      </w:r>
    </w:p>
    <w:p w14:paraId="3C434F23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4</w:t>
      </w:r>
    </w:p>
    <w:p w14:paraId="7D3FC3AF" w14:textId="77777777" w:rsidR="00270E70" w:rsidRPr="00270E70" w:rsidRDefault="00270E70" w:rsidP="00270E70">
      <w:pPr>
        <w:pStyle w:val="Tekstpodstawowy"/>
        <w:numPr>
          <w:ilvl w:val="3"/>
          <w:numId w:val="30"/>
        </w:numPr>
        <w:tabs>
          <w:tab w:val="num" w:pos="426"/>
        </w:tabs>
        <w:spacing w:line="240" w:lineRule="auto"/>
        <w:ind w:left="426" w:right="-45" w:hanging="426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124305D7" w14:textId="77777777" w:rsidR="00270E70" w:rsidRPr="00270E70" w:rsidRDefault="00270E70" w:rsidP="00270E70">
      <w:pPr>
        <w:pStyle w:val="Tekstpodstawowy"/>
        <w:numPr>
          <w:ilvl w:val="3"/>
          <w:numId w:val="30"/>
        </w:numPr>
        <w:tabs>
          <w:tab w:val="num" w:pos="426"/>
        </w:tabs>
        <w:spacing w:line="240" w:lineRule="auto"/>
        <w:ind w:left="426" w:right="-45" w:hanging="426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3.</w:t>
      </w:r>
    </w:p>
    <w:p w14:paraId="3043C6EC" w14:textId="77777777" w:rsidR="00270E70" w:rsidRPr="00270E70" w:rsidRDefault="00270E70" w:rsidP="00270E70">
      <w:pPr>
        <w:pStyle w:val="Tekstpodstawowy"/>
        <w:numPr>
          <w:ilvl w:val="3"/>
          <w:numId w:val="30"/>
        </w:numPr>
        <w:tabs>
          <w:tab w:val="num" w:pos="426"/>
        </w:tabs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3331FF4" w14:textId="77777777" w:rsidR="00270E70" w:rsidRPr="00270E70" w:rsidRDefault="00270E70" w:rsidP="00270E70">
      <w:pPr>
        <w:pStyle w:val="Tekstpodstawowy"/>
        <w:numPr>
          <w:ilvl w:val="3"/>
          <w:numId w:val="30"/>
        </w:numPr>
        <w:tabs>
          <w:tab w:val="num" w:pos="426"/>
        </w:tabs>
        <w:spacing w:line="240" w:lineRule="auto"/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Sprzedawca nie może dokonywać cesji wierzytelności wynikających z niniejszej umowy.</w:t>
      </w:r>
    </w:p>
    <w:p w14:paraId="4B5DB3C6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</w:p>
    <w:p w14:paraId="64C68E7D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5</w:t>
      </w:r>
    </w:p>
    <w:p w14:paraId="30555044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53F50809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Sprzedawca zapłaci Kupującemu kary umowne:</w:t>
      </w:r>
    </w:p>
    <w:p w14:paraId="7A42181C" w14:textId="4F1CAF7D" w:rsidR="00270E70" w:rsidRPr="00270E70" w:rsidRDefault="00270E70" w:rsidP="00270E70">
      <w:pPr>
        <w:pStyle w:val="Tekstpodstawowy"/>
        <w:numPr>
          <w:ilvl w:val="1"/>
          <w:numId w:val="34"/>
        </w:numPr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color w:val="000000"/>
          <w:sz w:val="22"/>
          <w:szCs w:val="22"/>
        </w:rPr>
        <w:t xml:space="preserve">za zwłokę w wykonaniu określonej części przedmiotu umowy (poszczególnego zamówienia) w wysokości 2% wynagrodzenia brutto za daną niezrealizowaną dostawę za każdy dzień zwłoki, licząc od następnego dnia po upływie terminu określonego w § 2 ust. </w:t>
      </w:r>
      <w:r>
        <w:rPr>
          <w:rFonts w:ascii="Times New Roman" w:hAnsi="Times New Roman"/>
          <w:color w:val="000000"/>
          <w:sz w:val="22"/>
          <w:szCs w:val="22"/>
        </w:rPr>
        <w:t>1</w:t>
      </w:r>
      <w:r w:rsidRPr="00270E70">
        <w:rPr>
          <w:rFonts w:ascii="Times New Roman" w:hAnsi="Times New Roman"/>
          <w:color w:val="000000"/>
          <w:sz w:val="22"/>
          <w:szCs w:val="22"/>
        </w:rPr>
        <w:t xml:space="preserve"> umowy</w:t>
      </w:r>
    </w:p>
    <w:p w14:paraId="54A3D804" w14:textId="77777777" w:rsidR="00270E70" w:rsidRPr="00270E70" w:rsidRDefault="00270E70" w:rsidP="00270E70">
      <w:pPr>
        <w:pStyle w:val="Tekstpodstawowy"/>
        <w:numPr>
          <w:ilvl w:val="1"/>
          <w:numId w:val="34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za zwłokę w usunięciu wad stwierdzonych przy odbiorze lub w okresie rękojmi, stabilności w zakresie zamówienia cząstkowego w wysokości 2</w:t>
      </w:r>
      <w:r w:rsidRPr="00270E70">
        <w:rPr>
          <w:rFonts w:ascii="Times New Roman" w:hAnsi="Times New Roman"/>
          <w:i/>
          <w:sz w:val="22"/>
          <w:szCs w:val="22"/>
        </w:rPr>
        <w:t xml:space="preserve"> % </w:t>
      </w:r>
      <w:r w:rsidRPr="00270E70">
        <w:rPr>
          <w:rFonts w:ascii="Times New Roman" w:hAnsi="Times New Roman"/>
          <w:sz w:val="22"/>
          <w:szCs w:val="22"/>
        </w:rPr>
        <w:t>ceny brutto zamówienia cząstkowego, za każdy dzień zwłoki liczony od dnia wyznaczonego na usunięcie wad;</w:t>
      </w:r>
    </w:p>
    <w:p w14:paraId="2CA2F662" w14:textId="000180F6" w:rsidR="00270E70" w:rsidRPr="00270E70" w:rsidRDefault="00270E70" w:rsidP="00270E70">
      <w:pPr>
        <w:pStyle w:val="Tekstpodstawowy"/>
        <w:numPr>
          <w:ilvl w:val="1"/>
          <w:numId w:val="34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określonego w  § 3 ust. </w:t>
      </w:r>
      <w:r>
        <w:rPr>
          <w:rFonts w:ascii="Times New Roman" w:hAnsi="Times New Roman"/>
          <w:sz w:val="22"/>
          <w:szCs w:val="22"/>
        </w:rPr>
        <w:t>3</w:t>
      </w:r>
      <w:r w:rsidRPr="00270E70">
        <w:rPr>
          <w:rFonts w:ascii="Times New Roman" w:hAnsi="Times New Roman"/>
          <w:sz w:val="22"/>
          <w:szCs w:val="22"/>
        </w:rPr>
        <w:t>;</w:t>
      </w:r>
    </w:p>
    <w:p w14:paraId="02D2DAC8" w14:textId="76022BB5" w:rsidR="00270E70" w:rsidRPr="00270E70" w:rsidRDefault="00270E70" w:rsidP="00270E70">
      <w:pPr>
        <w:pStyle w:val="Tekstpodstawowy"/>
        <w:numPr>
          <w:ilvl w:val="1"/>
          <w:numId w:val="34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bCs/>
          <w:sz w:val="22"/>
          <w:szCs w:val="22"/>
        </w:rPr>
        <w:t xml:space="preserve">z tytułu odstąpienia od umowy w części przez którąkolwiek ze stron z przyczyn występujących po stronie Sprzedawcy, w wysokości 10 % od kwoty stanowiącej różnicę pomiędzy maksymalną łączną wartością dostaw objętych niniejszą umową określoną w § 3 ust. </w:t>
      </w:r>
      <w:r>
        <w:rPr>
          <w:rFonts w:ascii="Times New Roman" w:hAnsi="Times New Roman"/>
          <w:bCs/>
          <w:sz w:val="22"/>
          <w:szCs w:val="22"/>
        </w:rPr>
        <w:t>3</w:t>
      </w:r>
      <w:r w:rsidRPr="00270E70">
        <w:rPr>
          <w:rFonts w:ascii="Times New Roman" w:hAnsi="Times New Roman"/>
          <w:bCs/>
          <w:sz w:val="22"/>
          <w:szCs w:val="22"/>
        </w:rPr>
        <w:t>, a wynagrodzeniem brutto za dostawy wykonane i odebrane przez Kupującego</w:t>
      </w:r>
      <w:r w:rsidRPr="00270E70">
        <w:rPr>
          <w:rFonts w:ascii="Times New Roman" w:hAnsi="Times New Roman"/>
          <w:sz w:val="22"/>
          <w:szCs w:val="22"/>
        </w:rPr>
        <w:t>.</w:t>
      </w:r>
    </w:p>
    <w:p w14:paraId="6E1FE194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Kupujący zapłaci Sprzedawcy karę umową:</w:t>
      </w:r>
    </w:p>
    <w:p w14:paraId="581DCA13" w14:textId="403C97EE" w:rsidR="00270E70" w:rsidRPr="00270E70" w:rsidRDefault="00270E70" w:rsidP="00270E70">
      <w:pPr>
        <w:pStyle w:val="Tekstpodstawowy"/>
        <w:numPr>
          <w:ilvl w:val="0"/>
          <w:numId w:val="35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przyczyn występujących po stronie Kupującego, w wysokości 10% całkowitego wynagrodzenia  określonego w § 3 ust. </w:t>
      </w:r>
      <w:r>
        <w:rPr>
          <w:rFonts w:ascii="Times New Roman" w:hAnsi="Times New Roman"/>
          <w:sz w:val="22"/>
          <w:szCs w:val="22"/>
        </w:rPr>
        <w:t>3</w:t>
      </w:r>
      <w:r w:rsidRPr="00270E70">
        <w:rPr>
          <w:rFonts w:ascii="Times New Roman" w:hAnsi="Times New Roman"/>
          <w:sz w:val="22"/>
          <w:szCs w:val="22"/>
        </w:rPr>
        <w:t>;</w:t>
      </w:r>
    </w:p>
    <w:p w14:paraId="09DE2D9F" w14:textId="04D66DB5" w:rsidR="00270E70" w:rsidRPr="00270E70" w:rsidRDefault="00270E70" w:rsidP="00270E70">
      <w:pPr>
        <w:pStyle w:val="Tekstpodstawowy"/>
        <w:numPr>
          <w:ilvl w:val="0"/>
          <w:numId w:val="35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bCs/>
          <w:sz w:val="22"/>
          <w:szCs w:val="22"/>
        </w:rPr>
        <w:t xml:space="preserve">z tytułu odstąpienia od umowy w części przez którąkolwiek ze stron z przyczyn występujących po stronie Kupującego, w wysokości 10 % od kwoty stanowiącej różnicę pomiędzy maksymalną łączną wartością dostaw objętych niniejszą umową, określoną w § 3 ust. </w:t>
      </w:r>
      <w:r>
        <w:rPr>
          <w:rFonts w:ascii="Times New Roman" w:hAnsi="Times New Roman"/>
          <w:bCs/>
          <w:sz w:val="22"/>
          <w:szCs w:val="22"/>
        </w:rPr>
        <w:t>3</w:t>
      </w:r>
      <w:r w:rsidRPr="00270E70">
        <w:rPr>
          <w:rFonts w:ascii="Times New Roman" w:hAnsi="Times New Roman"/>
          <w:bCs/>
          <w:sz w:val="22"/>
          <w:szCs w:val="22"/>
        </w:rPr>
        <w:t>,  a wynagrodzeniem brutto za dostawy wykonane i odebrane przez Kupującego</w:t>
      </w:r>
    </w:p>
    <w:p w14:paraId="2B88E3C3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Kupujący jest uprawniony do potrącenia ewentualnych kar umownych z wymagalnej i należnej Sprzedawcy kwoty wynagrodzenia określonej w fakturze.</w:t>
      </w:r>
    </w:p>
    <w:p w14:paraId="3D966FC1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F4A16A1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 xml:space="preserve">Roszczenie o zapłatę kar umownych staje się wymagalne począwszy od dnia następnego po dniu, w którym miały miejsce okoliczności faktyczne określone w niniejszej umowie stanowiące podstawę do ich naliczenia. </w:t>
      </w:r>
    </w:p>
    <w:p w14:paraId="6852FE52" w14:textId="77777777" w:rsidR="00270E70" w:rsidRPr="00270E70" w:rsidRDefault="00270E70" w:rsidP="00270E70">
      <w:pPr>
        <w:pStyle w:val="Tekstpodstawowy"/>
        <w:numPr>
          <w:ilvl w:val="0"/>
          <w:numId w:val="33"/>
        </w:numPr>
        <w:spacing w:line="240" w:lineRule="auto"/>
        <w:ind w:right="-45"/>
        <w:jc w:val="both"/>
        <w:rPr>
          <w:rFonts w:ascii="Times New Roman" w:hAnsi="Times New Roman"/>
          <w:sz w:val="22"/>
          <w:szCs w:val="22"/>
        </w:rPr>
      </w:pPr>
      <w:r w:rsidRPr="00270E70">
        <w:rPr>
          <w:rFonts w:ascii="Times New Roman" w:hAnsi="Times New Roman"/>
          <w:sz w:val="22"/>
          <w:szCs w:val="22"/>
        </w:rPr>
        <w:t>Zapłata kar umownych nie zwalnia Sprzedawcy od obowiązku wykonania umowy.</w:t>
      </w:r>
    </w:p>
    <w:p w14:paraId="52F375D7" w14:textId="4E00EA05" w:rsidR="00270E70" w:rsidRPr="00270E70" w:rsidRDefault="00270E70" w:rsidP="00270E70">
      <w:pPr>
        <w:ind w:right="-4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br/>
      </w:r>
    </w:p>
    <w:p w14:paraId="60FCA214" w14:textId="49CCADFE" w:rsidR="00270E70" w:rsidRPr="00270E70" w:rsidRDefault="00270E70" w:rsidP="00270E70">
      <w:pPr>
        <w:pStyle w:val="Tekstpodstawowy"/>
        <w:spacing w:line="240" w:lineRule="auto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br/>
      </w:r>
      <w:r w:rsidRPr="00270E70">
        <w:rPr>
          <w:rFonts w:ascii="Times New Roman" w:hAnsi="Times New Roman"/>
          <w:b/>
          <w:sz w:val="22"/>
          <w:szCs w:val="22"/>
        </w:rPr>
        <w:t>§ 6</w:t>
      </w:r>
    </w:p>
    <w:p w14:paraId="6EFFCEE4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66B0E228" w14:textId="77777777" w:rsidR="00CF5162" w:rsidRPr="00CF5162" w:rsidRDefault="00CF5162" w:rsidP="00CF5162">
      <w:pPr>
        <w:numPr>
          <w:ilvl w:val="0"/>
          <w:numId w:val="45"/>
        </w:numPr>
        <w:ind w:left="426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CF5162">
        <w:rPr>
          <w:rFonts w:eastAsia="Calibri"/>
          <w:color w:val="00000A"/>
          <w:sz w:val="22"/>
          <w:szCs w:val="22"/>
          <w:lang w:val="pl-PL" w:eastAsia="en-US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2AE116F0" w14:textId="77777777" w:rsidR="00CF5162" w:rsidRPr="00CF5162" w:rsidRDefault="00CF5162" w:rsidP="00CF5162">
      <w:pPr>
        <w:numPr>
          <w:ilvl w:val="0"/>
          <w:numId w:val="45"/>
        </w:numPr>
        <w:suppressAutoHyphens/>
        <w:ind w:left="426"/>
        <w:contextualSpacing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CF5162">
        <w:rPr>
          <w:rFonts w:eastAsia="Calibri"/>
          <w:color w:val="00000A"/>
          <w:sz w:val="22"/>
          <w:szCs w:val="22"/>
          <w:lang w:val="pl-PL" w:eastAsia="en-US"/>
        </w:rPr>
        <w:t xml:space="preserve">dowiedzenia się o tym, że Sprzedawca na skutek swojej niewypłacalności nie wykonuje zobowiązań pieniężnych przez okres co najmniej 3 miesięcy, </w:t>
      </w:r>
    </w:p>
    <w:p w14:paraId="1839B913" w14:textId="77777777" w:rsidR="00CF5162" w:rsidRPr="00CF5162" w:rsidRDefault="00CF5162" w:rsidP="00CF5162">
      <w:pPr>
        <w:numPr>
          <w:ilvl w:val="0"/>
          <w:numId w:val="45"/>
        </w:numPr>
        <w:ind w:left="426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CF5162">
        <w:rPr>
          <w:rFonts w:eastAsia="Calibri"/>
          <w:color w:val="00000A"/>
          <w:sz w:val="22"/>
          <w:szCs w:val="22"/>
          <w:lang w:val="pl-PL" w:eastAsia="en-US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797DD71B" w14:textId="77777777" w:rsidR="00CF5162" w:rsidRPr="00CF5162" w:rsidRDefault="00CF5162" w:rsidP="00CF5162">
      <w:pPr>
        <w:numPr>
          <w:ilvl w:val="0"/>
          <w:numId w:val="45"/>
        </w:numPr>
        <w:ind w:left="426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CF5162">
        <w:rPr>
          <w:rFonts w:eastAsia="Calibri"/>
          <w:color w:val="00000A"/>
          <w:sz w:val="22"/>
          <w:szCs w:val="22"/>
          <w:lang w:val="pl-PL" w:eastAsia="en-US"/>
        </w:rPr>
        <w:t>został wydany nakaz zajęcia majątku Sprzedawcy w zakresie, który uniemożliwia wykonanie przez Sprzedawcę przedmiotu Umowy;</w:t>
      </w:r>
    </w:p>
    <w:p w14:paraId="6BB21267" w14:textId="77777777" w:rsidR="00CF5162" w:rsidRPr="00CF5162" w:rsidRDefault="00CF5162" w:rsidP="00CF5162">
      <w:pPr>
        <w:numPr>
          <w:ilvl w:val="0"/>
          <w:numId w:val="45"/>
        </w:numPr>
        <w:ind w:left="426"/>
        <w:jc w:val="both"/>
        <w:rPr>
          <w:rFonts w:eastAsia="Calibri"/>
          <w:color w:val="00000A"/>
          <w:sz w:val="22"/>
          <w:szCs w:val="22"/>
          <w:lang w:val="pl-PL" w:eastAsia="en-US"/>
        </w:rPr>
      </w:pPr>
      <w:r w:rsidRPr="00CF5162">
        <w:rPr>
          <w:rFonts w:eastAsia="Calibri"/>
          <w:color w:val="00000A"/>
          <w:sz w:val="22"/>
          <w:szCs w:val="22"/>
          <w:lang w:val="pl-PL" w:eastAsia="en-US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2978F354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>Zamawiającemu przysługuje prawo odstąpienia od umowy w terminie 30 dni w całości lub części niewykonanej, jeżeli wykonanie przedmiotu umowy stanie się niemożliwe wskutek okoliczności leżących po stronie Wykonawcy.</w:t>
      </w:r>
    </w:p>
    <w:p w14:paraId="201BA560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 xml:space="preserve">Strony zgodnie ustalają, że odstąpienie przez Zamawiającego od Umowy w części, w 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5FA40EC4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>Odstąpienie od Umowy lub jej części może nastąpić wyłącznie w formie pisemnej, pod rygorem nieważności, wraz z podaniem uzasadnienia, w terminie 30 dni od zaistnienia przesłanek odstąpienia.</w:t>
      </w:r>
    </w:p>
    <w:p w14:paraId="33D76C91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 xml:space="preserve">W przypadku odstąpienia od umowy przez Zamawiającego z przyczyn leżących po stronie Wykonawcy, Zamawiający zobowiązany jest do zapłaty jedynie za należycie wykonane dostawy. </w:t>
      </w:r>
    </w:p>
    <w:p w14:paraId="6A6CB7B6" w14:textId="77777777" w:rsidR="00CF5162" w:rsidRPr="00CF5162" w:rsidRDefault="00CF5162" w:rsidP="00CF5162">
      <w:pPr>
        <w:widowControl w:val="0"/>
        <w:numPr>
          <w:ilvl w:val="0"/>
          <w:numId w:val="44"/>
        </w:numPr>
        <w:suppressAutoHyphens/>
        <w:jc w:val="both"/>
        <w:rPr>
          <w:color w:val="00000A"/>
          <w:sz w:val="22"/>
          <w:szCs w:val="22"/>
          <w:lang w:val="pl-PL"/>
        </w:rPr>
      </w:pPr>
      <w:r w:rsidRPr="00CF5162">
        <w:rPr>
          <w:color w:val="00000A"/>
          <w:sz w:val="22"/>
          <w:szCs w:val="22"/>
          <w:lang w:val="pl-PL"/>
        </w:rPr>
        <w:t>Odstąpienie od umowy nie zwalnia wykonawcy z obowiązku zapłaty naliczonych kar umownych</w:t>
      </w:r>
    </w:p>
    <w:p w14:paraId="612A19FB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</w:p>
    <w:p w14:paraId="2733AC78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7</w:t>
      </w:r>
    </w:p>
    <w:p w14:paraId="046C3BDB" w14:textId="77777777" w:rsidR="00270E70" w:rsidRPr="00270E70" w:rsidRDefault="00270E70" w:rsidP="00270E70">
      <w:pPr>
        <w:rPr>
          <w:sz w:val="22"/>
          <w:szCs w:val="22"/>
          <w:lang w:eastAsia="x-none"/>
        </w:rPr>
      </w:pPr>
      <w:r w:rsidRPr="00270E70">
        <w:rPr>
          <w:sz w:val="22"/>
          <w:szCs w:val="22"/>
          <w:lang w:val="pl-PL" w:eastAsia="x-none"/>
        </w:rPr>
        <w:t>Kupujący</w:t>
      </w:r>
      <w:r w:rsidRPr="00270E70">
        <w:rPr>
          <w:sz w:val="22"/>
          <w:szCs w:val="22"/>
          <w:lang w:eastAsia="x-none"/>
        </w:rPr>
        <w:t>:</w:t>
      </w:r>
    </w:p>
    <w:p w14:paraId="4741063E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>Odpowiedzialny jest za należyte przygotowanie i wyznaczenie stanowisk                                              i pracowników do odbioru butli, także pod względem BHP.</w:t>
      </w:r>
    </w:p>
    <w:p w14:paraId="24994F84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>Ponosi pełną odpowiedzialność za bezpieczne przechowanie i utrzymanie w dobrym stanie butli do momentu wydania ich Sprzedawcy.</w:t>
      </w:r>
    </w:p>
    <w:p w14:paraId="288C5060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 xml:space="preserve">Zobowiązany jest poinformować Sprzedawcę w ciągu 2 dni od daty dostawy o wszelkich niedoborach ilościowych i jakościowych, za które Sprzedawca ponosi odpowiedzialność. </w:t>
      </w:r>
    </w:p>
    <w:p w14:paraId="29F4290D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>Każdorazowa ilość butli u Kupującego wynikać będzie z dokumentów obrotu magazynowego.</w:t>
      </w:r>
    </w:p>
    <w:p w14:paraId="16D797B7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 xml:space="preserve">Butle wprowadzone przez Sprzedawcę stanowią jego własność  i muszą być zwrócone czyste i w stanie nadającym się do użytku (kompletne). </w:t>
      </w:r>
      <w:r w:rsidRPr="00270E70">
        <w:rPr>
          <w:sz w:val="22"/>
          <w:szCs w:val="22"/>
          <w:lang w:val="pl-PL"/>
        </w:rPr>
        <w:t xml:space="preserve">Zamawiający nie ma prawa do napełniania lub wymiany butli Wykonawcy poza Wykonawcą (tj. poza zakładami, centrami </w:t>
      </w:r>
      <w:r w:rsidRPr="00270E70">
        <w:rPr>
          <w:sz w:val="22"/>
          <w:szCs w:val="22"/>
          <w:lang w:val="pl-PL"/>
        </w:rPr>
        <w:br/>
        <w:t xml:space="preserve">butlowymi itp.) lub poza agencjami Zamawiającego, a także nie ma prawa </w:t>
      </w:r>
      <w:r w:rsidRPr="00270E70">
        <w:rPr>
          <w:sz w:val="22"/>
          <w:szCs w:val="22"/>
          <w:lang w:val="pl-PL"/>
        </w:rPr>
        <w:br/>
        <w:t xml:space="preserve">do dysponowania butlami w jakikolwiek inny sposób. Napełnianie lub </w:t>
      </w:r>
      <w:r w:rsidRPr="00270E70">
        <w:rPr>
          <w:sz w:val="22"/>
          <w:szCs w:val="22"/>
          <w:lang w:val="pl-PL"/>
        </w:rPr>
        <w:br/>
        <w:t xml:space="preserve">wymiana butli poza Zamawiającym stanowi naruszenie obowiązujących </w:t>
      </w:r>
      <w:r w:rsidRPr="00270E70">
        <w:rPr>
          <w:sz w:val="22"/>
          <w:szCs w:val="22"/>
          <w:lang w:val="pl-PL"/>
        </w:rPr>
        <w:br/>
        <w:t xml:space="preserve">przepisów prawa, a w szczególności rozporządzenia Ministra </w:t>
      </w:r>
      <w:r w:rsidRPr="00270E70">
        <w:rPr>
          <w:sz w:val="22"/>
          <w:szCs w:val="22"/>
          <w:lang w:val="pl-PL"/>
        </w:rPr>
        <w:br/>
        <w:t xml:space="preserve">Gospodarki, Pracy i Polityki Socjalnej z dnia 23 grudnia 2003 w sprawie </w:t>
      </w:r>
      <w:r w:rsidRPr="00270E70">
        <w:rPr>
          <w:sz w:val="22"/>
          <w:szCs w:val="22"/>
          <w:lang w:val="pl-PL"/>
        </w:rPr>
        <w:br/>
        <w:t xml:space="preserve">bezpieczeństwa i higieny pracy przy produkcji i magazynowaniu gazów, </w:t>
      </w:r>
      <w:r w:rsidRPr="00270E70">
        <w:rPr>
          <w:sz w:val="22"/>
          <w:szCs w:val="22"/>
          <w:lang w:val="pl-PL"/>
        </w:rPr>
        <w:br/>
        <w:t xml:space="preserve">napełnianiu zbiorników gazami oraz używaniu i magazynowaniu karbidu </w:t>
      </w:r>
      <w:r w:rsidRPr="00270E70">
        <w:rPr>
          <w:sz w:val="22"/>
          <w:szCs w:val="22"/>
          <w:lang w:val="pl-PL"/>
        </w:rPr>
        <w:br/>
        <w:t>(Dz. U. z 2004 r., nr 7, poz. 59 z późn.zm.</w:t>
      </w:r>
    </w:p>
    <w:p w14:paraId="67E3FF9A" w14:textId="77777777" w:rsidR="00270E70" w:rsidRPr="00270E70" w:rsidRDefault="00270E70" w:rsidP="00270E70">
      <w:pPr>
        <w:numPr>
          <w:ilvl w:val="0"/>
          <w:numId w:val="9"/>
        </w:numPr>
        <w:jc w:val="both"/>
        <w:rPr>
          <w:sz w:val="22"/>
          <w:szCs w:val="22"/>
          <w:lang w:val="pl-PL" w:eastAsia="x-none"/>
        </w:rPr>
      </w:pPr>
      <w:r w:rsidRPr="00270E70">
        <w:rPr>
          <w:rFonts w:eastAsia="Calibri"/>
          <w:sz w:val="22"/>
          <w:szCs w:val="22"/>
          <w:lang w:val="pl-PL" w:eastAsia="en-US"/>
        </w:rPr>
        <w:lastRenderedPageBreak/>
        <w:t>Kupujący  wymaga podania dla każdej mieszaniny ciśnienia napełnienia butli w temperaturze referencyjnej.</w:t>
      </w:r>
    </w:p>
    <w:p w14:paraId="1C26C803" w14:textId="77777777" w:rsid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br/>
      </w:r>
      <w:r>
        <w:rPr>
          <w:b/>
          <w:sz w:val="22"/>
          <w:szCs w:val="22"/>
          <w:lang w:val="pl-PL"/>
        </w:rPr>
        <w:br/>
      </w:r>
    </w:p>
    <w:p w14:paraId="30D192A9" w14:textId="2F103750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br/>
      </w:r>
      <w:r>
        <w:rPr>
          <w:b/>
          <w:sz w:val="22"/>
          <w:szCs w:val="22"/>
          <w:lang w:val="pl-PL"/>
        </w:rPr>
        <w:br/>
      </w:r>
      <w:r w:rsidRPr="00270E70">
        <w:rPr>
          <w:b/>
          <w:sz w:val="22"/>
          <w:szCs w:val="22"/>
          <w:lang w:val="pl-PL"/>
        </w:rPr>
        <w:t>§ 8</w:t>
      </w:r>
    </w:p>
    <w:p w14:paraId="72F41D75" w14:textId="77777777" w:rsidR="00270E70" w:rsidRPr="00270E70" w:rsidRDefault="00270E70" w:rsidP="00270E70">
      <w:pPr>
        <w:ind w:left="283"/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 xml:space="preserve">Sprzedawca: </w:t>
      </w:r>
    </w:p>
    <w:p w14:paraId="1780ECBF" w14:textId="77777777" w:rsidR="00270E70" w:rsidRPr="00270E70" w:rsidRDefault="00270E70" w:rsidP="00270E70">
      <w:pPr>
        <w:numPr>
          <w:ilvl w:val="0"/>
          <w:numId w:val="37"/>
        </w:numPr>
        <w:jc w:val="both"/>
        <w:rPr>
          <w:sz w:val="22"/>
          <w:szCs w:val="22"/>
          <w:lang w:val="pl-PL" w:eastAsia="x-none"/>
        </w:rPr>
      </w:pPr>
      <w:r w:rsidRPr="00270E70">
        <w:rPr>
          <w:sz w:val="22"/>
          <w:szCs w:val="22"/>
          <w:lang w:val="pl-PL" w:eastAsia="x-none"/>
        </w:rPr>
        <w:t>Winien we własnym zakresie zapewnić sobie możliwość wjazdu na teren Uczelni.</w:t>
      </w:r>
    </w:p>
    <w:p w14:paraId="55D9F787" w14:textId="50C812F9" w:rsidR="00270E70" w:rsidRPr="00CF5162" w:rsidRDefault="00270E70" w:rsidP="00EA6CB8">
      <w:pPr>
        <w:numPr>
          <w:ilvl w:val="0"/>
          <w:numId w:val="37"/>
        </w:numPr>
        <w:ind w:right="-47"/>
        <w:jc w:val="both"/>
        <w:rPr>
          <w:sz w:val="22"/>
          <w:szCs w:val="22"/>
          <w:lang w:val="pl-PL"/>
        </w:rPr>
      </w:pPr>
      <w:r w:rsidRPr="00CF5162">
        <w:rPr>
          <w:sz w:val="22"/>
          <w:szCs w:val="22"/>
          <w:lang w:val="pl-PL" w:eastAsia="x-none"/>
        </w:rPr>
        <w:t xml:space="preserve">W przypadku zakończenia obowiązywania umowy, butle pozostające w dyspozycji Kupującego zostają u niego do czasu ich opróżnienia, chyba, że  zdecyduje inaczej. </w:t>
      </w:r>
    </w:p>
    <w:p w14:paraId="0DAA2A54" w14:textId="2BA9CB44" w:rsidR="006A2F78" w:rsidRPr="00270E70" w:rsidRDefault="006A2F78" w:rsidP="00EA6CB8">
      <w:pPr>
        <w:numPr>
          <w:ilvl w:val="0"/>
          <w:numId w:val="37"/>
        </w:numPr>
        <w:ind w:right="-47"/>
        <w:jc w:val="both"/>
        <w:rPr>
          <w:color w:val="FF0000"/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Ponosi </w:t>
      </w:r>
      <w:r w:rsidRPr="00270E70">
        <w:rPr>
          <w:sz w:val="22"/>
          <w:szCs w:val="22"/>
          <w:lang w:val="pl-PL"/>
        </w:rPr>
        <w:t>koszt utylizacji gazów resztkowych w trakcie procesu  czyszczenia wraz z przygotowaniem butli przez kolejnym napełnieniem.</w:t>
      </w:r>
    </w:p>
    <w:p w14:paraId="25F9E025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9</w:t>
      </w:r>
    </w:p>
    <w:p w14:paraId="7E18A6B5" w14:textId="77777777" w:rsidR="00270E70" w:rsidRPr="00270E70" w:rsidRDefault="00270E70" w:rsidP="00270E70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Kupujący stworzy niezbędne warunki organizacyjne umożliwiające: dostęp pracownikom Sprzedawcy do sprzętu i personelu Kupującego - w zakresie niezbędnym do wykonania  niniejszej umowy.</w:t>
      </w:r>
    </w:p>
    <w:p w14:paraId="12C06199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</w:p>
    <w:p w14:paraId="796CD729" w14:textId="77777777" w:rsidR="00270E70" w:rsidRPr="00270E70" w:rsidRDefault="00270E70" w:rsidP="00270E70">
      <w:pPr>
        <w:ind w:right="-47"/>
        <w:jc w:val="center"/>
        <w:rPr>
          <w:b/>
          <w:sz w:val="22"/>
          <w:szCs w:val="22"/>
          <w:lang w:val="pl-PL"/>
        </w:rPr>
      </w:pPr>
      <w:r w:rsidRPr="00270E70">
        <w:rPr>
          <w:b/>
          <w:sz w:val="22"/>
          <w:szCs w:val="22"/>
          <w:lang w:val="pl-PL"/>
        </w:rPr>
        <w:t>§ 10</w:t>
      </w:r>
    </w:p>
    <w:p w14:paraId="5F874304" w14:textId="77777777" w:rsidR="00270E70" w:rsidRPr="00270E70" w:rsidRDefault="00270E70" w:rsidP="00270E70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70E70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270E70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6322EBDC" w14:textId="77777777" w:rsidR="00270E70" w:rsidRPr="00270E70" w:rsidRDefault="00270E70" w:rsidP="00270E70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70E70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270E70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DBF36FB" w14:textId="77777777" w:rsidR="00270E70" w:rsidRPr="00270E70" w:rsidRDefault="00270E70" w:rsidP="00270E70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270E70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3BAD0FC7" w14:textId="78D5261E" w:rsidR="00270E70" w:rsidRPr="00270E70" w:rsidRDefault="00270E70" w:rsidP="00270E70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zmiany określonego producenta przedmiotu umowy bądź jego elementów, poprawy jakości lub innych parametrów charakterystycznych dla danego elementu dostawy lub zmiany technologii na równoważną lub lepszą w szczególności </w:t>
      </w:r>
      <w:r w:rsidRPr="00270E70">
        <w:rPr>
          <w:sz w:val="22"/>
          <w:szCs w:val="22"/>
          <w:lang w:val="pl-PL"/>
        </w:rPr>
        <w:br/>
        <w:t xml:space="preserve">w przypadku zakończenia jego produkcji lub wstrzymania lub wycofania go </w:t>
      </w:r>
      <w:r w:rsidRPr="00270E70">
        <w:rPr>
          <w:sz w:val="22"/>
          <w:szCs w:val="22"/>
          <w:lang w:val="pl-PL"/>
        </w:rPr>
        <w:br/>
        <w:t xml:space="preserve">z produkcji po przedstawianiu stosownych dokumentów od producenta lub dystrybutora, z tym że cena wskazana w § 3 ust 1 nie może ulec podwyższeniu, </w:t>
      </w:r>
      <w:r w:rsidRPr="00270E70">
        <w:rPr>
          <w:sz w:val="22"/>
          <w:szCs w:val="22"/>
          <w:lang w:val="pl-PL"/>
        </w:rPr>
        <w:br/>
        <w:t>a parametry techniczne nie mogą być gorsze niż wskazane w  treści oferty,</w:t>
      </w:r>
    </w:p>
    <w:p w14:paraId="794321E7" w14:textId="77777777" w:rsidR="00270E70" w:rsidRPr="00270E70" w:rsidRDefault="00270E70" w:rsidP="00270E70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270E70">
        <w:rPr>
          <w:color w:val="000000"/>
          <w:sz w:val="22"/>
          <w:szCs w:val="22"/>
          <w:lang w:val="pl-PL"/>
        </w:rPr>
        <w:br/>
        <w:t>na realizację Umowy;</w:t>
      </w:r>
    </w:p>
    <w:p w14:paraId="1F78883E" w14:textId="77777777" w:rsidR="00270E70" w:rsidRPr="00270E70" w:rsidRDefault="00270E70" w:rsidP="00270E70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270E70">
        <w:rPr>
          <w:color w:val="000000"/>
          <w:sz w:val="22"/>
          <w:szCs w:val="22"/>
          <w:lang w:val="pl-PL"/>
        </w:rPr>
        <w:br/>
        <w:t>lub Sprzedawcę,</w:t>
      </w:r>
    </w:p>
    <w:p w14:paraId="6E0F6699" w14:textId="77777777" w:rsidR="00270E70" w:rsidRPr="00270E70" w:rsidRDefault="00270E70" w:rsidP="00270E70">
      <w:pPr>
        <w:numPr>
          <w:ilvl w:val="0"/>
          <w:numId w:val="25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270E70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5FDFDEA3" w14:textId="77777777" w:rsidR="00270E70" w:rsidRPr="00270E70" w:rsidRDefault="00270E70" w:rsidP="00270E70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270E70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A6CF227" w14:textId="77777777" w:rsidR="00270E70" w:rsidRPr="00270E70" w:rsidRDefault="00270E70" w:rsidP="00270E70">
      <w:pPr>
        <w:widowControl w:val="0"/>
        <w:numPr>
          <w:ilvl w:val="0"/>
          <w:numId w:val="24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270E70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270E70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270E70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</w:t>
      </w:r>
    </w:p>
    <w:p w14:paraId="30927AF7" w14:textId="77777777" w:rsidR="00270E70" w:rsidRPr="00270E70" w:rsidRDefault="00270E70" w:rsidP="00270E70">
      <w:pPr>
        <w:suppressAutoHyphens/>
        <w:jc w:val="both"/>
        <w:rPr>
          <w:color w:val="000000"/>
          <w:kern w:val="2"/>
          <w:sz w:val="22"/>
          <w:szCs w:val="22"/>
          <w:lang w:val="pl-PL"/>
        </w:rPr>
      </w:pPr>
    </w:p>
    <w:p w14:paraId="7E84236D" w14:textId="77777777" w:rsidR="00270E70" w:rsidRPr="00270E70" w:rsidRDefault="00270E70" w:rsidP="00270E70">
      <w:pPr>
        <w:tabs>
          <w:tab w:val="left" w:pos="426"/>
        </w:tabs>
        <w:suppressAutoHyphens/>
        <w:ind w:left="360"/>
        <w:jc w:val="center"/>
        <w:rPr>
          <w:color w:val="000000"/>
          <w:kern w:val="2"/>
          <w:sz w:val="22"/>
          <w:szCs w:val="22"/>
          <w:lang w:val="pl-PL"/>
        </w:rPr>
      </w:pPr>
      <w:r w:rsidRPr="00270E70">
        <w:rPr>
          <w:color w:val="000000"/>
          <w:kern w:val="2"/>
          <w:sz w:val="22"/>
          <w:szCs w:val="22"/>
          <w:lang w:val="pl-PL"/>
        </w:rPr>
        <w:t>§ 11</w:t>
      </w:r>
    </w:p>
    <w:p w14:paraId="2E501AAA" w14:textId="77777777" w:rsidR="00270E70" w:rsidRPr="00270E70" w:rsidRDefault="00270E70" w:rsidP="00270E70">
      <w:pPr>
        <w:suppressAutoHyphens/>
        <w:jc w:val="center"/>
        <w:rPr>
          <w:b/>
          <w:color w:val="000000"/>
          <w:kern w:val="2"/>
          <w:sz w:val="22"/>
          <w:szCs w:val="22"/>
          <w:lang w:val="pl-PL"/>
        </w:rPr>
      </w:pPr>
      <w:r w:rsidRPr="00270E70">
        <w:rPr>
          <w:b/>
          <w:color w:val="000000"/>
          <w:kern w:val="2"/>
          <w:sz w:val="22"/>
          <w:szCs w:val="22"/>
          <w:lang w:val="pl-PL"/>
        </w:rPr>
        <w:t>WALORYZACJA</w:t>
      </w:r>
    </w:p>
    <w:p w14:paraId="521BAE38" w14:textId="77777777" w:rsidR="00270E70" w:rsidRPr="00270E70" w:rsidRDefault="00270E70" w:rsidP="00270E70">
      <w:pPr>
        <w:numPr>
          <w:ilvl w:val="0"/>
          <w:numId w:val="38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Strony przewidują możliwość zmiany poziomu maksymalnego wynagrodzenia, o którym mowa w punkcie 4 </w:t>
      </w:r>
      <w:r w:rsidRPr="00270E70">
        <w:rPr>
          <w:color w:val="000000"/>
          <w:kern w:val="2"/>
          <w:sz w:val="22"/>
          <w:szCs w:val="22"/>
          <w:lang w:val="pl-PL"/>
        </w:rPr>
        <w:t>§ 4</w:t>
      </w:r>
      <w:r w:rsidRPr="00270E70">
        <w:rPr>
          <w:sz w:val="22"/>
          <w:szCs w:val="22"/>
          <w:lang w:val="pl-PL"/>
        </w:rPr>
        <w:t xml:space="preserve">  Umowy w związku ze zmianami cen materiałów lub kosztów związanych z </w:t>
      </w:r>
      <w:r w:rsidRPr="00270E70">
        <w:rPr>
          <w:sz w:val="22"/>
          <w:szCs w:val="22"/>
          <w:lang w:val="pl-PL"/>
        </w:rPr>
        <w:lastRenderedPageBreak/>
        <w:t>realizacją przedmiotu umowy jeżeli zmiany te będą miały wpływ na koszt wykonania Umowy (dalej jako waloryzacja wynagrodzenia), z zastrzeżeniem, że:</w:t>
      </w:r>
    </w:p>
    <w:p w14:paraId="0AF7789B" w14:textId="77777777" w:rsidR="00270E70" w:rsidRPr="00270E70" w:rsidRDefault="00270E70" w:rsidP="00270E70">
      <w:pPr>
        <w:numPr>
          <w:ilvl w:val="0"/>
          <w:numId w:val="39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52DA991D" w14:textId="77777777" w:rsidR="00270E70" w:rsidRPr="00270E70" w:rsidRDefault="00270E70" w:rsidP="00270E70">
      <w:pPr>
        <w:numPr>
          <w:ilvl w:val="0"/>
          <w:numId w:val="39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2730E054" w14:textId="77777777" w:rsidR="00270E70" w:rsidRPr="00270E70" w:rsidRDefault="00270E70" w:rsidP="00270E70">
      <w:pPr>
        <w:numPr>
          <w:ilvl w:val="0"/>
          <w:numId w:val="39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pierwsza waloryzacja wynagrodzenia wykonawcy w oparciu o wskaźnik podany w lit. b) może zostać dokonana po upływie 6 pełnych miesięcy obowiązywania umowy, a każda następna po upływie kolejnych 6 pełnych miesięcy,</w:t>
      </w:r>
    </w:p>
    <w:p w14:paraId="191AB47C" w14:textId="77777777" w:rsidR="00270E70" w:rsidRPr="00270E70" w:rsidRDefault="00270E70" w:rsidP="00270E70">
      <w:pPr>
        <w:numPr>
          <w:ilvl w:val="0"/>
          <w:numId w:val="39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308AB4D7" w14:textId="77777777" w:rsidR="00270E70" w:rsidRPr="00270E70" w:rsidRDefault="00270E70" w:rsidP="00270E70">
      <w:pPr>
        <w:numPr>
          <w:ilvl w:val="0"/>
          <w:numId w:val="39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5 % wysokości wynagrodzenia wykonawcy, o którym mowa w punkcie 4 </w:t>
      </w:r>
      <w:r w:rsidRPr="00270E70">
        <w:rPr>
          <w:color w:val="000000"/>
          <w:kern w:val="2"/>
          <w:sz w:val="22"/>
          <w:szCs w:val="22"/>
          <w:lang w:val="pl-PL"/>
        </w:rPr>
        <w:t>§ 4</w:t>
      </w:r>
      <w:r w:rsidRPr="00270E70">
        <w:rPr>
          <w:sz w:val="22"/>
          <w:szCs w:val="22"/>
          <w:lang w:val="pl-PL"/>
        </w:rPr>
        <w:t xml:space="preserve">  Umowy. </w:t>
      </w:r>
    </w:p>
    <w:p w14:paraId="544873FF" w14:textId="77777777" w:rsidR="00270E70" w:rsidRPr="00270E70" w:rsidRDefault="00270E70" w:rsidP="00270E70">
      <w:pPr>
        <w:numPr>
          <w:ilvl w:val="0"/>
          <w:numId w:val="40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7A96D9F2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083410BA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0727421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</w:t>
      </w:r>
    </w:p>
    <w:p w14:paraId="51DDF78B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4B6E7C5E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W przypadku wniosku złożonego przez Wykonawcę, Zamawiający, w terminie 14 dni od dnia złożenia wniosku, dokona jego oceny i podejmie decyzję o ewentualnej zmianie wysokości wynagrodzenia lub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68A5F910" w14:textId="77777777" w:rsidR="00270E70" w:rsidRPr="00270E70" w:rsidRDefault="00270E70" w:rsidP="00270E70">
      <w:pPr>
        <w:numPr>
          <w:ilvl w:val="0"/>
          <w:numId w:val="41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 przypadku wniosku złożonego przez Zamawiającego, Zamawiający wskazuje wielkość procentową obniżenia wynagrodzenia, nieprzekraczającą wielkości przyjętego wskaźnika. </w:t>
      </w:r>
    </w:p>
    <w:p w14:paraId="4250CFA0" w14:textId="77777777" w:rsidR="00270E70" w:rsidRPr="00270E70" w:rsidRDefault="00270E70" w:rsidP="00270E70">
      <w:pPr>
        <w:spacing w:before="100" w:beforeAutospacing="1" w:after="159" w:line="256" w:lineRule="auto"/>
        <w:ind w:left="720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odmówi wprowadzania zmiany, przedstawiając swoje stanowisko.</w:t>
      </w:r>
    </w:p>
    <w:p w14:paraId="313A0DC9" w14:textId="77777777" w:rsidR="00270E70" w:rsidRPr="00270E70" w:rsidRDefault="00270E70" w:rsidP="00270E70">
      <w:pPr>
        <w:numPr>
          <w:ilvl w:val="0"/>
          <w:numId w:val="42"/>
        </w:numPr>
        <w:spacing w:before="100" w:beforeAutospacing="1" w:after="159" w:line="256" w:lineRule="auto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 xml:space="preserve">Wykonawca, którego wynagrodzenie zostało zmienione zgodnie z § 11 zobowiązuje się do zmiany wynagrodzenia przysługującego podwykonawcy, z którym zawarł umowę, w zakresie </w:t>
      </w:r>
      <w:r w:rsidRPr="00270E70">
        <w:rPr>
          <w:sz w:val="22"/>
          <w:szCs w:val="22"/>
          <w:lang w:val="pl-PL"/>
        </w:rPr>
        <w:lastRenderedPageBreak/>
        <w:t>odpowiadającym zmianom cen materiałów lub kosztów dotyczących zobowiązania podwykonawcy (dotyczy sytuacji, w której w ofercie wskazano podwykonawcę).</w:t>
      </w:r>
    </w:p>
    <w:p w14:paraId="0BD903DC" w14:textId="77777777" w:rsidR="00270E70" w:rsidRPr="00270E70" w:rsidRDefault="00270E70" w:rsidP="00270E70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270E70">
        <w:rPr>
          <w:b/>
          <w:color w:val="000000"/>
          <w:sz w:val="22"/>
          <w:szCs w:val="22"/>
          <w:lang w:val="pl-PL"/>
        </w:rPr>
        <w:t>§12</w:t>
      </w:r>
    </w:p>
    <w:p w14:paraId="1F75D8E1" w14:textId="77777777" w:rsidR="00270E70" w:rsidRPr="00270E70" w:rsidRDefault="00270E70" w:rsidP="00270E70">
      <w:pPr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Właściwym dla rozpoznania sporów wynikłych na tle realizacji niniejszej umowy jest sąd  właściwy dla siedziby Kupującego.</w:t>
      </w:r>
    </w:p>
    <w:p w14:paraId="070DEDEF" w14:textId="77777777" w:rsidR="00270E70" w:rsidRPr="00270E70" w:rsidRDefault="00270E70" w:rsidP="00270E70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270E70">
        <w:rPr>
          <w:b/>
          <w:color w:val="000000"/>
          <w:sz w:val="22"/>
          <w:szCs w:val="22"/>
          <w:lang w:val="pl-PL"/>
        </w:rPr>
        <w:t>§13</w:t>
      </w:r>
    </w:p>
    <w:p w14:paraId="3C6D9429" w14:textId="77777777" w:rsidR="00270E70" w:rsidRPr="00270E70" w:rsidRDefault="00270E70" w:rsidP="00270E70">
      <w:pPr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W sprawach nie uregulowanych w niniejszej umowie stosuje się przepisy kodeksu cywilnego i ustawy prawo zamówień publicznych.</w:t>
      </w:r>
    </w:p>
    <w:p w14:paraId="52D9B46C" w14:textId="77777777" w:rsidR="00270E70" w:rsidRPr="00270E70" w:rsidRDefault="00270E70" w:rsidP="00270E70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270E70">
        <w:rPr>
          <w:b/>
          <w:color w:val="000000"/>
          <w:sz w:val="22"/>
          <w:szCs w:val="22"/>
          <w:lang w:val="pl-PL"/>
        </w:rPr>
        <w:t>§1</w:t>
      </w:r>
      <w:bookmarkStart w:id="1" w:name="_Hlk71016216"/>
      <w:bookmarkEnd w:id="1"/>
      <w:r w:rsidRPr="00270E70">
        <w:rPr>
          <w:b/>
          <w:color w:val="000000"/>
          <w:sz w:val="22"/>
          <w:szCs w:val="22"/>
          <w:lang w:val="pl-PL"/>
        </w:rPr>
        <w:t>4</w:t>
      </w:r>
    </w:p>
    <w:p w14:paraId="04EB70AD" w14:textId="77777777" w:rsidR="00270E70" w:rsidRPr="00270E70" w:rsidRDefault="00270E70" w:rsidP="00270E70">
      <w:pPr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Wszelkie załączniki stanowią integralną część niniejszej umowy.</w:t>
      </w:r>
    </w:p>
    <w:p w14:paraId="574E3D5E" w14:textId="77777777" w:rsidR="00270E70" w:rsidRPr="00270E70" w:rsidRDefault="00270E70" w:rsidP="00270E70">
      <w:pPr>
        <w:ind w:right="-47"/>
        <w:jc w:val="center"/>
        <w:rPr>
          <w:b/>
          <w:color w:val="000000"/>
          <w:sz w:val="22"/>
          <w:szCs w:val="22"/>
        </w:rPr>
      </w:pPr>
      <w:r w:rsidRPr="00270E70">
        <w:rPr>
          <w:b/>
          <w:color w:val="000000"/>
          <w:sz w:val="22"/>
          <w:szCs w:val="22"/>
        </w:rPr>
        <w:t>§15</w:t>
      </w:r>
    </w:p>
    <w:p w14:paraId="6F95128B" w14:textId="77777777" w:rsidR="00270E70" w:rsidRPr="00270E70" w:rsidRDefault="00270E70" w:rsidP="00270E70">
      <w:pPr>
        <w:widowControl w:val="0"/>
        <w:numPr>
          <w:ilvl w:val="0"/>
          <w:numId w:val="43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270E70">
        <w:rPr>
          <w:kern w:val="2"/>
          <w:sz w:val="22"/>
          <w:szCs w:val="22"/>
          <w:lang w:val="pl-PL"/>
        </w:rPr>
        <w:t>Sprzedawca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Kupującego.</w:t>
      </w:r>
    </w:p>
    <w:p w14:paraId="44F53EB4" w14:textId="77777777" w:rsidR="00270E70" w:rsidRPr="00270E70" w:rsidRDefault="00270E70" w:rsidP="00270E70">
      <w:pPr>
        <w:widowControl w:val="0"/>
        <w:numPr>
          <w:ilvl w:val="0"/>
          <w:numId w:val="43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270E70">
        <w:rPr>
          <w:kern w:val="2"/>
          <w:sz w:val="22"/>
          <w:szCs w:val="22"/>
          <w:lang w:val="pl-PL"/>
        </w:rPr>
        <w:t>W razie wątpliwości, czy określona informacja stanowi tajemnicę Sprzedawca zobowiązany jest zwrócić się w formie pisemnej do Kupującego o wyjaśnienie takiej wątpliwości.</w:t>
      </w:r>
    </w:p>
    <w:p w14:paraId="0F7361ED" w14:textId="77777777" w:rsidR="00270E70" w:rsidRPr="00270E70" w:rsidRDefault="00270E70" w:rsidP="00270E70">
      <w:pPr>
        <w:widowControl w:val="0"/>
        <w:numPr>
          <w:ilvl w:val="0"/>
          <w:numId w:val="43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270E70">
        <w:rPr>
          <w:kern w:val="2"/>
          <w:sz w:val="22"/>
          <w:szCs w:val="22"/>
          <w:lang w:val="pl-PL"/>
        </w:rPr>
        <w:t>Sprzedawca zobowiązuje się do wykorzystania uzyskanych, powyższych informacji jedynie w celu wykonania przedmiotu umowy.</w:t>
      </w:r>
    </w:p>
    <w:p w14:paraId="58806F1A" w14:textId="77777777" w:rsidR="00270E70" w:rsidRPr="00270E70" w:rsidRDefault="00270E70" w:rsidP="00270E70">
      <w:pPr>
        <w:widowControl w:val="0"/>
        <w:numPr>
          <w:ilvl w:val="0"/>
          <w:numId w:val="43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270E70">
        <w:rPr>
          <w:kern w:val="2"/>
          <w:sz w:val="22"/>
          <w:szCs w:val="22"/>
          <w:lang w:val="pl-PL"/>
        </w:rPr>
        <w:t>Sprzedawca zobowiązuje się ujawnić powyższe informacje tylko tym pracownikom Sprzedawcy/Podwykonawcy, wobec których ujawnienie takie będzie uzasadnione zakresem, w którym wykonują przedmiot umowy.</w:t>
      </w:r>
    </w:p>
    <w:p w14:paraId="52332684" w14:textId="77777777" w:rsidR="00270E70" w:rsidRPr="00270E70" w:rsidRDefault="00270E70" w:rsidP="00270E70">
      <w:pPr>
        <w:widowControl w:val="0"/>
        <w:numPr>
          <w:ilvl w:val="0"/>
          <w:numId w:val="43"/>
        </w:numPr>
        <w:suppressAutoHyphens/>
        <w:overflowPunct w:val="0"/>
        <w:jc w:val="both"/>
        <w:rPr>
          <w:kern w:val="2"/>
          <w:sz w:val="22"/>
          <w:szCs w:val="22"/>
          <w:lang w:val="pl-PL"/>
        </w:rPr>
      </w:pPr>
      <w:r w:rsidRPr="00270E70">
        <w:rPr>
          <w:kern w:val="2"/>
          <w:sz w:val="22"/>
          <w:szCs w:val="22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0F596947" w14:textId="77777777" w:rsidR="00270E70" w:rsidRPr="00270E70" w:rsidRDefault="00270E70" w:rsidP="00270E70">
      <w:pPr>
        <w:widowControl w:val="0"/>
        <w:suppressAutoHyphens/>
        <w:overflowPunct w:val="0"/>
        <w:jc w:val="both"/>
        <w:rPr>
          <w:kern w:val="2"/>
          <w:sz w:val="22"/>
          <w:szCs w:val="22"/>
          <w:lang w:val="pl-PL"/>
        </w:rPr>
      </w:pPr>
    </w:p>
    <w:p w14:paraId="74287BAB" w14:textId="77777777" w:rsidR="00270E70" w:rsidRPr="00270E70" w:rsidRDefault="00270E70" w:rsidP="00270E70">
      <w:pPr>
        <w:ind w:right="-47"/>
        <w:jc w:val="center"/>
        <w:rPr>
          <w:b/>
          <w:color w:val="000000"/>
          <w:sz w:val="22"/>
          <w:szCs w:val="22"/>
          <w:lang w:val="pl-PL"/>
        </w:rPr>
      </w:pPr>
      <w:r w:rsidRPr="00270E70">
        <w:rPr>
          <w:b/>
          <w:color w:val="000000"/>
          <w:sz w:val="22"/>
          <w:szCs w:val="22"/>
          <w:lang w:val="pl-PL"/>
        </w:rPr>
        <w:t>§16</w:t>
      </w:r>
    </w:p>
    <w:p w14:paraId="501D35C6" w14:textId="77777777" w:rsidR="00270E70" w:rsidRPr="00270E70" w:rsidRDefault="00270E70" w:rsidP="00270E70">
      <w:pPr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Umowę sporządzono w 2 jednobrzmiących egzemplarzach po 1 dla każdej ze stron.</w:t>
      </w:r>
    </w:p>
    <w:p w14:paraId="0BA4C114" w14:textId="77777777" w:rsidR="00270E70" w:rsidRPr="00270E70" w:rsidRDefault="00270E70" w:rsidP="00270E70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4A8FCF11" w14:textId="77777777" w:rsidR="00270E70" w:rsidRPr="00270E70" w:rsidRDefault="00270E70" w:rsidP="00270E70">
      <w:pPr>
        <w:ind w:right="-47"/>
        <w:jc w:val="both"/>
        <w:rPr>
          <w:b/>
          <w:color w:val="000000"/>
          <w:sz w:val="22"/>
          <w:szCs w:val="22"/>
          <w:lang w:val="pl-PL"/>
        </w:rPr>
      </w:pPr>
      <w:r w:rsidRPr="00270E70">
        <w:rPr>
          <w:b/>
          <w:color w:val="000000"/>
          <w:sz w:val="22"/>
          <w:szCs w:val="22"/>
          <w:lang w:val="pl-PL"/>
        </w:rPr>
        <w:t xml:space="preserve">     Za Sprzedawcę                                                                                       Za Kupującego</w:t>
      </w:r>
    </w:p>
    <w:p w14:paraId="0A079EDD" w14:textId="77777777" w:rsidR="00270E70" w:rsidRPr="00270E70" w:rsidRDefault="00270E70" w:rsidP="00270E70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61663609" w14:textId="77777777" w:rsidR="00270E70" w:rsidRPr="00270E70" w:rsidRDefault="00270E70" w:rsidP="00270E70">
      <w:pPr>
        <w:ind w:right="-47"/>
        <w:jc w:val="both"/>
        <w:rPr>
          <w:b/>
          <w:color w:val="000000"/>
          <w:sz w:val="22"/>
          <w:szCs w:val="22"/>
          <w:lang w:val="pl-PL"/>
        </w:rPr>
      </w:pPr>
    </w:p>
    <w:p w14:paraId="2933E87D" w14:textId="77777777" w:rsidR="00270E70" w:rsidRPr="00270E70" w:rsidRDefault="00270E70" w:rsidP="00270E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110"/>
        </w:tabs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…………………………………</w:t>
      </w:r>
      <w:r w:rsidRPr="00270E70">
        <w:rPr>
          <w:color w:val="000000"/>
          <w:sz w:val="22"/>
          <w:szCs w:val="22"/>
          <w:lang w:val="pl-PL"/>
        </w:rPr>
        <w:tab/>
      </w:r>
      <w:r w:rsidRPr="00270E70">
        <w:rPr>
          <w:color w:val="000000"/>
          <w:sz w:val="22"/>
          <w:szCs w:val="22"/>
          <w:lang w:val="pl-PL"/>
        </w:rPr>
        <w:tab/>
      </w:r>
      <w:r w:rsidRPr="00270E70">
        <w:rPr>
          <w:color w:val="000000"/>
          <w:sz w:val="22"/>
          <w:szCs w:val="22"/>
          <w:lang w:val="pl-PL"/>
        </w:rPr>
        <w:tab/>
        <w:t>……………………</w:t>
      </w:r>
      <w:r w:rsidRPr="00270E70">
        <w:rPr>
          <w:color w:val="000000"/>
          <w:sz w:val="22"/>
          <w:szCs w:val="22"/>
          <w:lang w:val="pl-PL"/>
        </w:rPr>
        <w:br/>
        <w:t xml:space="preserve">          (data i podpis)                                                                                   </w:t>
      </w:r>
      <w:r w:rsidRPr="00270E70">
        <w:rPr>
          <w:color w:val="000000"/>
          <w:sz w:val="22"/>
          <w:szCs w:val="22"/>
          <w:lang w:val="pl-PL"/>
        </w:rPr>
        <w:tab/>
        <w:t xml:space="preserve">     (data i podpis) </w:t>
      </w:r>
    </w:p>
    <w:p w14:paraId="466E6273" w14:textId="6BC0F62B" w:rsidR="00465B50" w:rsidRPr="00270E70" w:rsidRDefault="00037A22" w:rsidP="000A1A10">
      <w:pPr>
        <w:ind w:right="-47"/>
        <w:jc w:val="both"/>
        <w:rPr>
          <w:b/>
          <w:bCs/>
          <w:sz w:val="22"/>
          <w:szCs w:val="22"/>
          <w:lang w:val="pl-PL"/>
        </w:rPr>
      </w:pPr>
      <w:r w:rsidRPr="00270E70">
        <w:rPr>
          <w:b/>
          <w:bCs/>
          <w:sz w:val="22"/>
          <w:szCs w:val="22"/>
          <w:lang w:val="pl-PL"/>
        </w:rPr>
        <w:t xml:space="preserve">Kontrasygnata finansowa </w:t>
      </w:r>
    </w:p>
    <w:p w14:paraId="53AE23A8" w14:textId="5A79706B" w:rsidR="00465B50" w:rsidRPr="00270E70" w:rsidRDefault="00037A22" w:rsidP="000A1A10">
      <w:pPr>
        <w:ind w:right="-47"/>
        <w:jc w:val="both"/>
        <w:rPr>
          <w:i/>
          <w:iCs/>
          <w:sz w:val="22"/>
          <w:szCs w:val="22"/>
          <w:lang w:val="pl-PL"/>
        </w:rPr>
      </w:pPr>
      <w:r w:rsidRPr="00270E70">
        <w:rPr>
          <w:i/>
          <w:iCs/>
          <w:sz w:val="22"/>
          <w:szCs w:val="22"/>
          <w:lang w:val="pl-PL"/>
        </w:rPr>
        <w:t>……………………………………….</w:t>
      </w:r>
    </w:p>
    <w:p w14:paraId="0248FE9E" w14:textId="4C6D611A" w:rsidR="00037A22" w:rsidRPr="00270E70" w:rsidRDefault="00037A22" w:rsidP="00037A2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110"/>
        </w:tabs>
        <w:ind w:right="-47"/>
        <w:jc w:val="both"/>
        <w:rPr>
          <w:color w:val="000000"/>
          <w:sz w:val="22"/>
          <w:szCs w:val="22"/>
          <w:lang w:val="pl-PL"/>
        </w:rPr>
      </w:pPr>
      <w:r w:rsidRPr="00270E70">
        <w:rPr>
          <w:color w:val="000000"/>
          <w:sz w:val="22"/>
          <w:szCs w:val="22"/>
          <w:lang w:val="pl-PL"/>
        </w:rPr>
        <w:t>(data i podpis)</w:t>
      </w:r>
    </w:p>
    <w:p w14:paraId="0ED79F20" w14:textId="77777777" w:rsidR="00DB3C1B" w:rsidRPr="00270E70" w:rsidRDefault="00DB3C1B" w:rsidP="00DB3C1B">
      <w:pPr>
        <w:ind w:right="-47"/>
        <w:jc w:val="both"/>
        <w:rPr>
          <w:sz w:val="22"/>
          <w:szCs w:val="22"/>
          <w:lang w:val="pl-PL"/>
        </w:rPr>
      </w:pPr>
      <w:r w:rsidRPr="00270E70">
        <w:rPr>
          <w:i/>
          <w:iCs/>
          <w:sz w:val="22"/>
          <w:szCs w:val="22"/>
          <w:lang w:val="pl-PL"/>
        </w:rPr>
        <w:t>Załączniki do umowy:</w:t>
      </w:r>
    </w:p>
    <w:p w14:paraId="010040C2" w14:textId="77777777" w:rsidR="00DB3C1B" w:rsidRPr="00270E70" w:rsidRDefault="00DB3C1B" w:rsidP="00DB3C1B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270E70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170C3AAC" w14:textId="77777777" w:rsidR="00270E70" w:rsidRPr="00270E70" w:rsidRDefault="00DB3C1B" w:rsidP="00270E70">
      <w:pPr>
        <w:pStyle w:val="Zwykytekst"/>
        <w:tabs>
          <w:tab w:val="left" w:pos="7050"/>
        </w:tabs>
        <w:rPr>
          <w:sz w:val="22"/>
          <w:szCs w:val="22"/>
          <w:lang w:val="pl-PL"/>
        </w:rPr>
      </w:pPr>
      <w:r w:rsidRPr="00270E70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</w:t>
      </w:r>
      <w:r w:rsidR="00270E70" w:rsidRPr="00270E70">
        <w:rPr>
          <w:rFonts w:ascii="Times New Roman" w:hAnsi="Times New Roman" w:cs="Times New Roman"/>
          <w:i/>
          <w:iCs/>
          <w:sz w:val="22"/>
          <w:szCs w:val="22"/>
          <w:lang w:val="pl-PL"/>
        </w:rPr>
        <w:t>.</w:t>
      </w:r>
      <w:r w:rsidR="002F1C56" w:rsidRPr="00270E70">
        <w:rPr>
          <w:sz w:val="22"/>
          <w:szCs w:val="22"/>
          <w:lang w:val="pl-PL"/>
        </w:rPr>
        <w:br/>
      </w:r>
    </w:p>
    <w:p w14:paraId="09356E52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684CA496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107BB36F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2213C680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45D5FC02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39091A6A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1D8DAC3B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49573509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0BD879B2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34D8242B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3685F1D7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28FD2051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15316CBE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4E31999D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095D0F1A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2389C9D3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2A4C6C3A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5505E653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69B0C811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2FE88345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0594764D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10DFD104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54B9CC9B" w14:textId="77777777" w:rsidR="00270E70" w:rsidRDefault="00270E70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</w:p>
    <w:p w14:paraId="396446B3" w14:textId="717EFE23" w:rsidR="00BA5498" w:rsidRPr="00270E70" w:rsidRDefault="00037A22" w:rsidP="00270E70">
      <w:pPr>
        <w:pStyle w:val="Zwykytekst"/>
        <w:tabs>
          <w:tab w:val="left" w:pos="7050"/>
        </w:tabs>
        <w:jc w:val="right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Za</w:t>
      </w:r>
      <w:r w:rsidR="00BA5498" w:rsidRPr="00270E70">
        <w:rPr>
          <w:sz w:val="22"/>
          <w:szCs w:val="22"/>
          <w:lang w:val="pl-PL"/>
        </w:rPr>
        <w:t>łącznik nr 2 do umowy</w:t>
      </w:r>
    </w:p>
    <w:p w14:paraId="56F92667" w14:textId="77777777" w:rsidR="00BA5498" w:rsidRPr="00270E70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2F433468" w14:textId="77777777" w:rsidR="00BA5498" w:rsidRPr="00270E70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403E3E57" w14:textId="77777777" w:rsidR="00BA5498" w:rsidRPr="00270E70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.....................................… </w:t>
      </w:r>
    </w:p>
    <w:p w14:paraId="2EEA712A" w14:textId="77777777" w:rsidR="00BA5498" w:rsidRPr="00270E70" w:rsidRDefault="00BA5498" w:rsidP="00BA5498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Nazwa Wykonawcy</w:t>
      </w:r>
    </w:p>
    <w:p w14:paraId="73041EC3" w14:textId="77777777" w:rsidR="00BA5498" w:rsidRPr="00270E70" w:rsidRDefault="00BA5498" w:rsidP="00BA549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001D1C20" w14:textId="77777777" w:rsidR="00BA5498" w:rsidRPr="00270E70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.....................................…</w:t>
      </w:r>
    </w:p>
    <w:p w14:paraId="77CC9FB5" w14:textId="77777777" w:rsidR="00BA5498" w:rsidRPr="00270E70" w:rsidRDefault="00BA5498" w:rsidP="00BA5498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NIP</w:t>
      </w:r>
      <w:r w:rsidRPr="00270E70">
        <w:rPr>
          <w:sz w:val="22"/>
          <w:szCs w:val="22"/>
          <w:lang w:val="pl-PL"/>
        </w:rPr>
        <w:tab/>
        <w:t> </w:t>
      </w:r>
    </w:p>
    <w:p w14:paraId="0017E9C8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070454B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1F2B75" w14:textId="77777777" w:rsidR="00BA5498" w:rsidRPr="00270E70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CD30D7B" w14:textId="77777777" w:rsidR="00BA5498" w:rsidRPr="00270E70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7B909B0" w14:textId="77777777" w:rsidR="00BA5498" w:rsidRPr="00270E70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270E70">
        <w:rPr>
          <w:b/>
          <w:bCs/>
          <w:sz w:val="22"/>
          <w:szCs w:val="22"/>
          <w:lang w:val="pl-PL"/>
        </w:rPr>
        <w:t>OŚWIADCZENIE DLA CELÓW PODATKOWYCH</w:t>
      </w:r>
    </w:p>
    <w:p w14:paraId="10B59542" w14:textId="77777777" w:rsidR="00BA5498" w:rsidRPr="00270E70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270E70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212BC33F" w14:textId="77777777" w:rsidR="00BA5498" w:rsidRPr="00270E70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6EDF931" w14:textId="77777777" w:rsidR="00BA5498" w:rsidRPr="00270E70" w:rsidRDefault="00BA5498" w:rsidP="00BA5498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270E70">
        <w:rPr>
          <w:sz w:val="22"/>
          <w:szCs w:val="22"/>
          <w:lang w:val="pl-PL"/>
        </w:rPr>
        <w:t>Działając w imieniu ………………………………, (dalej jako: „</w:t>
      </w:r>
      <w:r w:rsidRPr="00270E70">
        <w:rPr>
          <w:b/>
          <w:bCs/>
          <w:sz w:val="22"/>
          <w:szCs w:val="22"/>
          <w:lang w:val="pl-PL"/>
        </w:rPr>
        <w:t>Podmiot</w:t>
      </w:r>
      <w:r w:rsidRPr="00270E70">
        <w:rPr>
          <w:sz w:val="22"/>
          <w:szCs w:val="22"/>
          <w:lang w:val="pl-PL"/>
        </w:rPr>
        <w:t>”) niniejszym oświadcza, że Podmiot:</w:t>
      </w:r>
    </w:p>
    <w:p w14:paraId="127D9436" w14:textId="77777777" w:rsidR="00BA5498" w:rsidRPr="00270E70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270E70">
        <w:rPr>
          <w:b/>
          <w:bCs/>
          <w:sz w:val="22"/>
          <w:szCs w:val="22"/>
          <w:lang w:val="pl-PL"/>
        </w:rPr>
        <w:t>jest / nie jest</w:t>
      </w:r>
      <w:r w:rsidRPr="00270E70">
        <w:rPr>
          <w:sz w:val="22"/>
          <w:szCs w:val="22"/>
          <w:vertAlign w:val="superscript"/>
          <w:lang w:val="pl-PL"/>
        </w:rPr>
        <w:footnoteReference w:id="1"/>
      </w:r>
      <w:r w:rsidRPr="00270E70">
        <w:rPr>
          <w:sz w:val="22"/>
          <w:szCs w:val="22"/>
          <w:lang w:val="pl-PL"/>
        </w:rPr>
        <w:t xml:space="preserve"> podmiotem powiązanym z Akademią Górniczo-Hutniczą </w:t>
      </w:r>
      <w:r w:rsidRPr="00270E70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270E70">
        <w:rPr>
          <w:sz w:val="22"/>
          <w:szCs w:val="22"/>
          <w:vertAlign w:val="superscript"/>
          <w:lang w:val="pl-PL"/>
        </w:rPr>
        <w:footnoteReference w:id="2"/>
      </w:r>
      <w:r w:rsidRPr="00270E70">
        <w:rPr>
          <w:sz w:val="22"/>
          <w:szCs w:val="22"/>
          <w:lang w:val="pl-PL"/>
        </w:rPr>
        <w:t>;</w:t>
      </w:r>
    </w:p>
    <w:p w14:paraId="76AB9310" w14:textId="77777777" w:rsidR="00BA5498" w:rsidRPr="00270E70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270E70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270E70">
        <w:rPr>
          <w:rFonts w:eastAsia="Calibri"/>
          <w:sz w:val="22"/>
          <w:szCs w:val="22"/>
          <w:lang w:val="pl-PL" w:eastAsia="en-US"/>
        </w:rPr>
        <w:t xml:space="preserve"> </w:t>
      </w:r>
      <w:r w:rsidRPr="00270E70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270E70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270E70">
        <w:rPr>
          <w:rFonts w:eastAsia="Calibri"/>
          <w:sz w:val="22"/>
          <w:szCs w:val="22"/>
          <w:lang w:val="pl-PL" w:eastAsia="en-US"/>
        </w:rPr>
        <w:t xml:space="preserve"> </w:t>
      </w:r>
    </w:p>
    <w:p w14:paraId="2F35B68A" w14:textId="77777777" w:rsidR="00BA5498" w:rsidRPr="00270E70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270E70">
        <w:rPr>
          <w:rFonts w:eastAsia="Calibri"/>
          <w:sz w:val="22"/>
          <w:szCs w:val="22"/>
          <w:lang w:val="pl-PL" w:eastAsia="en-US"/>
        </w:rPr>
        <w:lastRenderedPageBreak/>
        <w:t>rzeczywisty właściciel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270E70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270E70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270E70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270E70">
        <w:rPr>
          <w:rFonts w:eastAsia="Calibri"/>
          <w:sz w:val="22"/>
          <w:szCs w:val="22"/>
          <w:lang w:val="pl-PL" w:eastAsia="en-US"/>
        </w:rPr>
        <w:t xml:space="preserve"> </w:t>
      </w:r>
    </w:p>
    <w:p w14:paraId="3AA88B00" w14:textId="77777777" w:rsidR="00BA5498" w:rsidRPr="00270E70" w:rsidRDefault="00BA5498" w:rsidP="00CC4246">
      <w:pPr>
        <w:widowControl w:val="0"/>
        <w:numPr>
          <w:ilvl w:val="0"/>
          <w:numId w:val="5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270E70">
        <w:rPr>
          <w:rFonts w:eastAsia="Calibri"/>
          <w:sz w:val="22"/>
          <w:szCs w:val="22"/>
          <w:lang w:val="pl-PL" w:eastAsia="en-US"/>
        </w:rPr>
        <w:t xml:space="preserve">Podmiot </w:t>
      </w:r>
      <w:r w:rsidRPr="00270E70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270E70">
        <w:rPr>
          <w:sz w:val="22"/>
          <w:szCs w:val="22"/>
          <w:vertAlign w:val="superscript"/>
          <w:lang w:val="pl-PL"/>
        </w:rPr>
        <w:footnoteReference w:id="7"/>
      </w:r>
      <w:r w:rsidRPr="00270E70">
        <w:rPr>
          <w:sz w:val="22"/>
          <w:szCs w:val="22"/>
          <w:lang w:val="pl-PL"/>
        </w:rPr>
        <w:t xml:space="preserve"> </w:t>
      </w:r>
      <w:r w:rsidRPr="00270E70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270E70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270E70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270E70">
        <w:rPr>
          <w:rFonts w:eastAsia="Calibri"/>
          <w:sz w:val="22"/>
          <w:szCs w:val="22"/>
          <w:lang w:val="pl-PL" w:eastAsia="en-US"/>
        </w:rPr>
        <w:t xml:space="preserve"> </w:t>
      </w:r>
      <w:r w:rsidRPr="00270E70"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6EE941AF" w14:textId="77777777" w:rsidR="00BA5498" w:rsidRPr="00270E70" w:rsidRDefault="00BA5498" w:rsidP="00BA5498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0589C9BE" w14:textId="77777777" w:rsidR="00BA5498" w:rsidRPr="00270E70" w:rsidRDefault="00BA5498" w:rsidP="00BA5498">
      <w:pPr>
        <w:spacing w:line="276" w:lineRule="auto"/>
        <w:jc w:val="both"/>
        <w:rPr>
          <w:rFonts w:eastAsia="Calibri"/>
          <w:sz w:val="22"/>
          <w:szCs w:val="22"/>
          <w:lang w:val="pl-PL" w:eastAsia="en-US"/>
        </w:rPr>
      </w:pPr>
      <w:r w:rsidRPr="00270E70"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270E70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120D388C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3F0104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C16CC19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1A0A62A" w14:textId="77777777" w:rsidR="00BA5498" w:rsidRPr="00270E70" w:rsidRDefault="00BA5498" w:rsidP="00BA5498">
      <w:pPr>
        <w:spacing w:line="360" w:lineRule="auto"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235"/>
      </w:tblGrid>
      <w:tr w:rsidR="00BA5498" w:rsidRPr="00270E70" w14:paraId="107377C5" w14:textId="77777777" w:rsidTr="00BA5498">
        <w:tc>
          <w:tcPr>
            <w:tcW w:w="4105" w:type="dxa"/>
            <w:hideMark/>
          </w:tcPr>
          <w:p w14:paraId="0B134CE3" w14:textId="77777777" w:rsidR="00BA5498" w:rsidRPr="00270E70" w:rsidRDefault="00BA5498">
            <w:pPr>
              <w:spacing w:line="360" w:lineRule="auto"/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 w:rsidRPr="00270E70"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7E7959B5" w14:textId="77777777" w:rsidR="00BA5498" w:rsidRPr="00270E70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 w:rsidRPr="00270E70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 w:rsidRPr="00270E70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 w:rsidRPr="00270E70"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38C677F0" w14:textId="77777777" w:rsidR="00BA5498" w:rsidRPr="00270E70" w:rsidRDefault="00BA5498" w:rsidP="00BA5498">
      <w:pPr>
        <w:spacing w:line="360" w:lineRule="auto"/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30F414F2" w14:textId="77777777" w:rsidR="00BA5498" w:rsidRPr="00270E70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2"/>
          <w:szCs w:val="22"/>
          <w:lang w:val="pl-PL" w:eastAsia="x-none"/>
        </w:rPr>
      </w:pPr>
    </w:p>
    <w:p w14:paraId="1ED44AD4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47625C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A9537DE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3CD08C" w14:textId="77777777" w:rsidR="003E4744" w:rsidRPr="00270E70" w:rsidRDefault="003E4744" w:rsidP="003E4744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 w:val="22"/>
          <w:szCs w:val="22"/>
        </w:rPr>
      </w:pPr>
    </w:p>
    <w:p w14:paraId="47B6374F" w14:textId="77777777" w:rsidR="00BA5498" w:rsidRPr="00270E70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7DC6B3B" w14:textId="77777777" w:rsidR="00FB7EFE" w:rsidRPr="00270E70" w:rsidRDefault="00FB7EFE">
      <w:pPr>
        <w:rPr>
          <w:sz w:val="22"/>
          <w:szCs w:val="22"/>
          <w:lang w:val="pl-PL"/>
        </w:rPr>
      </w:pPr>
    </w:p>
    <w:sectPr w:rsidR="00FB7EFE" w:rsidRPr="00270E70" w:rsidSect="00270E70">
      <w:pgSz w:w="11905" w:h="16837"/>
      <w:pgMar w:top="1440" w:right="1273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82A2B" w14:textId="77777777" w:rsidR="0087043F" w:rsidRDefault="0087043F">
      <w:r>
        <w:separator/>
      </w:r>
    </w:p>
  </w:endnote>
  <w:endnote w:type="continuationSeparator" w:id="0">
    <w:p w14:paraId="2CE2A5F5" w14:textId="77777777" w:rsidR="0087043F" w:rsidRDefault="0087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3E57C" w14:textId="77777777" w:rsidR="0087043F" w:rsidRDefault="0087043F">
      <w:r>
        <w:separator/>
      </w:r>
    </w:p>
  </w:footnote>
  <w:footnote w:type="continuationSeparator" w:id="0">
    <w:p w14:paraId="702FB1E8" w14:textId="77777777" w:rsidR="0087043F" w:rsidRDefault="0087043F">
      <w:r>
        <w:continuationSeparator/>
      </w:r>
    </w:p>
  </w:footnote>
  <w:footnote w:id="1">
    <w:p w14:paraId="63F4DBEC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3A5DC74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072150" w14:textId="77777777" w:rsidR="00BA5498" w:rsidRDefault="00BA5498" w:rsidP="00CC4246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595C55E" w14:textId="77777777" w:rsidR="00BA5498" w:rsidRDefault="00BA5498" w:rsidP="00CC4246">
      <w:pPr>
        <w:pStyle w:val="paragraph"/>
        <w:numPr>
          <w:ilvl w:val="0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C16FAD" w14:textId="77777777" w:rsidR="00BA5498" w:rsidRDefault="00BA5498" w:rsidP="00CC4246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E63976" w14:textId="77777777" w:rsidR="00BA5498" w:rsidRDefault="00BA5498" w:rsidP="00CC4246">
      <w:pPr>
        <w:pStyle w:val="paragraph"/>
        <w:numPr>
          <w:ilvl w:val="1"/>
          <w:numId w:val="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70FDA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67E993" w14:textId="77777777" w:rsidR="00BA5498" w:rsidRDefault="00BA5498" w:rsidP="00CC4246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F788766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DEF5830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1722E5" w14:textId="77777777" w:rsidR="00BA5498" w:rsidRDefault="00BA5498" w:rsidP="00CC4246">
      <w:pPr>
        <w:pStyle w:val="paragraph"/>
        <w:numPr>
          <w:ilvl w:val="1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A295F7" w14:textId="77777777" w:rsidR="00BA5498" w:rsidRDefault="00BA5498" w:rsidP="00CC4246">
      <w:pPr>
        <w:pStyle w:val="paragraph"/>
        <w:numPr>
          <w:ilvl w:val="0"/>
          <w:numId w:val="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5FF859" w14:textId="77777777"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C76372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1C3EE2A9" w14:textId="77777777"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38A237E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5807828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C8E7923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0CA0F0D" w14:textId="77777777" w:rsidR="00BA5498" w:rsidRDefault="00BA5498" w:rsidP="00CC4246">
      <w:pPr>
        <w:pStyle w:val="Tekstprzypisudolnego"/>
        <w:numPr>
          <w:ilvl w:val="0"/>
          <w:numId w:val="8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2B04FAC" w14:textId="77777777"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0ED4D2D" w14:textId="77777777"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0AB6B36F" w14:textId="77777777"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E0E550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26E00399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F6BE33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6EB9E84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782D0EAF" w14:textId="77777777"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3993C84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8B3985A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CE88D08" w14:textId="77777777"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8A374C"/>
    <w:multiLevelType w:val="multilevel"/>
    <w:tmpl w:val="338625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9BA1F2C"/>
    <w:multiLevelType w:val="hybridMultilevel"/>
    <w:tmpl w:val="63562E96"/>
    <w:lvl w:ilvl="0" w:tplc="A268E45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6A6239"/>
    <w:multiLevelType w:val="multilevel"/>
    <w:tmpl w:val="E09A1A2C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b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293F3E"/>
    <w:multiLevelType w:val="hybridMultilevel"/>
    <w:tmpl w:val="E22E80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0D4782"/>
    <w:multiLevelType w:val="multilevel"/>
    <w:tmpl w:val="7E4210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839B0"/>
    <w:multiLevelType w:val="hybridMultilevel"/>
    <w:tmpl w:val="16B0A5D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30BC602B"/>
    <w:multiLevelType w:val="multilevel"/>
    <w:tmpl w:val="5D341FF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D336A1"/>
    <w:multiLevelType w:val="hybridMultilevel"/>
    <w:tmpl w:val="3D067AAA"/>
    <w:lvl w:ilvl="0" w:tplc="B2EE0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2D4678"/>
    <w:multiLevelType w:val="hybridMultilevel"/>
    <w:tmpl w:val="D696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26978"/>
    <w:multiLevelType w:val="multilevel"/>
    <w:tmpl w:val="B928E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C22637"/>
    <w:multiLevelType w:val="hybridMultilevel"/>
    <w:tmpl w:val="AB380A4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2A6C14"/>
    <w:multiLevelType w:val="multilevel"/>
    <w:tmpl w:val="292CC850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24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3AA717D"/>
    <w:multiLevelType w:val="multilevel"/>
    <w:tmpl w:val="4A6099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3A48EB"/>
    <w:multiLevelType w:val="multilevel"/>
    <w:tmpl w:val="6D442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364F60"/>
    <w:multiLevelType w:val="hybridMultilevel"/>
    <w:tmpl w:val="3D067AAA"/>
    <w:lvl w:ilvl="0" w:tplc="B2EE02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4C52E98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470A2C"/>
    <w:multiLevelType w:val="hybridMultilevel"/>
    <w:tmpl w:val="FA8EAE2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B65029"/>
    <w:multiLevelType w:val="multilevel"/>
    <w:tmpl w:val="E4AC1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8526587">
    <w:abstractNumId w:val="12"/>
  </w:num>
  <w:num w:numId="2" w16cid:durableId="2028824681">
    <w:abstractNumId w:val="23"/>
  </w:num>
  <w:num w:numId="3" w16cid:durableId="194298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467673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85750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294898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193596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6595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749903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3169220">
    <w:abstractNumId w:val="9"/>
  </w:num>
  <w:num w:numId="11" w16cid:durableId="926884643">
    <w:abstractNumId w:val="29"/>
  </w:num>
  <w:num w:numId="12" w16cid:durableId="1639342529">
    <w:abstractNumId w:val="19"/>
  </w:num>
  <w:num w:numId="13" w16cid:durableId="2009015340">
    <w:abstractNumId w:val="14"/>
  </w:num>
  <w:num w:numId="14" w16cid:durableId="633145949">
    <w:abstractNumId w:val="30"/>
  </w:num>
  <w:num w:numId="15" w16cid:durableId="375549528">
    <w:abstractNumId w:val="11"/>
  </w:num>
  <w:num w:numId="16" w16cid:durableId="863782966">
    <w:abstractNumId w:val="24"/>
  </w:num>
  <w:num w:numId="17" w16cid:durableId="2692448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81122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49240820">
    <w:abstractNumId w:val="21"/>
  </w:num>
  <w:num w:numId="20" w16cid:durableId="547492248">
    <w:abstractNumId w:val="27"/>
  </w:num>
  <w:num w:numId="21" w16cid:durableId="1540825432">
    <w:abstractNumId w:val="6"/>
  </w:num>
  <w:num w:numId="22" w16cid:durableId="1588539876">
    <w:abstractNumId w:val="16"/>
  </w:num>
  <w:num w:numId="23" w16cid:durableId="1015569364">
    <w:abstractNumId w:val="26"/>
  </w:num>
  <w:num w:numId="24" w16cid:durableId="1112943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184718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245152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8879845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7567616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26511326">
    <w:abstractNumId w:val="15"/>
  </w:num>
  <w:num w:numId="30" w16cid:durableId="1141027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396095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504025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10647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483254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6360420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606034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2105285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344820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985239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35915832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3754536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31025796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5752842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816906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71608376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541"/>
    <w:rsid w:val="00001EF4"/>
    <w:rsid w:val="000033EA"/>
    <w:rsid w:val="0002467C"/>
    <w:rsid w:val="00037A22"/>
    <w:rsid w:val="00040A7A"/>
    <w:rsid w:val="0007315E"/>
    <w:rsid w:val="00085919"/>
    <w:rsid w:val="000936CA"/>
    <w:rsid w:val="00097182"/>
    <w:rsid w:val="000A1A10"/>
    <w:rsid w:val="000B1A00"/>
    <w:rsid w:val="000C06D0"/>
    <w:rsid w:val="000C0F66"/>
    <w:rsid w:val="000E7FC4"/>
    <w:rsid w:val="000F0893"/>
    <w:rsid w:val="001066EC"/>
    <w:rsid w:val="001764D4"/>
    <w:rsid w:val="001C4D1D"/>
    <w:rsid w:val="001F341B"/>
    <w:rsid w:val="002430FD"/>
    <w:rsid w:val="00256BCD"/>
    <w:rsid w:val="00267340"/>
    <w:rsid w:val="00270E70"/>
    <w:rsid w:val="00275C59"/>
    <w:rsid w:val="002900E1"/>
    <w:rsid w:val="002E4053"/>
    <w:rsid w:val="002F1C56"/>
    <w:rsid w:val="00337165"/>
    <w:rsid w:val="00345A1C"/>
    <w:rsid w:val="003974EB"/>
    <w:rsid w:val="003C6167"/>
    <w:rsid w:val="003C61B2"/>
    <w:rsid w:val="003E4744"/>
    <w:rsid w:val="003F1749"/>
    <w:rsid w:val="00465B50"/>
    <w:rsid w:val="0048421F"/>
    <w:rsid w:val="00496551"/>
    <w:rsid w:val="004A692C"/>
    <w:rsid w:val="004C4EC3"/>
    <w:rsid w:val="0050219D"/>
    <w:rsid w:val="00512FD2"/>
    <w:rsid w:val="00515FB5"/>
    <w:rsid w:val="00523F87"/>
    <w:rsid w:val="00577508"/>
    <w:rsid w:val="00593CEB"/>
    <w:rsid w:val="005C6D38"/>
    <w:rsid w:val="005D2104"/>
    <w:rsid w:val="00614C95"/>
    <w:rsid w:val="00652766"/>
    <w:rsid w:val="00660027"/>
    <w:rsid w:val="00680BD5"/>
    <w:rsid w:val="0069339E"/>
    <w:rsid w:val="006A2F78"/>
    <w:rsid w:val="006A42E5"/>
    <w:rsid w:val="006A4DFF"/>
    <w:rsid w:val="006A58B9"/>
    <w:rsid w:val="006E13CD"/>
    <w:rsid w:val="006F51B5"/>
    <w:rsid w:val="006F7905"/>
    <w:rsid w:val="00700C61"/>
    <w:rsid w:val="00714F51"/>
    <w:rsid w:val="00731F6E"/>
    <w:rsid w:val="007455DA"/>
    <w:rsid w:val="007645E6"/>
    <w:rsid w:val="00766C0A"/>
    <w:rsid w:val="00777161"/>
    <w:rsid w:val="007A2EF1"/>
    <w:rsid w:val="007B00D4"/>
    <w:rsid w:val="007D703B"/>
    <w:rsid w:val="00800261"/>
    <w:rsid w:val="00800D24"/>
    <w:rsid w:val="00841B63"/>
    <w:rsid w:val="008434D7"/>
    <w:rsid w:val="0086736E"/>
    <w:rsid w:val="0087043F"/>
    <w:rsid w:val="008939E5"/>
    <w:rsid w:val="008D3AF3"/>
    <w:rsid w:val="008E0730"/>
    <w:rsid w:val="008E3E6F"/>
    <w:rsid w:val="0092337E"/>
    <w:rsid w:val="0092730E"/>
    <w:rsid w:val="00936A1F"/>
    <w:rsid w:val="009561DA"/>
    <w:rsid w:val="0098432D"/>
    <w:rsid w:val="00993499"/>
    <w:rsid w:val="00997B0E"/>
    <w:rsid w:val="009A694A"/>
    <w:rsid w:val="009A7064"/>
    <w:rsid w:val="009C43F3"/>
    <w:rsid w:val="009F7ECA"/>
    <w:rsid w:val="00A01F08"/>
    <w:rsid w:val="00A329DE"/>
    <w:rsid w:val="00A4348E"/>
    <w:rsid w:val="00A57131"/>
    <w:rsid w:val="00A601F8"/>
    <w:rsid w:val="00A701A7"/>
    <w:rsid w:val="00A70EA7"/>
    <w:rsid w:val="00AA7F39"/>
    <w:rsid w:val="00AC0A8E"/>
    <w:rsid w:val="00AC3FB8"/>
    <w:rsid w:val="00AF7449"/>
    <w:rsid w:val="00B23D38"/>
    <w:rsid w:val="00B50541"/>
    <w:rsid w:val="00B74FE0"/>
    <w:rsid w:val="00BA1B11"/>
    <w:rsid w:val="00BA5498"/>
    <w:rsid w:val="00BD0C12"/>
    <w:rsid w:val="00BD5E3D"/>
    <w:rsid w:val="00C07E7C"/>
    <w:rsid w:val="00C12A61"/>
    <w:rsid w:val="00C14141"/>
    <w:rsid w:val="00C16526"/>
    <w:rsid w:val="00C2196F"/>
    <w:rsid w:val="00C23E95"/>
    <w:rsid w:val="00C65630"/>
    <w:rsid w:val="00C74D2A"/>
    <w:rsid w:val="00C923E8"/>
    <w:rsid w:val="00C93478"/>
    <w:rsid w:val="00C9528E"/>
    <w:rsid w:val="00CC4246"/>
    <w:rsid w:val="00CD12B0"/>
    <w:rsid w:val="00CF5162"/>
    <w:rsid w:val="00D03706"/>
    <w:rsid w:val="00D432AD"/>
    <w:rsid w:val="00D46DCD"/>
    <w:rsid w:val="00D70657"/>
    <w:rsid w:val="00D90ED3"/>
    <w:rsid w:val="00D9696A"/>
    <w:rsid w:val="00D97E9A"/>
    <w:rsid w:val="00DB3C1B"/>
    <w:rsid w:val="00DB4873"/>
    <w:rsid w:val="00DD0EDB"/>
    <w:rsid w:val="00DE2464"/>
    <w:rsid w:val="00DE76D9"/>
    <w:rsid w:val="00E13592"/>
    <w:rsid w:val="00E256BD"/>
    <w:rsid w:val="00E27575"/>
    <w:rsid w:val="00E3334C"/>
    <w:rsid w:val="00E41EFD"/>
    <w:rsid w:val="00E4751B"/>
    <w:rsid w:val="00E504BC"/>
    <w:rsid w:val="00E5426F"/>
    <w:rsid w:val="00E874DC"/>
    <w:rsid w:val="00E90D9F"/>
    <w:rsid w:val="00EC3C86"/>
    <w:rsid w:val="00ED7A5A"/>
    <w:rsid w:val="00EE6740"/>
    <w:rsid w:val="00EF0390"/>
    <w:rsid w:val="00EF1B17"/>
    <w:rsid w:val="00F029B1"/>
    <w:rsid w:val="00F13AE4"/>
    <w:rsid w:val="00F72FB9"/>
    <w:rsid w:val="00F735E6"/>
    <w:rsid w:val="00F73EE0"/>
    <w:rsid w:val="00FB4F4A"/>
    <w:rsid w:val="00FB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D87F7"/>
  <w15:chartTrackingRefBased/>
  <w15:docId w15:val="{1F805613-BE15-49B3-B83B-F14890DB3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western">
    <w:name w:val="western"/>
    <w:basedOn w:val="Normalny"/>
    <w:rsid w:val="00A329DE"/>
    <w:pPr>
      <w:spacing w:before="100" w:beforeAutospacing="1" w:after="142" w:line="276" w:lineRule="auto"/>
    </w:pPr>
    <w:rPr>
      <w:rFonts w:ascii="Calibri" w:hAnsi="Calibri" w:cs="Calibri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B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BD5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B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BD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BD5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B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BD5"/>
    <w:rPr>
      <w:b/>
      <w:bCs/>
      <w:lang w:val="en-US"/>
    </w:rPr>
  </w:style>
  <w:style w:type="paragraph" w:styleId="Poprawka">
    <w:name w:val="Revision"/>
    <w:hidden/>
    <w:uiPriority w:val="99"/>
    <w:semiHidden/>
    <w:rsid w:val="000E7FC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9</Pages>
  <Words>2665</Words>
  <Characters>17786</Characters>
  <Application>Microsoft Office Word</Application>
  <DocSecurity>0</DocSecurity>
  <Lines>148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20411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Katarzyna Breguła</cp:lastModifiedBy>
  <cp:revision>6</cp:revision>
  <cp:lastPrinted>1899-12-31T23:00:00Z</cp:lastPrinted>
  <dcterms:created xsi:type="dcterms:W3CDTF">2024-03-20T13:15:00Z</dcterms:created>
  <dcterms:modified xsi:type="dcterms:W3CDTF">2024-03-21T10:35:00Z</dcterms:modified>
</cp:coreProperties>
</file>