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C8D1F8" w14:textId="4692E60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502BF3C8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6E7C21C" w14:textId="77777777" w:rsidR="006B239B" w:rsidRPr="0022732C" w:rsidRDefault="006B239B" w:rsidP="006B239B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40EA4BB" w14:textId="77777777" w:rsidR="006B239B" w:rsidRPr="006666C9" w:rsidRDefault="006B239B" w:rsidP="006B239B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NAZWA WYKONAWCY:……………………………………………………………………..</w:t>
      </w:r>
    </w:p>
    <w:p w14:paraId="20D27DBE" w14:textId="77777777" w:rsidR="006B239B" w:rsidRPr="006666C9" w:rsidRDefault="006B239B" w:rsidP="006B239B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</w:t>
      </w:r>
      <w:r>
        <w:rPr>
          <w:sz w:val="22"/>
        </w:rPr>
        <w:t>….</w:t>
      </w:r>
    </w:p>
    <w:p w14:paraId="462E9367" w14:textId="77777777" w:rsidR="006B239B" w:rsidRDefault="006B239B" w:rsidP="006B239B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ADRES:…………………………………………………………………………………………</w:t>
      </w:r>
      <w:r>
        <w:rPr>
          <w:sz w:val="22"/>
        </w:rPr>
        <w:t>.</w:t>
      </w:r>
    </w:p>
    <w:p w14:paraId="4F93D96F" w14:textId="77777777" w:rsidR="006B239B" w:rsidRPr="006666C9" w:rsidRDefault="006B239B" w:rsidP="006B239B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WOJEWÓDZTWO ……………………………............................................................................</w:t>
      </w:r>
    </w:p>
    <w:p w14:paraId="7609616B" w14:textId="77777777" w:rsidR="006B239B" w:rsidRPr="006666C9" w:rsidRDefault="006B239B" w:rsidP="006B239B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TEL.……………………………………………………………………………………………</w:t>
      </w:r>
      <w:r>
        <w:rPr>
          <w:sz w:val="22"/>
        </w:rPr>
        <w:t>…</w:t>
      </w:r>
    </w:p>
    <w:p w14:paraId="60EB4DDD" w14:textId="77777777" w:rsidR="006B239B" w:rsidRPr="006666C9" w:rsidRDefault="006B239B" w:rsidP="006B239B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FAX …………………………………………………………………………………………….</w:t>
      </w:r>
      <w:r>
        <w:rPr>
          <w:sz w:val="22"/>
        </w:rPr>
        <w:t>.</w:t>
      </w:r>
    </w:p>
    <w:p w14:paraId="3E170B33" w14:textId="77777777" w:rsidR="006B239B" w:rsidRPr="006666C9" w:rsidRDefault="006B239B" w:rsidP="006B239B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E-MAIL………………………………………………………………………………………….</w:t>
      </w:r>
      <w:r>
        <w:rPr>
          <w:sz w:val="22"/>
        </w:rPr>
        <w:t>.</w:t>
      </w:r>
    </w:p>
    <w:p w14:paraId="15157D4B" w14:textId="77777777" w:rsidR="006B239B" w:rsidRPr="006666C9" w:rsidRDefault="006B239B" w:rsidP="006B239B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NIP…………………………………. REGON:………………………………………………...</w:t>
      </w:r>
      <w:r>
        <w:rPr>
          <w:sz w:val="22"/>
        </w:rPr>
        <w:t>..</w:t>
      </w:r>
    </w:p>
    <w:p w14:paraId="747470F2" w14:textId="77777777" w:rsidR="006B239B" w:rsidRDefault="006B239B" w:rsidP="006B239B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6666C9">
        <w:rPr>
          <w:sz w:val="22"/>
        </w:rPr>
        <w:t>BANK/ NR KONTA ……………………</w:t>
      </w:r>
      <w:r>
        <w:rPr>
          <w:sz w:val="22"/>
        </w:rPr>
        <w:t>……………………………………………………….</w:t>
      </w:r>
    </w:p>
    <w:p w14:paraId="321DF7CA" w14:textId="77777777" w:rsidR="006B239B" w:rsidRPr="0022732C" w:rsidRDefault="006B239B" w:rsidP="006B239B">
      <w:pPr>
        <w:tabs>
          <w:tab w:val="right" w:pos="9000"/>
        </w:tabs>
        <w:spacing w:line="360" w:lineRule="auto"/>
        <w:rPr>
          <w:sz w:val="22"/>
        </w:rPr>
      </w:pPr>
    </w:p>
    <w:p w14:paraId="42B7CE3C" w14:textId="77777777" w:rsidR="006B239B" w:rsidRDefault="006B239B" w:rsidP="006B239B">
      <w:pPr>
        <w:spacing w:line="360" w:lineRule="auto"/>
      </w:pPr>
      <w:r>
        <w:t>Do: Nazwa i siedziba Zamawiającego:</w:t>
      </w:r>
    </w:p>
    <w:p w14:paraId="206FA313" w14:textId="77777777" w:rsidR="006B239B" w:rsidRPr="002C1AE0" w:rsidRDefault="006B239B" w:rsidP="006B239B">
      <w:pPr>
        <w:ind w:right="-110"/>
        <w:rPr>
          <w:b/>
        </w:rPr>
      </w:pPr>
      <w:r w:rsidRPr="002C1AE0">
        <w:rPr>
          <w:b/>
        </w:rPr>
        <w:t>Akademia Górniczo - Hutnicza</w:t>
      </w:r>
    </w:p>
    <w:p w14:paraId="75CFCA1E" w14:textId="77777777" w:rsidR="006B239B" w:rsidRPr="002C1AE0" w:rsidRDefault="006B239B" w:rsidP="006B239B">
      <w:pPr>
        <w:ind w:right="-110"/>
        <w:rPr>
          <w:b/>
        </w:rPr>
      </w:pPr>
      <w:r w:rsidRPr="002C1AE0">
        <w:rPr>
          <w:b/>
        </w:rPr>
        <w:t>im. Stanisława Staszica w Krakowie</w:t>
      </w:r>
    </w:p>
    <w:p w14:paraId="3F89E645" w14:textId="77777777" w:rsidR="006B239B" w:rsidRDefault="006B239B" w:rsidP="006B239B">
      <w:pPr>
        <w:ind w:right="-110"/>
        <w:rPr>
          <w:b/>
        </w:rPr>
      </w:pPr>
      <w:r w:rsidRPr="002C1AE0">
        <w:rPr>
          <w:b/>
        </w:rPr>
        <w:t>Dział Zamówień Publicznych</w:t>
      </w:r>
      <w:r>
        <w:rPr>
          <w:b/>
        </w:rPr>
        <w:t xml:space="preserve">  </w:t>
      </w:r>
    </w:p>
    <w:p w14:paraId="2853CB32" w14:textId="77777777" w:rsidR="006B239B" w:rsidRDefault="006B239B" w:rsidP="006B239B">
      <w:pPr>
        <w:ind w:right="-110"/>
        <w:rPr>
          <w:b/>
        </w:rPr>
      </w:pPr>
      <w:r w:rsidRPr="002C1AE0">
        <w:rPr>
          <w:b/>
        </w:rPr>
        <w:t>Al. Mickiewicza</w:t>
      </w:r>
      <w:r>
        <w:rPr>
          <w:b/>
        </w:rPr>
        <w:t xml:space="preserve"> </w:t>
      </w:r>
      <w:r w:rsidRPr="002C1AE0">
        <w:rPr>
          <w:b/>
        </w:rPr>
        <w:t>30</w:t>
      </w:r>
      <w:r>
        <w:rPr>
          <w:b/>
        </w:rPr>
        <w:t xml:space="preserve"> </w:t>
      </w:r>
    </w:p>
    <w:p w14:paraId="31A706BF" w14:textId="77777777" w:rsidR="006B239B" w:rsidRDefault="006B239B" w:rsidP="006B239B">
      <w:pPr>
        <w:rPr>
          <w:b/>
        </w:rPr>
      </w:pPr>
      <w:r w:rsidRPr="002C1AE0">
        <w:rPr>
          <w:b/>
        </w:rPr>
        <w:t>30-059</w:t>
      </w:r>
      <w:r>
        <w:rPr>
          <w:b/>
        </w:rPr>
        <w:t xml:space="preserve"> </w:t>
      </w:r>
      <w:r w:rsidRPr="002C1AE0">
        <w:rPr>
          <w:b/>
        </w:rPr>
        <w:t>Kraków</w:t>
      </w:r>
      <w:r>
        <w:rPr>
          <w:b/>
        </w:rPr>
        <w:t xml:space="preserve">,  </w:t>
      </w:r>
    </w:p>
    <w:p w14:paraId="6FBA8F19" w14:textId="77777777" w:rsidR="006B239B" w:rsidRDefault="006B239B" w:rsidP="006B239B">
      <w:pPr>
        <w:ind w:firstLine="3969"/>
        <w:rPr>
          <w:b/>
        </w:rPr>
      </w:pPr>
    </w:p>
    <w:p w14:paraId="050E5AA8" w14:textId="47FC4AA4" w:rsidR="00257D7E" w:rsidRPr="00F13C5F" w:rsidRDefault="006B239B" w:rsidP="00F13C5F">
      <w:pPr>
        <w:rPr>
          <w:b/>
          <w:sz w:val="22"/>
          <w:szCs w:val="22"/>
        </w:rPr>
      </w:pPr>
      <w:r>
        <w:t xml:space="preserve">Przystępując do postępowania o udzielenie zamówienia publicznego, którego przedmiotem jest </w:t>
      </w:r>
      <w:r w:rsidR="00F13C5F" w:rsidRPr="00F13C5F">
        <w:rPr>
          <w:b/>
          <w:sz w:val="22"/>
          <w:szCs w:val="22"/>
        </w:rPr>
        <w:t xml:space="preserve">dostawa gazów specjalnych wzorcowych do chromatografii gazowej dla </w:t>
      </w:r>
      <w:proofErr w:type="spellStart"/>
      <w:r w:rsidR="00F13C5F" w:rsidRPr="00F13C5F">
        <w:rPr>
          <w:b/>
          <w:sz w:val="22"/>
          <w:szCs w:val="22"/>
        </w:rPr>
        <w:t>WGGiOŚ</w:t>
      </w:r>
      <w:proofErr w:type="spellEnd"/>
      <w:r w:rsidR="00F13C5F" w:rsidRPr="00F13C5F">
        <w:rPr>
          <w:b/>
          <w:sz w:val="22"/>
          <w:szCs w:val="22"/>
        </w:rPr>
        <w:t xml:space="preserve"> - DE-dzp.272-108/24</w:t>
      </w:r>
      <w:r w:rsidRPr="00F13C5F">
        <w:rPr>
          <w:b/>
          <w:sz w:val="26"/>
        </w:rPr>
        <w:t>,</w:t>
      </w:r>
      <w:r w:rsidR="00F13C5F" w:rsidRPr="00F13C5F">
        <w:rPr>
          <w:b/>
          <w:sz w:val="26"/>
        </w:rPr>
        <w:t xml:space="preserve"> </w:t>
      </w:r>
      <w:r w:rsidRPr="00F13C5F">
        <w:rPr>
          <w:b/>
          <w:sz w:val="26"/>
        </w:rPr>
        <w:t xml:space="preserve"> </w:t>
      </w:r>
      <w:r>
        <w:t>oferuję realizację przedmiotu zamówienia , zgodnie z zasadami określonymi w specyfikacji warunków zamówienia.</w:t>
      </w:r>
    </w:p>
    <w:p w14:paraId="7AAAD732" w14:textId="77777777" w:rsidR="00D96CAD" w:rsidRDefault="00D96CAD" w:rsidP="004468DE">
      <w:pPr>
        <w:widowControl w:val="0"/>
        <w:ind w:right="1"/>
        <w:jc w:val="both"/>
      </w:pPr>
    </w:p>
    <w:tbl>
      <w:tblPr>
        <w:tblW w:w="1009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9"/>
        <w:gridCol w:w="3613"/>
        <w:gridCol w:w="1268"/>
        <w:gridCol w:w="747"/>
        <w:gridCol w:w="858"/>
        <w:gridCol w:w="743"/>
        <w:gridCol w:w="517"/>
        <w:gridCol w:w="1784"/>
      </w:tblGrid>
      <w:tr w:rsidR="00D96CAD" w14:paraId="28519FD2" w14:textId="77777777" w:rsidTr="009F7BC0">
        <w:trPr>
          <w:trHeight w:val="379"/>
        </w:trPr>
        <w:tc>
          <w:tcPr>
            <w:tcW w:w="56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7E51BA2" w14:textId="77777777" w:rsidR="00D96CAD" w:rsidRDefault="00D96CA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L.p.</w:t>
            </w:r>
          </w:p>
        </w:tc>
        <w:tc>
          <w:tcPr>
            <w:tcW w:w="361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B6212FB" w14:textId="77777777" w:rsidR="00D96CAD" w:rsidRDefault="00D96CA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elementu</w:t>
            </w:r>
          </w:p>
          <w:p w14:paraId="5C7F0E0F" w14:textId="02B5D9EB" w:rsidR="00D96CAD" w:rsidRDefault="00D96CAD">
            <w:pPr>
              <w:jc w:val="center"/>
            </w:pPr>
          </w:p>
        </w:tc>
        <w:tc>
          <w:tcPr>
            <w:tcW w:w="126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14B3E5A" w14:textId="10DD76A4" w:rsidR="00D96CAD" w:rsidRDefault="00D96CA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Producent </w:t>
            </w:r>
          </w:p>
        </w:tc>
        <w:tc>
          <w:tcPr>
            <w:tcW w:w="747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EA3C190" w14:textId="77777777" w:rsidR="00D96CAD" w:rsidRDefault="00D96CA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Liczba szt./</w:t>
            </w:r>
          </w:p>
          <w:p w14:paraId="3B457400" w14:textId="77777777" w:rsidR="00D96CAD" w:rsidRDefault="00D96CA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85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27FF0CC" w14:textId="77777777" w:rsidR="00D96CAD" w:rsidRDefault="00D96CAD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 xml:space="preserve">Cena jednostkowa netto </w:t>
            </w:r>
            <w:r>
              <w:rPr>
                <w:sz w:val="20"/>
                <w:szCs w:val="20"/>
              </w:rPr>
              <w:t>[PLN]</w:t>
            </w:r>
          </w:p>
        </w:tc>
        <w:tc>
          <w:tcPr>
            <w:tcW w:w="74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145C948" w14:textId="77777777" w:rsidR="00D96CAD" w:rsidRDefault="00D96CA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netto</w:t>
            </w:r>
          </w:p>
          <w:p w14:paraId="5D479CB5" w14:textId="77777777" w:rsidR="00D96CAD" w:rsidRDefault="00D96CAD">
            <w:pPr>
              <w:jc w:val="center"/>
            </w:pPr>
            <w:r>
              <w:rPr>
                <w:sz w:val="20"/>
                <w:szCs w:val="20"/>
              </w:rPr>
              <w:t>[PLN]</w:t>
            </w:r>
          </w:p>
        </w:tc>
        <w:tc>
          <w:tcPr>
            <w:tcW w:w="517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F53A585" w14:textId="77777777" w:rsidR="00D96CAD" w:rsidRDefault="00D96CA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VAT</w:t>
            </w:r>
          </w:p>
          <w:p w14:paraId="6701AA05" w14:textId="77777777" w:rsidR="00D96CAD" w:rsidRDefault="00D96CA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[%]</w:t>
            </w:r>
          </w:p>
        </w:tc>
        <w:tc>
          <w:tcPr>
            <w:tcW w:w="178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5E45F54" w14:textId="77777777" w:rsidR="00D96CAD" w:rsidRDefault="00D96CA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6529E75D" w14:textId="77777777" w:rsidR="00D96CAD" w:rsidRDefault="00D96CA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  <w:p w14:paraId="139DD06D" w14:textId="77777777" w:rsidR="00D96CAD" w:rsidRDefault="00D96CAD">
            <w:pPr>
              <w:jc w:val="center"/>
            </w:pPr>
            <w:r>
              <w:rPr>
                <w:sz w:val="20"/>
                <w:szCs w:val="20"/>
              </w:rPr>
              <w:t xml:space="preserve"> (z doliczonym </w:t>
            </w:r>
            <w:r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D96CAD" w14:paraId="7776A7A1" w14:textId="77777777" w:rsidTr="009F7BC0">
        <w:trPr>
          <w:trHeight w:val="160"/>
        </w:trPr>
        <w:tc>
          <w:tcPr>
            <w:tcW w:w="569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E6CF3EF" w14:textId="77777777" w:rsidR="00D96CAD" w:rsidRDefault="00D96CA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61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4D6FDF4" w14:textId="77777777" w:rsidR="00D96CAD" w:rsidRDefault="00D96CA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6D94339" w14:textId="77777777" w:rsidR="00D96CAD" w:rsidRDefault="00D96CA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7F4A36C" w14:textId="77777777" w:rsidR="00D96CAD" w:rsidRDefault="00D96CA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F2E252C" w14:textId="77777777" w:rsidR="00D96CAD" w:rsidRDefault="00D96CA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854F900" w14:textId="77777777" w:rsidR="00D96CAD" w:rsidRDefault="00D96CA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EE1641E" w14:textId="77777777" w:rsidR="00D96CAD" w:rsidRDefault="00D96CA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78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7CABB0D" w14:textId="77777777" w:rsidR="00D96CAD" w:rsidRDefault="00D96CA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D96CAD" w14:paraId="0A41A7AC" w14:textId="77777777" w:rsidTr="009F7BC0">
        <w:trPr>
          <w:trHeight w:val="130"/>
        </w:trPr>
        <w:tc>
          <w:tcPr>
            <w:tcW w:w="56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D540D0D" w14:textId="77777777" w:rsidR="00D96CAD" w:rsidRDefault="00D96CAD" w:rsidP="00D96CAD">
            <w:pPr>
              <w:pStyle w:val="Akapitzlist"/>
              <w:numPr>
                <w:ilvl w:val="0"/>
                <w:numId w:val="5"/>
              </w:numPr>
              <w:autoSpaceDE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  <w:p w14:paraId="559062F4" w14:textId="77777777" w:rsidR="00F804E4" w:rsidRDefault="00F804E4" w:rsidP="00F804E4">
            <w:pPr>
              <w:rPr>
                <w:sz w:val="20"/>
                <w:szCs w:val="20"/>
              </w:rPr>
            </w:pPr>
          </w:p>
          <w:p w14:paraId="397C9237" w14:textId="7B021394" w:rsidR="00F804E4" w:rsidRDefault="00F804E4" w:rsidP="00F804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  <w:p w14:paraId="1E09B763" w14:textId="77777777" w:rsidR="00F804E4" w:rsidRPr="00F804E4" w:rsidRDefault="00F804E4" w:rsidP="00F804E4"/>
        </w:tc>
        <w:tc>
          <w:tcPr>
            <w:tcW w:w="361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4CBAFCC" w14:textId="77777777" w:rsidR="00D96CAD" w:rsidRPr="00905E31" w:rsidRDefault="00CB26CF">
            <w:pPr>
              <w:rPr>
                <w:b/>
                <w:bCs/>
                <w:sz w:val="16"/>
                <w:szCs w:val="16"/>
                <w:u w:val="single"/>
              </w:rPr>
            </w:pPr>
            <w:r w:rsidRPr="00905E31">
              <w:rPr>
                <w:b/>
                <w:bCs/>
                <w:sz w:val="16"/>
                <w:szCs w:val="16"/>
                <w:u w:val="single"/>
              </w:rPr>
              <w:t>Mieszanka 1</w:t>
            </w:r>
            <w:r w:rsidR="00D96CAD" w:rsidRPr="00905E31">
              <w:rPr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14:paraId="1523C734" w14:textId="77777777" w:rsidR="00905E31" w:rsidRPr="00905E31" w:rsidRDefault="00905E31" w:rsidP="00905E31">
            <w:pPr>
              <w:jc w:val="both"/>
              <w:rPr>
                <w:sz w:val="16"/>
                <w:szCs w:val="16"/>
              </w:rPr>
            </w:pPr>
            <w:r w:rsidRPr="00905E31">
              <w:rPr>
                <w:sz w:val="16"/>
                <w:szCs w:val="16"/>
              </w:rPr>
              <w:t>Butla B10 10 litrów poj. wodnej z przyłączem DIN 477 Nr 14</w:t>
            </w:r>
          </w:p>
          <w:p w14:paraId="189DE22C" w14:textId="77777777" w:rsidR="00905E31" w:rsidRPr="00905E31" w:rsidRDefault="00905E31" w:rsidP="00905E31">
            <w:pPr>
              <w:jc w:val="both"/>
              <w:rPr>
                <w:b/>
                <w:sz w:val="16"/>
                <w:szCs w:val="16"/>
              </w:rPr>
            </w:pPr>
            <w:r w:rsidRPr="00905E31">
              <w:rPr>
                <w:b/>
                <w:sz w:val="16"/>
                <w:szCs w:val="16"/>
              </w:rPr>
              <w:t>Skład mieszanki:</w:t>
            </w:r>
          </w:p>
          <w:p w14:paraId="7BFA6203" w14:textId="77777777" w:rsidR="00905E31" w:rsidRPr="00905E31" w:rsidRDefault="00905E31" w:rsidP="00905E31">
            <w:pPr>
              <w:jc w:val="both"/>
              <w:rPr>
                <w:sz w:val="16"/>
                <w:szCs w:val="16"/>
              </w:rPr>
            </w:pPr>
            <w:r w:rsidRPr="00905E31">
              <w:rPr>
                <w:sz w:val="16"/>
                <w:szCs w:val="16"/>
              </w:rPr>
              <w:t>Siarkowodór (H</w:t>
            </w:r>
            <w:r w:rsidRPr="00905E31">
              <w:rPr>
                <w:sz w:val="16"/>
                <w:szCs w:val="16"/>
                <w:vertAlign w:val="subscript"/>
              </w:rPr>
              <w:t>2</w:t>
            </w:r>
            <w:r w:rsidRPr="00905E31">
              <w:rPr>
                <w:sz w:val="16"/>
                <w:szCs w:val="16"/>
              </w:rPr>
              <w:t xml:space="preserve">S) - 20 </w:t>
            </w:r>
            <w:proofErr w:type="spellStart"/>
            <w:r w:rsidRPr="00905E31">
              <w:rPr>
                <w:sz w:val="16"/>
                <w:szCs w:val="16"/>
              </w:rPr>
              <w:t>ppm</w:t>
            </w:r>
            <w:proofErr w:type="spellEnd"/>
          </w:p>
          <w:p w14:paraId="4F8EF77D" w14:textId="77777777" w:rsidR="00905E31" w:rsidRPr="00905E31" w:rsidRDefault="00905E31" w:rsidP="00905E31">
            <w:pPr>
              <w:jc w:val="both"/>
              <w:rPr>
                <w:sz w:val="16"/>
                <w:szCs w:val="16"/>
              </w:rPr>
            </w:pPr>
            <w:r w:rsidRPr="00905E31">
              <w:rPr>
                <w:sz w:val="16"/>
                <w:szCs w:val="16"/>
              </w:rPr>
              <w:t>Merkaptan metylowy (CH</w:t>
            </w:r>
            <w:r w:rsidRPr="00905E31">
              <w:rPr>
                <w:sz w:val="16"/>
                <w:szCs w:val="16"/>
                <w:vertAlign w:val="subscript"/>
              </w:rPr>
              <w:t>4</w:t>
            </w:r>
            <w:r w:rsidRPr="00905E31">
              <w:rPr>
                <w:sz w:val="16"/>
                <w:szCs w:val="16"/>
              </w:rPr>
              <w:t xml:space="preserve">S) – 20 </w:t>
            </w:r>
            <w:proofErr w:type="spellStart"/>
            <w:r w:rsidRPr="00905E31">
              <w:rPr>
                <w:sz w:val="16"/>
                <w:szCs w:val="16"/>
              </w:rPr>
              <w:t>ppm</w:t>
            </w:r>
            <w:proofErr w:type="spellEnd"/>
          </w:p>
          <w:p w14:paraId="3AB94D8D" w14:textId="77777777" w:rsidR="00905E31" w:rsidRPr="00905E31" w:rsidRDefault="00905E31" w:rsidP="00905E31">
            <w:pPr>
              <w:jc w:val="both"/>
              <w:rPr>
                <w:sz w:val="16"/>
                <w:szCs w:val="16"/>
              </w:rPr>
            </w:pPr>
            <w:r w:rsidRPr="00905E31">
              <w:rPr>
                <w:sz w:val="16"/>
                <w:szCs w:val="16"/>
              </w:rPr>
              <w:t>Merkaptan etylowy (C</w:t>
            </w:r>
            <w:r w:rsidRPr="00905E31">
              <w:rPr>
                <w:sz w:val="16"/>
                <w:szCs w:val="16"/>
                <w:vertAlign w:val="subscript"/>
              </w:rPr>
              <w:t>2</w:t>
            </w:r>
            <w:r w:rsidRPr="00905E31">
              <w:rPr>
                <w:sz w:val="16"/>
                <w:szCs w:val="16"/>
              </w:rPr>
              <w:t>H</w:t>
            </w:r>
            <w:r w:rsidRPr="00905E31">
              <w:rPr>
                <w:sz w:val="16"/>
                <w:szCs w:val="16"/>
                <w:vertAlign w:val="subscript"/>
              </w:rPr>
              <w:t>6</w:t>
            </w:r>
            <w:r w:rsidRPr="00905E31">
              <w:rPr>
                <w:sz w:val="16"/>
                <w:szCs w:val="16"/>
              </w:rPr>
              <w:t xml:space="preserve">S) - 20 </w:t>
            </w:r>
            <w:proofErr w:type="spellStart"/>
            <w:r w:rsidRPr="00905E31">
              <w:rPr>
                <w:sz w:val="16"/>
                <w:szCs w:val="16"/>
              </w:rPr>
              <w:t>ppm</w:t>
            </w:r>
            <w:proofErr w:type="spellEnd"/>
          </w:p>
          <w:p w14:paraId="71E0FD93" w14:textId="77777777" w:rsidR="00905E31" w:rsidRPr="00905E31" w:rsidRDefault="00905E31" w:rsidP="00905E31">
            <w:pPr>
              <w:jc w:val="both"/>
              <w:rPr>
                <w:sz w:val="16"/>
                <w:szCs w:val="16"/>
              </w:rPr>
            </w:pPr>
            <w:r w:rsidRPr="00905E31">
              <w:rPr>
                <w:sz w:val="16"/>
                <w:szCs w:val="16"/>
              </w:rPr>
              <w:t>Siarczek dimetylu (C</w:t>
            </w:r>
            <w:r w:rsidRPr="00905E31">
              <w:rPr>
                <w:sz w:val="16"/>
                <w:szCs w:val="16"/>
                <w:vertAlign w:val="subscript"/>
              </w:rPr>
              <w:t>3</w:t>
            </w:r>
            <w:r w:rsidRPr="00905E31">
              <w:rPr>
                <w:sz w:val="16"/>
                <w:szCs w:val="16"/>
              </w:rPr>
              <w:t>H</w:t>
            </w:r>
            <w:r w:rsidRPr="00905E31">
              <w:rPr>
                <w:sz w:val="16"/>
                <w:szCs w:val="16"/>
                <w:vertAlign w:val="subscript"/>
              </w:rPr>
              <w:t>8</w:t>
            </w:r>
            <w:r w:rsidRPr="00905E31">
              <w:rPr>
                <w:sz w:val="16"/>
                <w:szCs w:val="16"/>
              </w:rPr>
              <w:t xml:space="preserve">S) - 20 </w:t>
            </w:r>
            <w:proofErr w:type="spellStart"/>
            <w:r w:rsidRPr="00905E31">
              <w:rPr>
                <w:sz w:val="16"/>
                <w:szCs w:val="16"/>
              </w:rPr>
              <w:t>ppm</w:t>
            </w:r>
            <w:proofErr w:type="spellEnd"/>
          </w:p>
          <w:p w14:paraId="5F6CEB0F" w14:textId="77777777" w:rsidR="00905E31" w:rsidRPr="00905E31" w:rsidRDefault="00905E31" w:rsidP="00905E31">
            <w:pPr>
              <w:jc w:val="both"/>
              <w:rPr>
                <w:sz w:val="16"/>
                <w:szCs w:val="16"/>
              </w:rPr>
            </w:pPr>
            <w:r w:rsidRPr="00905E31">
              <w:rPr>
                <w:sz w:val="16"/>
                <w:szCs w:val="16"/>
              </w:rPr>
              <w:t>Siarczek etylu metylu (CH</w:t>
            </w:r>
            <w:r w:rsidRPr="00905E31">
              <w:rPr>
                <w:sz w:val="16"/>
                <w:szCs w:val="16"/>
                <w:vertAlign w:val="subscript"/>
              </w:rPr>
              <w:t>3</w:t>
            </w:r>
            <w:r w:rsidRPr="00905E31">
              <w:rPr>
                <w:sz w:val="16"/>
                <w:szCs w:val="16"/>
              </w:rPr>
              <w:t>CH</w:t>
            </w:r>
            <w:r w:rsidRPr="00905E31">
              <w:rPr>
                <w:sz w:val="16"/>
                <w:szCs w:val="16"/>
                <w:vertAlign w:val="subscript"/>
              </w:rPr>
              <w:t>2</w:t>
            </w:r>
            <w:r w:rsidRPr="00905E31">
              <w:rPr>
                <w:sz w:val="16"/>
                <w:szCs w:val="16"/>
              </w:rPr>
              <w:t>SCH</w:t>
            </w:r>
            <w:r w:rsidRPr="00905E31">
              <w:rPr>
                <w:sz w:val="16"/>
                <w:szCs w:val="16"/>
                <w:vertAlign w:val="subscript"/>
              </w:rPr>
              <w:t>3</w:t>
            </w:r>
            <w:r w:rsidRPr="00905E31">
              <w:rPr>
                <w:sz w:val="16"/>
                <w:szCs w:val="16"/>
              </w:rPr>
              <w:t xml:space="preserve">) - 20 </w:t>
            </w:r>
            <w:proofErr w:type="spellStart"/>
            <w:r w:rsidRPr="00905E31">
              <w:rPr>
                <w:sz w:val="16"/>
                <w:szCs w:val="16"/>
              </w:rPr>
              <w:t>ppm</w:t>
            </w:r>
            <w:proofErr w:type="spellEnd"/>
          </w:p>
          <w:p w14:paraId="7082859F" w14:textId="77777777" w:rsidR="00905E31" w:rsidRPr="00905E31" w:rsidRDefault="00905E31" w:rsidP="00905E31">
            <w:pPr>
              <w:jc w:val="both"/>
              <w:rPr>
                <w:sz w:val="16"/>
                <w:szCs w:val="16"/>
              </w:rPr>
            </w:pPr>
            <w:proofErr w:type="spellStart"/>
            <w:r w:rsidRPr="00905E31">
              <w:rPr>
                <w:sz w:val="16"/>
                <w:szCs w:val="16"/>
              </w:rPr>
              <w:t>Disiarczek</w:t>
            </w:r>
            <w:proofErr w:type="spellEnd"/>
            <w:r w:rsidRPr="00905E31">
              <w:rPr>
                <w:sz w:val="16"/>
                <w:szCs w:val="16"/>
              </w:rPr>
              <w:t xml:space="preserve"> węgla (CS</w:t>
            </w:r>
            <w:r w:rsidRPr="00905E31">
              <w:rPr>
                <w:sz w:val="16"/>
                <w:szCs w:val="16"/>
                <w:vertAlign w:val="subscript"/>
              </w:rPr>
              <w:t>2</w:t>
            </w:r>
            <w:r w:rsidRPr="00905E31">
              <w:rPr>
                <w:sz w:val="16"/>
                <w:szCs w:val="16"/>
              </w:rPr>
              <w:t xml:space="preserve">) - 20 </w:t>
            </w:r>
            <w:proofErr w:type="spellStart"/>
            <w:r w:rsidRPr="00905E31">
              <w:rPr>
                <w:sz w:val="16"/>
                <w:szCs w:val="16"/>
              </w:rPr>
              <w:t>ppm</w:t>
            </w:r>
            <w:proofErr w:type="spellEnd"/>
          </w:p>
          <w:p w14:paraId="5A4D2989" w14:textId="77777777" w:rsidR="00905E31" w:rsidRPr="00905E31" w:rsidRDefault="00905E31" w:rsidP="00905E31">
            <w:pPr>
              <w:jc w:val="both"/>
              <w:rPr>
                <w:sz w:val="16"/>
                <w:szCs w:val="16"/>
              </w:rPr>
            </w:pPr>
            <w:r w:rsidRPr="00905E31">
              <w:rPr>
                <w:sz w:val="16"/>
                <w:szCs w:val="16"/>
              </w:rPr>
              <w:t>Merkaptan propylowy (C</w:t>
            </w:r>
            <w:r w:rsidRPr="00905E31">
              <w:rPr>
                <w:sz w:val="16"/>
                <w:szCs w:val="16"/>
                <w:vertAlign w:val="subscript"/>
              </w:rPr>
              <w:t>3</w:t>
            </w:r>
            <w:r w:rsidRPr="00905E31">
              <w:rPr>
                <w:sz w:val="16"/>
                <w:szCs w:val="16"/>
              </w:rPr>
              <w:t>H</w:t>
            </w:r>
            <w:r w:rsidRPr="00905E31">
              <w:rPr>
                <w:sz w:val="16"/>
                <w:szCs w:val="16"/>
                <w:vertAlign w:val="subscript"/>
              </w:rPr>
              <w:t>8</w:t>
            </w:r>
            <w:r w:rsidRPr="00905E31">
              <w:rPr>
                <w:sz w:val="16"/>
                <w:szCs w:val="16"/>
              </w:rPr>
              <w:t xml:space="preserve">S) – 20 </w:t>
            </w:r>
            <w:proofErr w:type="spellStart"/>
            <w:r w:rsidRPr="00905E31">
              <w:rPr>
                <w:sz w:val="16"/>
                <w:szCs w:val="16"/>
              </w:rPr>
              <w:t>ppm</w:t>
            </w:r>
            <w:proofErr w:type="spellEnd"/>
          </w:p>
          <w:p w14:paraId="5D3F4183" w14:textId="77777777" w:rsidR="00905E31" w:rsidRPr="00905E31" w:rsidRDefault="00905E31" w:rsidP="00905E31">
            <w:pPr>
              <w:jc w:val="both"/>
              <w:rPr>
                <w:sz w:val="16"/>
                <w:szCs w:val="16"/>
              </w:rPr>
            </w:pPr>
            <w:proofErr w:type="spellStart"/>
            <w:r w:rsidRPr="00905E31">
              <w:rPr>
                <w:sz w:val="16"/>
                <w:szCs w:val="16"/>
              </w:rPr>
              <w:t>Disiarczek</w:t>
            </w:r>
            <w:proofErr w:type="spellEnd"/>
            <w:r w:rsidRPr="00905E31">
              <w:rPr>
                <w:sz w:val="16"/>
                <w:szCs w:val="16"/>
              </w:rPr>
              <w:t xml:space="preserve"> </w:t>
            </w:r>
            <w:proofErr w:type="spellStart"/>
            <w:r w:rsidRPr="00905E31">
              <w:rPr>
                <w:sz w:val="16"/>
                <w:szCs w:val="16"/>
              </w:rPr>
              <w:t>dietylu</w:t>
            </w:r>
            <w:proofErr w:type="spellEnd"/>
            <w:r w:rsidRPr="00905E31">
              <w:rPr>
                <w:sz w:val="16"/>
                <w:szCs w:val="16"/>
              </w:rPr>
              <w:t xml:space="preserve"> (C</w:t>
            </w:r>
            <w:r w:rsidRPr="00905E31">
              <w:rPr>
                <w:sz w:val="16"/>
                <w:szCs w:val="16"/>
                <w:vertAlign w:val="subscript"/>
              </w:rPr>
              <w:t>4</w:t>
            </w:r>
            <w:r w:rsidRPr="00905E31">
              <w:rPr>
                <w:sz w:val="16"/>
                <w:szCs w:val="16"/>
              </w:rPr>
              <w:t>H</w:t>
            </w:r>
            <w:r w:rsidRPr="00905E31">
              <w:rPr>
                <w:sz w:val="16"/>
                <w:szCs w:val="16"/>
                <w:vertAlign w:val="subscript"/>
              </w:rPr>
              <w:t>10</w:t>
            </w:r>
            <w:r w:rsidRPr="00905E31">
              <w:rPr>
                <w:sz w:val="16"/>
                <w:szCs w:val="16"/>
              </w:rPr>
              <w:t>S</w:t>
            </w:r>
            <w:r w:rsidRPr="00905E31">
              <w:rPr>
                <w:sz w:val="16"/>
                <w:szCs w:val="16"/>
                <w:vertAlign w:val="subscript"/>
              </w:rPr>
              <w:t>2</w:t>
            </w:r>
            <w:r w:rsidRPr="00905E31">
              <w:rPr>
                <w:sz w:val="16"/>
                <w:szCs w:val="16"/>
              </w:rPr>
              <w:t xml:space="preserve">) - 20 </w:t>
            </w:r>
            <w:proofErr w:type="spellStart"/>
            <w:r w:rsidRPr="00905E31">
              <w:rPr>
                <w:sz w:val="16"/>
                <w:szCs w:val="16"/>
              </w:rPr>
              <w:t>ppm</w:t>
            </w:r>
            <w:proofErr w:type="spellEnd"/>
          </w:p>
          <w:p w14:paraId="5EC12923" w14:textId="77777777" w:rsidR="00905E31" w:rsidRPr="00905E31" w:rsidRDefault="00905E31" w:rsidP="00905E31">
            <w:pPr>
              <w:jc w:val="both"/>
              <w:rPr>
                <w:sz w:val="16"/>
                <w:szCs w:val="16"/>
              </w:rPr>
            </w:pPr>
            <w:r w:rsidRPr="00905E31">
              <w:rPr>
                <w:sz w:val="16"/>
                <w:szCs w:val="16"/>
              </w:rPr>
              <w:t>Merkaptan butylowy (C</w:t>
            </w:r>
            <w:r w:rsidRPr="00905E31">
              <w:rPr>
                <w:sz w:val="16"/>
                <w:szCs w:val="16"/>
                <w:vertAlign w:val="subscript"/>
              </w:rPr>
              <w:t>4</w:t>
            </w:r>
            <w:r w:rsidRPr="00905E31">
              <w:rPr>
                <w:sz w:val="16"/>
                <w:szCs w:val="16"/>
              </w:rPr>
              <w:t>H</w:t>
            </w:r>
            <w:r w:rsidRPr="00905E31">
              <w:rPr>
                <w:sz w:val="16"/>
                <w:szCs w:val="16"/>
                <w:vertAlign w:val="subscript"/>
              </w:rPr>
              <w:t>10</w:t>
            </w:r>
            <w:r w:rsidRPr="00905E31">
              <w:rPr>
                <w:sz w:val="16"/>
                <w:szCs w:val="16"/>
              </w:rPr>
              <w:t xml:space="preserve">S) – 20 </w:t>
            </w:r>
            <w:proofErr w:type="spellStart"/>
            <w:r w:rsidRPr="00905E31">
              <w:rPr>
                <w:sz w:val="16"/>
                <w:szCs w:val="16"/>
              </w:rPr>
              <w:t>ppm</w:t>
            </w:r>
            <w:proofErr w:type="spellEnd"/>
          </w:p>
          <w:p w14:paraId="335408CB" w14:textId="77777777" w:rsidR="00905E31" w:rsidRPr="00905E31" w:rsidRDefault="00905E31" w:rsidP="00905E31">
            <w:pPr>
              <w:jc w:val="both"/>
              <w:rPr>
                <w:sz w:val="16"/>
                <w:szCs w:val="16"/>
              </w:rPr>
            </w:pPr>
            <w:r w:rsidRPr="00905E31">
              <w:rPr>
                <w:sz w:val="16"/>
                <w:szCs w:val="16"/>
              </w:rPr>
              <w:t>Tiofen (C</w:t>
            </w:r>
            <w:r w:rsidRPr="00905E31">
              <w:rPr>
                <w:sz w:val="16"/>
                <w:szCs w:val="16"/>
                <w:vertAlign w:val="subscript"/>
              </w:rPr>
              <w:t>4</w:t>
            </w:r>
            <w:r w:rsidRPr="00905E31">
              <w:rPr>
                <w:sz w:val="16"/>
                <w:szCs w:val="16"/>
              </w:rPr>
              <w:t>H</w:t>
            </w:r>
            <w:r w:rsidRPr="00905E31">
              <w:rPr>
                <w:sz w:val="16"/>
                <w:szCs w:val="16"/>
                <w:vertAlign w:val="subscript"/>
              </w:rPr>
              <w:t>4</w:t>
            </w:r>
            <w:r w:rsidRPr="00905E31">
              <w:rPr>
                <w:sz w:val="16"/>
                <w:szCs w:val="16"/>
              </w:rPr>
              <w:t xml:space="preserve">S) - 5 </w:t>
            </w:r>
            <w:proofErr w:type="spellStart"/>
            <w:r w:rsidRPr="00905E31">
              <w:rPr>
                <w:sz w:val="16"/>
                <w:szCs w:val="16"/>
              </w:rPr>
              <w:t>ppm</w:t>
            </w:r>
            <w:proofErr w:type="spellEnd"/>
          </w:p>
          <w:p w14:paraId="39E22EDC" w14:textId="77777777" w:rsidR="00905E31" w:rsidRPr="00905E31" w:rsidRDefault="00905E31" w:rsidP="00905E31">
            <w:pPr>
              <w:jc w:val="both"/>
              <w:rPr>
                <w:sz w:val="16"/>
                <w:szCs w:val="16"/>
              </w:rPr>
            </w:pPr>
            <w:r w:rsidRPr="00905E31">
              <w:rPr>
                <w:sz w:val="16"/>
                <w:szCs w:val="16"/>
              </w:rPr>
              <w:t>w Azocie (N</w:t>
            </w:r>
            <w:r w:rsidRPr="00905E31">
              <w:rPr>
                <w:sz w:val="16"/>
                <w:szCs w:val="16"/>
                <w:vertAlign w:val="subscript"/>
              </w:rPr>
              <w:t>2</w:t>
            </w:r>
            <w:r w:rsidRPr="00905E31">
              <w:rPr>
                <w:sz w:val="16"/>
                <w:szCs w:val="16"/>
              </w:rPr>
              <w:t>)</w:t>
            </w:r>
          </w:p>
          <w:p w14:paraId="352C82F7" w14:textId="77777777" w:rsidR="00905E31" w:rsidRPr="00905E31" w:rsidRDefault="00905E31" w:rsidP="00905E31">
            <w:pPr>
              <w:jc w:val="both"/>
              <w:rPr>
                <w:sz w:val="16"/>
                <w:szCs w:val="16"/>
              </w:rPr>
            </w:pPr>
          </w:p>
          <w:p w14:paraId="07A91DCB" w14:textId="77777777" w:rsidR="00905E31" w:rsidRPr="00905E31" w:rsidRDefault="00905E31" w:rsidP="00905E31">
            <w:pPr>
              <w:jc w:val="both"/>
              <w:rPr>
                <w:sz w:val="16"/>
                <w:szCs w:val="16"/>
              </w:rPr>
            </w:pPr>
            <w:r w:rsidRPr="00905E31">
              <w:rPr>
                <w:sz w:val="16"/>
                <w:szCs w:val="16"/>
              </w:rPr>
              <w:t>Gwarantowana niepewność rozszerzona wartości stężeń składników mieszanki nie większa niż ±5%.</w:t>
            </w:r>
          </w:p>
          <w:p w14:paraId="75CD1A04" w14:textId="69930571" w:rsidR="00905E31" w:rsidRDefault="00905E31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6C0F7A" w14:textId="77777777" w:rsidR="00D96CAD" w:rsidRDefault="00D96CAD">
            <w:pPr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4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49A9742" w14:textId="39D33A95" w:rsidR="00D96CAD" w:rsidRDefault="00CB26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D96CAD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85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A993F1" w14:textId="77777777" w:rsidR="00D96CAD" w:rsidRDefault="00D96CAD">
            <w:pPr>
              <w:rPr>
                <w:sz w:val="20"/>
                <w:szCs w:val="20"/>
              </w:rPr>
            </w:pPr>
          </w:p>
        </w:tc>
        <w:tc>
          <w:tcPr>
            <w:tcW w:w="74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9D8400" w14:textId="77777777" w:rsidR="00D96CAD" w:rsidRDefault="00D96CAD">
            <w:pPr>
              <w:rPr>
                <w:sz w:val="20"/>
                <w:szCs w:val="20"/>
              </w:rPr>
            </w:pPr>
          </w:p>
        </w:tc>
        <w:tc>
          <w:tcPr>
            <w:tcW w:w="51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DDF328" w14:textId="77777777" w:rsidR="00D96CAD" w:rsidRDefault="00D96CAD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7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C60273" w14:textId="77777777" w:rsidR="00D96CAD" w:rsidRDefault="00D96CAD">
            <w:pPr>
              <w:ind w:right="425"/>
              <w:rPr>
                <w:sz w:val="20"/>
                <w:szCs w:val="20"/>
              </w:rPr>
            </w:pPr>
          </w:p>
          <w:p w14:paraId="0A58C31B" w14:textId="77777777" w:rsidR="00D96CAD" w:rsidRDefault="00D96CAD">
            <w:pPr>
              <w:ind w:right="425"/>
              <w:rPr>
                <w:sz w:val="20"/>
                <w:szCs w:val="20"/>
              </w:rPr>
            </w:pPr>
          </w:p>
        </w:tc>
      </w:tr>
      <w:tr w:rsidR="00CB26CF" w14:paraId="0D745C9E" w14:textId="77777777" w:rsidTr="009F7BC0">
        <w:trPr>
          <w:trHeight w:val="94"/>
        </w:trPr>
        <w:tc>
          <w:tcPr>
            <w:tcW w:w="56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7AE6522" w14:textId="77777777" w:rsidR="00CB26CF" w:rsidRDefault="00F804E4" w:rsidP="00CB26CF">
            <w:pPr>
              <w:pStyle w:val="Akapitzlist"/>
              <w:numPr>
                <w:ilvl w:val="0"/>
                <w:numId w:val="5"/>
              </w:numPr>
              <w:autoSpaceDE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22</w:t>
            </w:r>
            <w:r w:rsidR="00CB26CF">
              <w:rPr>
                <w:sz w:val="20"/>
                <w:szCs w:val="20"/>
              </w:rPr>
              <w:t>2</w:t>
            </w:r>
          </w:p>
          <w:p w14:paraId="7ED53707" w14:textId="77777777" w:rsidR="00F804E4" w:rsidRPr="00F804E4" w:rsidRDefault="00F804E4" w:rsidP="00F804E4"/>
          <w:p w14:paraId="0DE69283" w14:textId="77777777" w:rsidR="00F804E4" w:rsidRDefault="00F804E4" w:rsidP="00F804E4">
            <w:pPr>
              <w:rPr>
                <w:sz w:val="20"/>
                <w:szCs w:val="20"/>
              </w:rPr>
            </w:pPr>
          </w:p>
          <w:p w14:paraId="55F0ED52" w14:textId="77777777" w:rsidR="00F804E4" w:rsidRDefault="00F804E4" w:rsidP="00F804E4">
            <w:pPr>
              <w:rPr>
                <w:sz w:val="20"/>
                <w:szCs w:val="20"/>
              </w:rPr>
            </w:pPr>
          </w:p>
          <w:p w14:paraId="5945AD8C" w14:textId="611FCB4B" w:rsidR="00F804E4" w:rsidRDefault="00F804E4" w:rsidP="00F804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  <w:p w14:paraId="13CA2231" w14:textId="20B20C80" w:rsidR="00F804E4" w:rsidRPr="00F804E4" w:rsidRDefault="00F804E4" w:rsidP="00F804E4"/>
        </w:tc>
        <w:tc>
          <w:tcPr>
            <w:tcW w:w="361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12ED58F" w14:textId="77777777" w:rsidR="00CB26CF" w:rsidRPr="00905E31" w:rsidRDefault="00CB26CF" w:rsidP="00CB26CF">
            <w:pPr>
              <w:rPr>
                <w:b/>
                <w:bCs/>
                <w:sz w:val="16"/>
                <w:szCs w:val="16"/>
                <w:u w:val="single"/>
              </w:rPr>
            </w:pPr>
            <w:r w:rsidRPr="00905E31">
              <w:rPr>
                <w:b/>
                <w:bCs/>
                <w:sz w:val="16"/>
                <w:szCs w:val="16"/>
                <w:u w:val="single"/>
              </w:rPr>
              <w:t xml:space="preserve">Mieszanka 2 </w:t>
            </w:r>
          </w:p>
          <w:p w14:paraId="0CC3BD06" w14:textId="77777777" w:rsidR="00905E31" w:rsidRPr="00905E31" w:rsidRDefault="00905E31" w:rsidP="00905E31">
            <w:pPr>
              <w:jc w:val="both"/>
              <w:rPr>
                <w:sz w:val="16"/>
                <w:szCs w:val="16"/>
              </w:rPr>
            </w:pPr>
            <w:r w:rsidRPr="00905E31">
              <w:rPr>
                <w:sz w:val="16"/>
                <w:szCs w:val="16"/>
              </w:rPr>
              <w:t>Butla B10 10 litrów poj. wodnej z przyłączem DIN 477 Nr 14.</w:t>
            </w:r>
          </w:p>
          <w:p w14:paraId="4C373C23" w14:textId="77777777" w:rsidR="00905E31" w:rsidRPr="00905E31" w:rsidRDefault="00905E31" w:rsidP="00905E31">
            <w:pPr>
              <w:jc w:val="both"/>
              <w:rPr>
                <w:b/>
                <w:sz w:val="16"/>
                <w:szCs w:val="16"/>
              </w:rPr>
            </w:pPr>
            <w:r w:rsidRPr="00905E31">
              <w:rPr>
                <w:b/>
                <w:sz w:val="16"/>
                <w:szCs w:val="16"/>
              </w:rPr>
              <w:t>Skład mieszanki:</w:t>
            </w:r>
          </w:p>
          <w:p w14:paraId="7E0AE3F3" w14:textId="77777777" w:rsidR="00905E31" w:rsidRPr="00905E31" w:rsidRDefault="00905E31" w:rsidP="00905E31">
            <w:pPr>
              <w:jc w:val="both"/>
              <w:rPr>
                <w:sz w:val="16"/>
                <w:szCs w:val="16"/>
                <w:lang w:val="en-GB"/>
              </w:rPr>
            </w:pPr>
            <w:proofErr w:type="spellStart"/>
            <w:r w:rsidRPr="00905E31">
              <w:rPr>
                <w:sz w:val="16"/>
                <w:szCs w:val="16"/>
                <w:lang w:val="en-GB"/>
              </w:rPr>
              <w:t>Benzen</w:t>
            </w:r>
            <w:proofErr w:type="spellEnd"/>
            <w:r w:rsidRPr="00905E31">
              <w:rPr>
                <w:sz w:val="16"/>
                <w:szCs w:val="16"/>
                <w:lang w:val="en-GB"/>
              </w:rPr>
              <w:t xml:space="preserve"> (C</w:t>
            </w:r>
            <w:r w:rsidRPr="00905E31">
              <w:rPr>
                <w:sz w:val="16"/>
                <w:szCs w:val="16"/>
                <w:vertAlign w:val="subscript"/>
                <w:lang w:val="en-GB"/>
              </w:rPr>
              <w:t>6</w:t>
            </w:r>
            <w:r w:rsidRPr="00905E31">
              <w:rPr>
                <w:sz w:val="16"/>
                <w:szCs w:val="16"/>
                <w:lang w:val="en-GB"/>
              </w:rPr>
              <w:t>H</w:t>
            </w:r>
            <w:r w:rsidRPr="00905E31">
              <w:rPr>
                <w:sz w:val="16"/>
                <w:szCs w:val="16"/>
                <w:vertAlign w:val="subscript"/>
                <w:lang w:val="en-GB"/>
              </w:rPr>
              <w:t>6</w:t>
            </w:r>
            <w:r w:rsidRPr="00905E31">
              <w:rPr>
                <w:sz w:val="16"/>
                <w:szCs w:val="16"/>
                <w:lang w:val="en-GB"/>
              </w:rPr>
              <w:t>) - 500 ppm</w:t>
            </w:r>
          </w:p>
          <w:p w14:paraId="02D7EE4C" w14:textId="77777777" w:rsidR="00905E31" w:rsidRPr="00905E31" w:rsidRDefault="00905E31" w:rsidP="00905E31">
            <w:pPr>
              <w:jc w:val="both"/>
              <w:rPr>
                <w:sz w:val="16"/>
                <w:szCs w:val="16"/>
                <w:lang w:val="en-GB"/>
              </w:rPr>
            </w:pPr>
            <w:proofErr w:type="spellStart"/>
            <w:r w:rsidRPr="00905E31">
              <w:rPr>
                <w:sz w:val="16"/>
                <w:szCs w:val="16"/>
                <w:lang w:val="en-GB"/>
              </w:rPr>
              <w:t>Toluen</w:t>
            </w:r>
            <w:proofErr w:type="spellEnd"/>
            <w:r w:rsidRPr="00905E31">
              <w:rPr>
                <w:sz w:val="16"/>
                <w:szCs w:val="16"/>
                <w:lang w:val="en-GB"/>
              </w:rPr>
              <w:t xml:space="preserve"> (C</w:t>
            </w:r>
            <w:r w:rsidRPr="00905E31">
              <w:rPr>
                <w:sz w:val="16"/>
                <w:szCs w:val="16"/>
                <w:vertAlign w:val="subscript"/>
                <w:lang w:val="en-GB"/>
              </w:rPr>
              <w:t>7</w:t>
            </w:r>
            <w:r w:rsidRPr="00905E31">
              <w:rPr>
                <w:sz w:val="16"/>
                <w:szCs w:val="16"/>
                <w:lang w:val="en-GB"/>
              </w:rPr>
              <w:t>H</w:t>
            </w:r>
            <w:r w:rsidRPr="00905E31">
              <w:rPr>
                <w:sz w:val="16"/>
                <w:szCs w:val="16"/>
                <w:vertAlign w:val="subscript"/>
                <w:lang w:val="en-GB"/>
              </w:rPr>
              <w:t>8</w:t>
            </w:r>
            <w:r w:rsidRPr="00905E31">
              <w:rPr>
                <w:sz w:val="16"/>
                <w:szCs w:val="16"/>
                <w:lang w:val="en-GB"/>
              </w:rPr>
              <w:t>) - 1500 ppm</w:t>
            </w:r>
          </w:p>
          <w:p w14:paraId="30DD8764" w14:textId="77777777" w:rsidR="00905E31" w:rsidRPr="00905E31" w:rsidRDefault="00905E31" w:rsidP="00905E31">
            <w:pPr>
              <w:jc w:val="both"/>
              <w:rPr>
                <w:sz w:val="16"/>
                <w:szCs w:val="16"/>
                <w:lang w:val="en-GB"/>
              </w:rPr>
            </w:pPr>
            <w:proofErr w:type="spellStart"/>
            <w:r w:rsidRPr="00905E31">
              <w:rPr>
                <w:sz w:val="16"/>
                <w:szCs w:val="16"/>
                <w:lang w:val="en-GB"/>
              </w:rPr>
              <w:t>Etylobenzen</w:t>
            </w:r>
            <w:proofErr w:type="spellEnd"/>
            <w:r w:rsidRPr="00905E31">
              <w:rPr>
                <w:sz w:val="16"/>
                <w:szCs w:val="16"/>
                <w:lang w:val="en-GB"/>
              </w:rPr>
              <w:t xml:space="preserve"> (C</w:t>
            </w:r>
            <w:r w:rsidRPr="00905E31">
              <w:rPr>
                <w:sz w:val="16"/>
                <w:szCs w:val="16"/>
                <w:vertAlign w:val="subscript"/>
                <w:lang w:val="en-GB"/>
              </w:rPr>
              <w:t>8</w:t>
            </w:r>
            <w:r w:rsidRPr="00905E31">
              <w:rPr>
                <w:sz w:val="16"/>
                <w:szCs w:val="16"/>
                <w:lang w:val="en-GB"/>
              </w:rPr>
              <w:t>H</w:t>
            </w:r>
            <w:r w:rsidRPr="00905E31">
              <w:rPr>
                <w:sz w:val="16"/>
                <w:szCs w:val="16"/>
                <w:vertAlign w:val="subscript"/>
                <w:lang w:val="en-GB"/>
              </w:rPr>
              <w:t>10</w:t>
            </w:r>
            <w:r w:rsidRPr="00905E31">
              <w:rPr>
                <w:sz w:val="16"/>
                <w:szCs w:val="16"/>
                <w:lang w:val="en-GB"/>
              </w:rPr>
              <w:t>) - 200 ppm</w:t>
            </w:r>
          </w:p>
          <w:p w14:paraId="3D9FE07F" w14:textId="77777777" w:rsidR="00905E31" w:rsidRPr="00905E31" w:rsidRDefault="00905E31" w:rsidP="00905E31">
            <w:pPr>
              <w:jc w:val="both"/>
              <w:rPr>
                <w:sz w:val="16"/>
                <w:szCs w:val="16"/>
                <w:lang w:val="en-GB"/>
              </w:rPr>
            </w:pPr>
            <w:r w:rsidRPr="00905E31">
              <w:rPr>
                <w:sz w:val="16"/>
                <w:szCs w:val="16"/>
                <w:lang w:val="en-GB"/>
              </w:rPr>
              <w:t>m-</w:t>
            </w:r>
            <w:proofErr w:type="spellStart"/>
            <w:r w:rsidRPr="00905E31">
              <w:rPr>
                <w:sz w:val="16"/>
                <w:szCs w:val="16"/>
                <w:lang w:val="en-GB"/>
              </w:rPr>
              <w:t>ksylen</w:t>
            </w:r>
            <w:proofErr w:type="spellEnd"/>
            <w:r w:rsidRPr="00905E31">
              <w:rPr>
                <w:sz w:val="16"/>
                <w:szCs w:val="16"/>
                <w:lang w:val="en-GB"/>
              </w:rPr>
              <w:t xml:space="preserve"> (C</w:t>
            </w:r>
            <w:r w:rsidRPr="00905E31">
              <w:rPr>
                <w:sz w:val="16"/>
                <w:szCs w:val="16"/>
                <w:vertAlign w:val="subscript"/>
                <w:lang w:val="en-GB"/>
              </w:rPr>
              <w:t>8</w:t>
            </w:r>
            <w:r w:rsidRPr="00905E31">
              <w:rPr>
                <w:sz w:val="16"/>
                <w:szCs w:val="16"/>
                <w:lang w:val="en-GB"/>
              </w:rPr>
              <w:t>H</w:t>
            </w:r>
            <w:r w:rsidRPr="00905E31">
              <w:rPr>
                <w:sz w:val="16"/>
                <w:szCs w:val="16"/>
                <w:vertAlign w:val="subscript"/>
                <w:lang w:val="en-GB"/>
              </w:rPr>
              <w:t>10</w:t>
            </w:r>
            <w:r w:rsidRPr="00905E31">
              <w:rPr>
                <w:sz w:val="16"/>
                <w:szCs w:val="16"/>
                <w:lang w:val="en-GB"/>
              </w:rPr>
              <w:t>) - 200 ppm</w:t>
            </w:r>
          </w:p>
          <w:p w14:paraId="39743876" w14:textId="77777777" w:rsidR="00905E31" w:rsidRPr="00905E31" w:rsidRDefault="00905E31" w:rsidP="00905E31">
            <w:pPr>
              <w:jc w:val="both"/>
              <w:rPr>
                <w:sz w:val="16"/>
                <w:szCs w:val="16"/>
                <w:lang w:val="en-GB"/>
              </w:rPr>
            </w:pPr>
            <w:proofErr w:type="spellStart"/>
            <w:r w:rsidRPr="00905E31">
              <w:rPr>
                <w:sz w:val="16"/>
                <w:szCs w:val="16"/>
                <w:lang w:val="en-GB"/>
              </w:rPr>
              <w:t>Cykloheksan</w:t>
            </w:r>
            <w:proofErr w:type="spellEnd"/>
            <w:r w:rsidRPr="00905E31">
              <w:rPr>
                <w:sz w:val="16"/>
                <w:szCs w:val="16"/>
                <w:lang w:val="en-GB"/>
              </w:rPr>
              <w:t xml:space="preserve"> (C</w:t>
            </w:r>
            <w:r w:rsidRPr="00905E31">
              <w:rPr>
                <w:sz w:val="16"/>
                <w:szCs w:val="16"/>
                <w:vertAlign w:val="subscript"/>
                <w:lang w:val="en-GB"/>
              </w:rPr>
              <w:t>6</w:t>
            </w:r>
            <w:r w:rsidRPr="00905E31">
              <w:rPr>
                <w:sz w:val="16"/>
                <w:szCs w:val="16"/>
                <w:lang w:val="en-GB"/>
              </w:rPr>
              <w:t>H</w:t>
            </w:r>
            <w:r w:rsidRPr="00905E31">
              <w:rPr>
                <w:sz w:val="16"/>
                <w:szCs w:val="16"/>
                <w:vertAlign w:val="subscript"/>
                <w:lang w:val="en-GB"/>
              </w:rPr>
              <w:t>12</w:t>
            </w:r>
            <w:r w:rsidRPr="00905E31">
              <w:rPr>
                <w:sz w:val="16"/>
                <w:szCs w:val="16"/>
                <w:lang w:val="en-GB"/>
              </w:rPr>
              <w:t>) - 500 ppm</w:t>
            </w:r>
          </w:p>
          <w:p w14:paraId="3AA6D5EB" w14:textId="77777777" w:rsidR="00905E31" w:rsidRPr="00905E31" w:rsidRDefault="00905E31" w:rsidP="00905E31">
            <w:pPr>
              <w:jc w:val="both"/>
              <w:rPr>
                <w:sz w:val="16"/>
                <w:szCs w:val="16"/>
                <w:lang w:val="en-GB"/>
              </w:rPr>
            </w:pPr>
            <w:proofErr w:type="spellStart"/>
            <w:r w:rsidRPr="00905E31">
              <w:rPr>
                <w:sz w:val="16"/>
                <w:szCs w:val="16"/>
                <w:lang w:val="en-GB"/>
              </w:rPr>
              <w:t>Cyklopentan</w:t>
            </w:r>
            <w:proofErr w:type="spellEnd"/>
            <w:r w:rsidRPr="00905E31">
              <w:rPr>
                <w:sz w:val="16"/>
                <w:szCs w:val="16"/>
                <w:lang w:val="en-GB"/>
              </w:rPr>
              <w:t xml:space="preserve"> (C</w:t>
            </w:r>
            <w:r w:rsidRPr="00905E31">
              <w:rPr>
                <w:sz w:val="16"/>
                <w:szCs w:val="16"/>
                <w:vertAlign w:val="subscript"/>
                <w:lang w:val="en-GB"/>
              </w:rPr>
              <w:t>5</w:t>
            </w:r>
            <w:r w:rsidRPr="00905E31">
              <w:rPr>
                <w:sz w:val="16"/>
                <w:szCs w:val="16"/>
                <w:lang w:val="en-GB"/>
              </w:rPr>
              <w:t>H</w:t>
            </w:r>
            <w:r w:rsidRPr="00905E31">
              <w:rPr>
                <w:sz w:val="16"/>
                <w:szCs w:val="16"/>
                <w:vertAlign w:val="subscript"/>
                <w:lang w:val="en-GB"/>
              </w:rPr>
              <w:t>10</w:t>
            </w:r>
            <w:r w:rsidRPr="00905E31">
              <w:rPr>
                <w:sz w:val="16"/>
                <w:szCs w:val="16"/>
                <w:lang w:val="en-GB"/>
              </w:rPr>
              <w:t>) - 1500 ppm</w:t>
            </w:r>
          </w:p>
          <w:p w14:paraId="2D69640D" w14:textId="77777777" w:rsidR="00905E31" w:rsidRPr="00905E31" w:rsidRDefault="00905E31" w:rsidP="00905E31">
            <w:pPr>
              <w:jc w:val="both"/>
              <w:rPr>
                <w:sz w:val="16"/>
                <w:szCs w:val="16"/>
              </w:rPr>
            </w:pPr>
            <w:r w:rsidRPr="00905E31">
              <w:rPr>
                <w:sz w:val="16"/>
                <w:szCs w:val="16"/>
              </w:rPr>
              <w:t>Tiofen (C</w:t>
            </w:r>
            <w:r w:rsidRPr="00905E31">
              <w:rPr>
                <w:sz w:val="16"/>
                <w:szCs w:val="16"/>
                <w:vertAlign w:val="subscript"/>
              </w:rPr>
              <w:t>4</w:t>
            </w:r>
            <w:r w:rsidRPr="00905E31">
              <w:rPr>
                <w:sz w:val="16"/>
                <w:szCs w:val="16"/>
              </w:rPr>
              <w:t>H</w:t>
            </w:r>
            <w:r w:rsidRPr="00905E31">
              <w:rPr>
                <w:sz w:val="16"/>
                <w:szCs w:val="16"/>
                <w:vertAlign w:val="subscript"/>
              </w:rPr>
              <w:t>4</w:t>
            </w:r>
            <w:r w:rsidRPr="00905E31">
              <w:rPr>
                <w:sz w:val="16"/>
                <w:szCs w:val="16"/>
              </w:rPr>
              <w:t xml:space="preserve">S) - 500 </w:t>
            </w:r>
            <w:proofErr w:type="spellStart"/>
            <w:r w:rsidRPr="00905E31">
              <w:rPr>
                <w:sz w:val="16"/>
                <w:szCs w:val="16"/>
              </w:rPr>
              <w:t>ppm</w:t>
            </w:r>
            <w:proofErr w:type="spellEnd"/>
          </w:p>
          <w:p w14:paraId="3F300BBB" w14:textId="77777777" w:rsidR="00905E31" w:rsidRPr="00905E31" w:rsidRDefault="00905E31" w:rsidP="00905E31">
            <w:pPr>
              <w:jc w:val="both"/>
              <w:rPr>
                <w:sz w:val="16"/>
                <w:szCs w:val="16"/>
              </w:rPr>
            </w:pPr>
            <w:r w:rsidRPr="00905E31">
              <w:rPr>
                <w:sz w:val="16"/>
                <w:szCs w:val="16"/>
              </w:rPr>
              <w:t>w Azocie (N</w:t>
            </w:r>
            <w:r w:rsidRPr="00905E31">
              <w:rPr>
                <w:sz w:val="16"/>
                <w:szCs w:val="16"/>
                <w:vertAlign w:val="subscript"/>
              </w:rPr>
              <w:t>2</w:t>
            </w:r>
            <w:r w:rsidRPr="00905E31">
              <w:rPr>
                <w:sz w:val="16"/>
                <w:szCs w:val="16"/>
              </w:rPr>
              <w:t>)</w:t>
            </w:r>
          </w:p>
          <w:p w14:paraId="313EE9F0" w14:textId="77777777" w:rsidR="00905E31" w:rsidRPr="00905E31" w:rsidRDefault="00905E31" w:rsidP="00905E31">
            <w:pPr>
              <w:jc w:val="both"/>
              <w:rPr>
                <w:sz w:val="16"/>
                <w:szCs w:val="16"/>
              </w:rPr>
            </w:pPr>
          </w:p>
          <w:p w14:paraId="55A17055" w14:textId="77777777" w:rsidR="00905E31" w:rsidRPr="00905E31" w:rsidRDefault="00905E31" w:rsidP="00905E31">
            <w:pPr>
              <w:jc w:val="both"/>
              <w:rPr>
                <w:sz w:val="16"/>
                <w:szCs w:val="16"/>
              </w:rPr>
            </w:pPr>
            <w:r w:rsidRPr="00905E31">
              <w:rPr>
                <w:sz w:val="16"/>
                <w:szCs w:val="16"/>
              </w:rPr>
              <w:t>Gwarantowana niepewność rozszerzona stężeń składników mieszanki nie większa niż ±5%.</w:t>
            </w:r>
          </w:p>
          <w:p w14:paraId="4C8E67D3" w14:textId="15359762" w:rsidR="00905E31" w:rsidRDefault="00905E31" w:rsidP="00CB26CF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31E212" w14:textId="77777777" w:rsidR="00CB26CF" w:rsidRDefault="00CB26CF" w:rsidP="00CB26CF">
            <w:pPr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4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ABA8CE7" w14:textId="6F8D0A9F" w:rsidR="00CB26CF" w:rsidRDefault="00CB26CF" w:rsidP="00CB26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85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BC54E1" w14:textId="77777777" w:rsidR="00CB26CF" w:rsidRDefault="00CB26CF" w:rsidP="00CB26CF">
            <w:pPr>
              <w:rPr>
                <w:sz w:val="20"/>
                <w:szCs w:val="20"/>
              </w:rPr>
            </w:pPr>
          </w:p>
        </w:tc>
        <w:tc>
          <w:tcPr>
            <w:tcW w:w="74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112935" w14:textId="77777777" w:rsidR="00CB26CF" w:rsidRDefault="00CB26CF" w:rsidP="00CB26CF">
            <w:pPr>
              <w:rPr>
                <w:sz w:val="20"/>
                <w:szCs w:val="20"/>
              </w:rPr>
            </w:pPr>
          </w:p>
        </w:tc>
        <w:tc>
          <w:tcPr>
            <w:tcW w:w="51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66BE8E" w14:textId="77777777" w:rsidR="00CB26CF" w:rsidRDefault="00CB26CF" w:rsidP="00CB26C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7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A9216E" w14:textId="77777777" w:rsidR="00CB26CF" w:rsidRDefault="00CB26CF" w:rsidP="00CB26CF">
            <w:pPr>
              <w:ind w:right="425"/>
              <w:rPr>
                <w:sz w:val="20"/>
                <w:szCs w:val="20"/>
              </w:rPr>
            </w:pPr>
          </w:p>
        </w:tc>
      </w:tr>
      <w:tr w:rsidR="00CB26CF" w14:paraId="40835FF6" w14:textId="77777777" w:rsidTr="009F7BC0">
        <w:trPr>
          <w:trHeight w:val="417"/>
        </w:trPr>
        <w:tc>
          <w:tcPr>
            <w:tcW w:w="56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3AA71B3" w14:textId="77777777" w:rsidR="00CB26CF" w:rsidRDefault="00F804E4" w:rsidP="00CB26CF">
            <w:pPr>
              <w:pStyle w:val="Akapitzlist"/>
              <w:numPr>
                <w:ilvl w:val="0"/>
                <w:numId w:val="5"/>
              </w:numPr>
              <w:autoSpaceDE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  <w:p w14:paraId="6F8500A8" w14:textId="77777777" w:rsidR="00F804E4" w:rsidRPr="00F804E4" w:rsidRDefault="00F804E4" w:rsidP="00F804E4"/>
          <w:p w14:paraId="61689B7A" w14:textId="77777777" w:rsidR="00F804E4" w:rsidRDefault="00F804E4" w:rsidP="00F804E4">
            <w:pPr>
              <w:rPr>
                <w:sz w:val="20"/>
                <w:szCs w:val="20"/>
              </w:rPr>
            </w:pPr>
          </w:p>
          <w:p w14:paraId="7379EFF6" w14:textId="77777777" w:rsidR="00F804E4" w:rsidRDefault="00F804E4" w:rsidP="00F804E4">
            <w:pPr>
              <w:rPr>
                <w:sz w:val="20"/>
                <w:szCs w:val="20"/>
              </w:rPr>
            </w:pPr>
          </w:p>
          <w:p w14:paraId="64F87A4E" w14:textId="2B78DC67" w:rsidR="00F804E4" w:rsidRDefault="00F804E4" w:rsidP="00F804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  <w:p w14:paraId="4411E334" w14:textId="3796251D" w:rsidR="00F804E4" w:rsidRPr="00F804E4" w:rsidRDefault="00F804E4" w:rsidP="00F804E4"/>
        </w:tc>
        <w:tc>
          <w:tcPr>
            <w:tcW w:w="361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9F96C51" w14:textId="77777777" w:rsidR="00CB26CF" w:rsidRPr="00905E31" w:rsidRDefault="00CB26CF" w:rsidP="00CB26CF">
            <w:pPr>
              <w:rPr>
                <w:b/>
                <w:bCs/>
                <w:sz w:val="16"/>
                <w:szCs w:val="16"/>
                <w:u w:val="single"/>
              </w:rPr>
            </w:pPr>
            <w:r w:rsidRPr="00905E31">
              <w:rPr>
                <w:b/>
                <w:bCs/>
                <w:sz w:val="16"/>
                <w:szCs w:val="16"/>
                <w:u w:val="single"/>
              </w:rPr>
              <w:t xml:space="preserve">Mieszanka 3 </w:t>
            </w:r>
          </w:p>
          <w:p w14:paraId="70BD4CAB" w14:textId="77777777" w:rsidR="00905E31" w:rsidRPr="00905E31" w:rsidRDefault="00905E31" w:rsidP="00905E31">
            <w:pPr>
              <w:jc w:val="both"/>
              <w:rPr>
                <w:sz w:val="16"/>
                <w:szCs w:val="16"/>
              </w:rPr>
            </w:pPr>
            <w:r w:rsidRPr="00905E31">
              <w:rPr>
                <w:sz w:val="16"/>
                <w:szCs w:val="16"/>
              </w:rPr>
              <w:t>Butla B10 10 litrów poj. wodnej z przyłączem DIN 477  Nr 14</w:t>
            </w:r>
          </w:p>
          <w:p w14:paraId="29333608" w14:textId="77777777" w:rsidR="00905E31" w:rsidRPr="00905E31" w:rsidRDefault="00905E31" w:rsidP="00905E31">
            <w:pPr>
              <w:jc w:val="both"/>
              <w:rPr>
                <w:b/>
                <w:sz w:val="16"/>
                <w:szCs w:val="16"/>
              </w:rPr>
            </w:pPr>
            <w:r w:rsidRPr="00905E31">
              <w:rPr>
                <w:b/>
                <w:sz w:val="16"/>
                <w:szCs w:val="16"/>
              </w:rPr>
              <w:t>Skład mieszanki:</w:t>
            </w:r>
          </w:p>
          <w:p w14:paraId="2CAC98C4" w14:textId="77777777" w:rsidR="00905E31" w:rsidRPr="00905E31" w:rsidRDefault="00905E31" w:rsidP="00905E31">
            <w:pPr>
              <w:jc w:val="both"/>
              <w:rPr>
                <w:sz w:val="16"/>
                <w:szCs w:val="16"/>
                <w:lang w:val="en-GB"/>
              </w:rPr>
            </w:pPr>
            <w:proofErr w:type="spellStart"/>
            <w:r w:rsidRPr="00905E31">
              <w:rPr>
                <w:sz w:val="16"/>
                <w:szCs w:val="16"/>
                <w:lang w:val="en-GB"/>
              </w:rPr>
              <w:t>Benzen</w:t>
            </w:r>
            <w:proofErr w:type="spellEnd"/>
            <w:r w:rsidRPr="00905E31">
              <w:rPr>
                <w:sz w:val="16"/>
                <w:szCs w:val="16"/>
                <w:lang w:val="en-GB"/>
              </w:rPr>
              <w:t xml:space="preserve"> (C</w:t>
            </w:r>
            <w:r w:rsidRPr="00905E31">
              <w:rPr>
                <w:sz w:val="16"/>
                <w:szCs w:val="16"/>
                <w:vertAlign w:val="subscript"/>
                <w:lang w:val="en-GB"/>
              </w:rPr>
              <w:t>6</w:t>
            </w:r>
            <w:r w:rsidRPr="00905E31">
              <w:rPr>
                <w:sz w:val="16"/>
                <w:szCs w:val="16"/>
                <w:lang w:val="en-GB"/>
              </w:rPr>
              <w:t>H</w:t>
            </w:r>
            <w:r w:rsidRPr="00905E31">
              <w:rPr>
                <w:sz w:val="16"/>
                <w:szCs w:val="16"/>
                <w:vertAlign w:val="subscript"/>
                <w:lang w:val="en-GB"/>
              </w:rPr>
              <w:t>6</w:t>
            </w:r>
            <w:r w:rsidRPr="00905E31">
              <w:rPr>
                <w:sz w:val="16"/>
                <w:szCs w:val="16"/>
                <w:lang w:val="en-GB"/>
              </w:rPr>
              <w:t>) - 50 ppm</w:t>
            </w:r>
          </w:p>
          <w:p w14:paraId="746D5218" w14:textId="77777777" w:rsidR="00905E31" w:rsidRPr="00905E31" w:rsidRDefault="00905E31" w:rsidP="00905E31">
            <w:pPr>
              <w:jc w:val="both"/>
              <w:rPr>
                <w:sz w:val="16"/>
                <w:szCs w:val="16"/>
                <w:lang w:val="en-GB"/>
              </w:rPr>
            </w:pPr>
            <w:proofErr w:type="spellStart"/>
            <w:r w:rsidRPr="00905E31">
              <w:rPr>
                <w:sz w:val="16"/>
                <w:szCs w:val="16"/>
                <w:lang w:val="en-GB"/>
              </w:rPr>
              <w:t>Toluen</w:t>
            </w:r>
            <w:proofErr w:type="spellEnd"/>
            <w:r w:rsidRPr="00905E31">
              <w:rPr>
                <w:sz w:val="16"/>
                <w:szCs w:val="16"/>
                <w:lang w:val="en-GB"/>
              </w:rPr>
              <w:t xml:space="preserve"> (C</w:t>
            </w:r>
            <w:r w:rsidRPr="00905E31">
              <w:rPr>
                <w:sz w:val="16"/>
                <w:szCs w:val="16"/>
                <w:vertAlign w:val="subscript"/>
                <w:lang w:val="en-GB"/>
              </w:rPr>
              <w:t>7</w:t>
            </w:r>
            <w:r w:rsidRPr="00905E31">
              <w:rPr>
                <w:sz w:val="16"/>
                <w:szCs w:val="16"/>
                <w:lang w:val="en-GB"/>
              </w:rPr>
              <w:t>H</w:t>
            </w:r>
            <w:r w:rsidRPr="00905E31">
              <w:rPr>
                <w:sz w:val="16"/>
                <w:szCs w:val="16"/>
                <w:vertAlign w:val="subscript"/>
                <w:lang w:val="en-GB"/>
              </w:rPr>
              <w:t>8</w:t>
            </w:r>
            <w:r w:rsidRPr="00905E31">
              <w:rPr>
                <w:sz w:val="16"/>
                <w:szCs w:val="16"/>
                <w:lang w:val="en-GB"/>
              </w:rPr>
              <w:t>) - 150 ppm</w:t>
            </w:r>
          </w:p>
          <w:p w14:paraId="20F35A15" w14:textId="77777777" w:rsidR="00905E31" w:rsidRPr="00905E31" w:rsidRDefault="00905E31" w:rsidP="00905E31">
            <w:pPr>
              <w:jc w:val="both"/>
              <w:rPr>
                <w:sz w:val="16"/>
                <w:szCs w:val="16"/>
                <w:lang w:val="en-GB"/>
              </w:rPr>
            </w:pPr>
            <w:proofErr w:type="spellStart"/>
            <w:r w:rsidRPr="00905E31">
              <w:rPr>
                <w:sz w:val="16"/>
                <w:szCs w:val="16"/>
                <w:lang w:val="en-GB"/>
              </w:rPr>
              <w:t>Etylobenzen</w:t>
            </w:r>
            <w:proofErr w:type="spellEnd"/>
            <w:r w:rsidRPr="00905E31">
              <w:rPr>
                <w:sz w:val="16"/>
                <w:szCs w:val="16"/>
                <w:lang w:val="en-GB"/>
              </w:rPr>
              <w:t xml:space="preserve"> (C</w:t>
            </w:r>
            <w:r w:rsidRPr="00905E31">
              <w:rPr>
                <w:sz w:val="16"/>
                <w:szCs w:val="16"/>
                <w:vertAlign w:val="subscript"/>
                <w:lang w:val="en-GB"/>
              </w:rPr>
              <w:t>8</w:t>
            </w:r>
            <w:r w:rsidRPr="00905E31">
              <w:rPr>
                <w:sz w:val="16"/>
                <w:szCs w:val="16"/>
                <w:lang w:val="en-GB"/>
              </w:rPr>
              <w:t>H</w:t>
            </w:r>
            <w:r w:rsidRPr="00905E31">
              <w:rPr>
                <w:sz w:val="16"/>
                <w:szCs w:val="16"/>
                <w:vertAlign w:val="subscript"/>
                <w:lang w:val="en-GB"/>
              </w:rPr>
              <w:t>10</w:t>
            </w:r>
            <w:r w:rsidRPr="00905E31">
              <w:rPr>
                <w:sz w:val="16"/>
                <w:szCs w:val="16"/>
                <w:lang w:val="en-GB"/>
              </w:rPr>
              <w:t>) - 20 ppm</w:t>
            </w:r>
          </w:p>
          <w:p w14:paraId="32D398BE" w14:textId="77777777" w:rsidR="00905E31" w:rsidRPr="00905E31" w:rsidRDefault="00905E31" w:rsidP="00905E31">
            <w:pPr>
              <w:jc w:val="both"/>
              <w:rPr>
                <w:sz w:val="16"/>
                <w:szCs w:val="16"/>
                <w:lang w:val="en-GB"/>
              </w:rPr>
            </w:pPr>
            <w:r w:rsidRPr="00905E31">
              <w:rPr>
                <w:sz w:val="16"/>
                <w:szCs w:val="16"/>
                <w:lang w:val="en-GB"/>
              </w:rPr>
              <w:t>m-</w:t>
            </w:r>
            <w:proofErr w:type="spellStart"/>
            <w:r w:rsidRPr="00905E31">
              <w:rPr>
                <w:sz w:val="16"/>
                <w:szCs w:val="16"/>
                <w:lang w:val="en-GB"/>
              </w:rPr>
              <w:t>ksylen</w:t>
            </w:r>
            <w:proofErr w:type="spellEnd"/>
            <w:r w:rsidRPr="00905E31">
              <w:rPr>
                <w:sz w:val="16"/>
                <w:szCs w:val="16"/>
                <w:lang w:val="en-GB"/>
              </w:rPr>
              <w:t xml:space="preserve"> (C</w:t>
            </w:r>
            <w:r w:rsidRPr="00905E31">
              <w:rPr>
                <w:sz w:val="16"/>
                <w:szCs w:val="16"/>
                <w:vertAlign w:val="subscript"/>
                <w:lang w:val="en-GB"/>
              </w:rPr>
              <w:t>8</w:t>
            </w:r>
            <w:r w:rsidRPr="00905E31">
              <w:rPr>
                <w:sz w:val="16"/>
                <w:szCs w:val="16"/>
                <w:lang w:val="en-GB"/>
              </w:rPr>
              <w:t>H</w:t>
            </w:r>
            <w:r w:rsidRPr="00905E31">
              <w:rPr>
                <w:sz w:val="16"/>
                <w:szCs w:val="16"/>
                <w:vertAlign w:val="subscript"/>
                <w:lang w:val="en-GB"/>
              </w:rPr>
              <w:t>10</w:t>
            </w:r>
            <w:r w:rsidRPr="00905E31">
              <w:rPr>
                <w:sz w:val="16"/>
                <w:szCs w:val="16"/>
                <w:lang w:val="en-GB"/>
              </w:rPr>
              <w:t>) - 20 ppm</w:t>
            </w:r>
          </w:p>
          <w:p w14:paraId="7A9784F1" w14:textId="77777777" w:rsidR="00905E31" w:rsidRPr="00905E31" w:rsidRDefault="00905E31" w:rsidP="00905E31">
            <w:pPr>
              <w:jc w:val="both"/>
              <w:rPr>
                <w:sz w:val="16"/>
                <w:szCs w:val="16"/>
              </w:rPr>
            </w:pPr>
            <w:r w:rsidRPr="00905E31">
              <w:rPr>
                <w:sz w:val="16"/>
                <w:szCs w:val="16"/>
              </w:rPr>
              <w:t>Tiofen (C</w:t>
            </w:r>
            <w:r w:rsidRPr="00905E31">
              <w:rPr>
                <w:sz w:val="16"/>
                <w:szCs w:val="16"/>
                <w:vertAlign w:val="subscript"/>
              </w:rPr>
              <w:t>4</w:t>
            </w:r>
            <w:r w:rsidRPr="00905E31">
              <w:rPr>
                <w:sz w:val="16"/>
                <w:szCs w:val="16"/>
              </w:rPr>
              <w:t>H</w:t>
            </w:r>
            <w:r w:rsidRPr="00905E31">
              <w:rPr>
                <w:sz w:val="16"/>
                <w:szCs w:val="16"/>
                <w:vertAlign w:val="subscript"/>
              </w:rPr>
              <w:t>4</w:t>
            </w:r>
            <w:r w:rsidRPr="00905E31">
              <w:rPr>
                <w:sz w:val="16"/>
                <w:szCs w:val="16"/>
              </w:rPr>
              <w:t xml:space="preserve">S) - 50 </w:t>
            </w:r>
            <w:proofErr w:type="spellStart"/>
            <w:r w:rsidRPr="00905E31">
              <w:rPr>
                <w:sz w:val="16"/>
                <w:szCs w:val="16"/>
              </w:rPr>
              <w:t>ppm</w:t>
            </w:r>
            <w:proofErr w:type="spellEnd"/>
          </w:p>
          <w:p w14:paraId="21D3FC2D" w14:textId="77777777" w:rsidR="00905E31" w:rsidRPr="00905E31" w:rsidRDefault="00905E31" w:rsidP="00905E31">
            <w:pPr>
              <w:jc w:val="both"/>
              <w:rPr>
                <w:sz w:val="16"/>
                <w:szCs w:val="16"/>
              </w:rPr>
            </w:pPr>
            <w:r w:rsidRPr="00905E31">
              <w:rPr>
                <w:sz w:val="16"/>
                <w:szCs w:val="16"/>
              </w:rPr>
              <w:t>w Azocie (N</w:t>
            </w:r>
            <w:r w:rsidRPr="00905E31">
              <w:rPr>
                <w:sz w:val="16"/>
                <w:szCs w:val="16"/>
                <w:vertAlign w:val="subscript"/>
              </w:rPr>
              <w:t>2</w:t>
            </w:r>
            <w:r w:rsidRPr="00905E31">
              <w:rPr>
                <w:sz w:val="16"/>
                <w:szCs w:val="16"/>
              </w:rPr>
              <w:t>)</w:t>
            </w:r>
          </w:p>
          <w:p w14:paraId="5C7E101B" w14:textId="77777777" w:rsidR="00905E31" w:rsidRPr="00905E31" w:rsidRDefault="00905E31" w:rsidP="00905E31">
            <w:pPr>
              <w:jc w:val="both"/>
              <w:rPr>
                <w:sz w:val="16"/>
                <w:szCs w:val="16"/>
              </w:rPr>
            </w:pPr>
          </w:p>
          <w:p w14:paraId="6B3CB9C4" w14:textId="77777777" w:rsidR="00905E31" w:rsidRPr="00905E31" w:rsidRDefault="00905E31" w:rsidP="00905E31">
            <w:pPr>
              <w:jc w:val="both"/>
              <w:rPr>
                <w:sz w:val="16"/>
                <w:szCs w:val="16"/>
              </w:rPr>
            </w:pPr>
            <w:r w:rsidRPr="00905E31">
              <w:rPr>
                <w:sz w:val="16"/>
                <w:szCs w:val="16"/>
              </w:rPr>
              <w:t>Gwarantowana niepewność rozszerzona stężeń składników mieszanki nie większa niż ±5%.</w:t>
            </w:r>
          </w:p>
          <w:p w14:paraId="7D461881" w14:textId="694868A3" w:rsidR="00905E31" w:rsidRPr="00905E31" w:rsidRDefault="00905E31" w:rsidP="00CB26CF">
            <w:pPr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126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270C2C" w14:textId="77777777" w:rsidR="00CB26CF" w:rsidRDefault="00CB26CF" w:rsidP="00CB26CF">
            <w:pPr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4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60A9879" w14:textId="49CA4384" w:rsidR="00CB26CF" w:rsidRDefault="00CB26CF" w:rsidP="00CB26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85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884568" w14:textId="77777777" w:rsidR="00CB26CF" w:rsidRDefault="00CB26CF" w:rsidP="00CB26CF">
            <w:pPr>
              <w:rPr>
                <w:sz w:val="20"/>
                <w:szCs w:val="20"/>
              </w:rPr>
            </w:pPr>
          </w:p>
        </w:tc>
        <w:tc>
          <w:tcPr>
            <w:tcW w:w="74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DB6C64" w14:textId="77777777" w:rsidR="00CB26CF" w:rsidRDefault="00CB26CF" w:rsidP="00CB26CF">
            <w:pPr>
              <w:rPr>
                <w:sz w:val="20"/>
                <w:szCs w:val="20"/>
              </w:rPr>
            </w:pPr>
          </w:p>
        </w:tc>
        <w:tc>
          <w:tcPr>
            <w:tcW w:w="51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DA085B" w14:textId="77777777" w:rsidR="00CB26CF" w:rsidRDefault="00CB26CF" w:rsidP="00CB26C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7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7F3E3D" w14:textId="77777777" w:rsidR="00CB26CF" w:rsidRDefault="00CB26CF" w:rsidP="00CB26CF">
            <w:pPr>
              <w:ind w:right="425"/>
              <w:rPr>
                <w:sz w:val="20"/>
                <w:szCs w:val="20"/>
              </w:rPr>
            </w:pPr>
          </w:p>
        </w:tc>
      </w:tr>
      <w:tr w:rsidR="006F3729" w14:paraId="2A9C17C3" w14:textId="77777777" w:rsidTr="009F7BC0">
        <w:trPr>
          <w:trHeight w:val="417"/>
        </w:trPr>
        <w:tc>
          <w:tcPr>
            <w:tcW w:w="56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0CBF30" w14:textId="4E24591A" w:rsidR="006F3729" w:rsidRDefault="00F804E4" w:rsidP="00CB26CF">
            <w:pPr>
              <w:pStyle w:val="Akapitzlist"/>
              <w:numPr>
                <w:ilvl w:val="0"/>
                <w:numId w:val="5"/>
              </w:numPr>
              <w:autoSpaceDE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61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0F546D" w14:textId="6ABE45D0" w:rsidR="006F3729" w:rsidRPr="006F3729" w:rsidRDefault="006F3729" w:rsidP="00CB26CF">
            <w:pPr>
              <w:rPr>
                <w:sz w:val="16"/>
                <w:szCs w:val="16"/>
              </w:rPr>
            </w:pPr>
            <w:r w:rsidRPr="006F3729">
              <w:rPr>
                <w:sz w:val="16"/>
                <w:szCs w:val="16"/>
              </w:rPr>
              <w:t xml:space="preserve">Transport </w:t>
            </w:r>
            <w:r>
              <w:rPr>
                <w:sz w:val="16"/>
                <w:szCs w:val="16"/>
              </w:rPr>
              <w:t>butli z gazem wraz z opłatą (ARP)</w:t>
            </w:r>
            <w:r w:rsidR="000F6CF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26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26B814" w14:textId="77777777" w:rsidR="006F3729" w:rsidRDefault="006F3729" w:rsidP="00CB26CF">
            <w:pPr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4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70D958" w14:textId="427A2897" w:rsidR="006F3729" w:rsidRDefault="006F3729" w:rsidP="00CB26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szt.</w:t>
            </w:r>
          </w:p>
        </w:tc>
        <w:tc>
          <w:tcPr>
            <w:tcW w:w="85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4EC508" w14:textId="77777777" w:rsidR="006F3729" w:rsidRDefault="006F3729" w:rsidP="00CB26CF">
            <w:pPr>
              <w:rPr>
                <w:sz w:val="20"/>
                <w:szCs w:val="20"/>
              </w:rPr>
            </w:pPr>
          </w:p>
        </w:tc>
        <w:tc>
          <w:tcPr>
            <w:tcW w:w="74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E9A95D" w14:textId="77777777" w:rsidR="006F3729" w:rsidRDefault="006F3729" w:rsidP="00CB26CF">
            <w:pPr>
              <w:rPr>
                <w:sz w:val="20"/>
                <w:szCs w:val="20"/>
              </w:rPr>
            </w:pPr>
          </w:p>
        </w:tc>
        <w:tc>
          <w:tcPr>
            <w:tcW w:w="51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130603" w14:textId="77777777" w:rsidR="006F3729" w:rsidRDefault="006F3729" w:rsidP="00CB26C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7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DA87E5" w14:textId="77777777" w:rsidR="006F3729" w:rsidRDefault="006F3729" w:rsidP="00CB26CF">
            <w:pPr>
              <w:ind w:right="425"/>
              <w:rPr>
                <w:sz w:val="20"/>
                <w:szCs w:val="20"/>
              </w:rPr>
            </w:pPr>
          </w:p>
        </w:tc>
      </w:tr>
      <w:tr w:rsidR="006F3729" w14:paraId="11C15CED" w14:textId="77777777" w:rsidTr="009F7BC0">
        <w:trPr>
          <w:trHeight w:val="417"/>
        </w:trPr>
        <w:tc>
          <w:tcPr>
            <w:tcW w:w="56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2FF334" w14:textId="77777777" w:rsidR="006F3729" w:rsidRDefault="006F3729" w:rsidP="00CB26CF">
            <w:pPr>
              <w:pStyle w:val="Akapitzlist"/>
              <w:numPr>
                <w:ilvl w:val="0"/>
                <w:numId w:val="5"/>
              </w:numPr>
              <w:autoSpaceDE w:val="0"/>
              <w:rPr>
                <w:sz w:val="20"/>
                <w:szCs w:val="20"/>
              </w:rPr>
            </w:pPr>
          </w:p>
        </w:tc>
        <w:tc>
          <w:tcPr>
            <w:tcW w:w="361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91E2AB" w14:textId="7B9A5510" w:rsidR="006F3729" w:rsidRPr="006F3729" w:rsidRDefault="006F3729" w:rsidP="00CB26C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Koszt utylizacji gazów resztkowych w trakcie procesu  czyszczenia wraz z przygotowaniem butli przez kolejnym napełnieniem</w:t>
            </w:r>
            <w:r w:rsidR="000F6CFD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26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B16640" w14:textId="77777777" w:rsidR="006F3729" w:rsidRDefault="006F3729" w:rsidP="00CB26CF">
            <w:pPr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4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ACA4EE" w14:textId="5E497812" w:rsidR="006F3729" w:rsidRDefault="000F6CFD" w:rsidP="00CB26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3szt. </w:t>
            </w:r>
          </w:p>
        </w:tc>
        <w:tc>
          <w:tcPr>
            <w:tcW w:w="85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4005B8" w14:textId="77777777" w:rsidR="006F3729" w:rsidRDefault="006F3729" w:rsidP="00CB26CF">
            <w:pPr>
              <w:rPr>
                <w:sz w:val="20"/>
                <w:szCs w:val="20"/>
              </w:rPr>
            </w:pPr>
          </w:p>
        </w:tc>
        <w:tc>
          <w:tcPr>
            <w:tcW w:w="74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2833B7" w14:textId="77777777" w:rsidR="006F3729" w:rsidRDefault="006F3729" w:rsidP="00CB26CF">
            <w:pPr>
              <w:rPr>
                <w:sz w:val="20"/>
                <w:szCs w:val="20"/>
              </w:rPr>
            </w:pPr>
          </w:p>
        </w:tc>
        <w:tc>
          <w:tcPr>
            <w:tcW w:w="51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54E572" w14:textId="77777777" w:rsidR="006F3729" w:rsidRDefault="006F3729" w:rsidP="00CB26C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7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F32AE5" w14:textId="77777777" w:rsidR="006F3729" w:rsidRDefault="006F3729" w:rsidP="00CB26CF">
            <w:pPr>
              <w:ind w:right="425"/>
              <w:rPr>
                <w:sz w:val="20"/>
                <w:szCs w:val="20"/>
              </w:rPr>
            </w:pPr>
          </w:p>
        </w:tc>
      </w:tr>
      <w:tr w:rsidR="006F3729" w14:paraId="6ED1291B" w14:textId="77777777" w:rsidTr="009F7BC0">
        <w:trPr>
          <w:trHeight w:val="417"/>
        </w:trPr>
        <w:tc>
          <w:tcPr>
            <w:tcW w:w="56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8DABD8" w14:textId="77777777" w:rsidR="006F3729" w:rsidRDefault="006F3729" w:rsidP="00CB26CF">
            <w:pPr>
              <w:pStyle w:val="Akapitzlist"/>
              <w:numPr>
                <w:ilvl w:val="0"/>
                <w:numId w:val="5"/>
              </w:numPr>
              <w:autoSpaceDE w:val="0"/>
              <w:rPr>
                <w:sz w:val="20"/>
                <w:szCs w:val="20"/>
              </w:rPr>
            </w:pPr>
          </w:p>
        </w:tc>
        <w:tc>
          <w:tcPr>
            <w:tcW w:w="361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063EBB" w14:textId="1EB82E79" w:rsidR="006F3729" w:rsidRPr="006F3729" w:rsidRDefault="006F3729" w:rsidP="00CB26C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Dzierżawa butli za okres 12 m-</w:t>
            </w:r>
            <w:proofErr w:type="spellStart"/>
            <w:r>
              <w:rPr>
                <w:sz w:val="16"/>
                <w:szCs w:val="16"/>
              </w:rPr>
              <w:t>cy</w:t>
            </w:r>
            <w:proofErr w:type="spellEnd"/>
            <w:r w:rsidR="009F7BC0">
              <w:rPr>
                <w:sz w:val="16"/>
                <w:szCs w:val="16"/>
              </w:rPr>
              <w:t xml:space="preserve"> od dokonania odbioru przedmiotu zamówienia potwierdzonego protokołem zdawczo-odbiorczym.</w:t>
            </w:r>
          </w:p>
        </w:tc>
        <w:tc>
          <w:tcPr>
            <w:tcW w:w="1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A16DCB" w14:textId="77777777" w:rsidR="006F3729" w:rsidRDefault="006F3729" w:rsidP="00CB26CF">
            <w:pPr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4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FDC0C4" w14:textId="101FAA39" w:rsidR="006F3729" w:rsidRDefault="006F3729" w:rsidP="00CB26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3szt. </w:t>
            </w:r>
          </w:p>
        </w:tc>
        <w:tc>
          <w:tcPr>
            <w:tcW w:w="85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D8E5A3" w14:textId="77777777" w:rsidR="006F3729" w:rsidRDefault="006F3729" w:rsidP="00CB26CF">
            <w:pPr>
              <w:rPr>
                <w:sz w:val="20"/>
                <w:szCs w:val="20"/>
              </w:rPr>
            </w:pPr>
          </w:p>
        </w:tc>
        <w:tc>
          <w:tcPr>
            <w:tcW w:w="74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EE6E2A" w14:textId="77777777" w:rsidR="006F3729" w:rsidRDefault="006F3729" w:rsidP="00CB26CF">
            <w:pPr>
              <w:rPr>
                <w:sz w:val="20"/>
                <w:szCs w:val="20"/>
              </w:rPr>
            </w:pPr>
          </w:p>
        </w:tc>
        <w:tc>
          <w:tcPr>
            <w:tcW w:w="51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0513D4" w14:textId="77777777" w:rsidR="006F3729" w:rsidRDefault="006F3729" w:rsidP="00CB26C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7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D68C4D" w14:textId="77777777" w:rsidR="006F3729" w:rsidRDefault="006F3729" w:rsidP="00CB26CF">
            <w:pPr>
              <w:ind w:right="425"/>
              <w:rPr>
                <w:sz w:val="20"/>
                <w:szCs w:val="20"/>
              </w:rPr>
            </w:pPr>
          </w:p>
        </w:tc>
      </w:tr>
      <w:tr w:rsidR="00D96CAD" w14:paraId="5E8D38F8" w14:textId="77777777" w:rsidTr="009F7BC0">
        <w:trPr>
          <w:trHeight w:val="94"/>
        </w:trPr>
        <w:tc>
          <w:tcPr>
            <w:tcW w:w="7055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B617C9C" w14:textId="77777777" w:rsidR="00D96CAD" w:rsidRDefault="00D96CAD">
            <w:pPr>
              <w:ind w:right="425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RAZEM: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F6368E" w14:textId="77777777" w:rsidR="00D96CAD" w:rsidRDefault="00D96CAD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979CCF" w14:textId="77777777" w:rsidR="00D96CAD" w:rsidRDefault="00D96CAD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7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678605" w14:textId="77777777" w:rsidR="00D96CAD" w:rsidRDefault="00D96CAD">
            <w:pPr>
              <w:ind w:right="425"/>
              <w:rPr>
                <w:sz w:val="20"/>
                <w:szCs w:val="20"/>
              </w:rPr>
            </w:pPr>
          </w:p>
        </w:tc>
      </w:tr>
      <w:tr w:rsidR="00D96CAD" w14:paraId="1388B996" w14:textId="77777777" w:rsidTr="009F7BC0">
        <w:trPr>
          <w:trHeight w:val="94"/>
        </w:trPr>
        <w:tc>
          <w:tcPr>
            <w:tcW w:w="7055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ACF630C" w14:textId="77777777" w:rsidR="00D96CAD" w:rsidRDefault="00D96CAD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14:paraId="3117C536" w14:textId="77777777" w:rsidR="00D96CAD" w:rsidRDefault="00D96CAD">
            <w:r>
              <w:rPr>
                <w:i/>
                <w:iCs/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F57A36" w14:textId="77777777" w:rsidR="00D96CAD" w:rsidRDefault="00D96CAD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5E6267" w14:textId="77777777" w:rsidR="00D96CAD" w:rsidRDefault="00D96CAD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7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F1DBC5" w14:textId="77777777" w:rsidR="00D96CAD" w:rsidRDefault="00D96CAD">
            <w:pPr>
              <w:ind w:right="425"/>
              <w:rPr>
                <w:sz w:val="20"/>
                <w:szCs w:val="20"/>
              </w:rPr>
            </w:pPr>
          </w:p>
        </w:tc>
      </w:tr>
    </w:tbl>
    <w:p w14:paraId="4C9DF472" w14:textId="77777777" w:rsidR="004468DE" w:rsidRPr="004468DE" w:rsidRDefault="004468DE" w:rsidP="004468DE">
      <w:pPr>
        <w:widowControl w:val="0"/>
        <w:ind w:right="1"/>
        <w:jc w:val="both"/>
      </w:pPr>
    </w:p>
    <w:p w14:paraId="03CF7BCE" w14:textId="3BAA74CB" w:rsidR="00257D7E" w:rsidRPr="000F6CFD" w:rsidRDefault="00257D7E" w:rsidP="00257D7E">
      <w:pPr>
        <w:widowControl w:val="0"/>
        <w:ind w:right="1"/>
        <w:jc w:val="both"/>
        <w:rPr>
          <w:b/>
          <w:sz w:val="20"/>
          <w:szCs w:val="20"/>
        </w:rPr>
      </w:pPr>
      <w:r w:rsidRPr="000F6CFD">
        <w:rPr>
          <w:b/>
          <w:sz w:val="20"/>
          <w:szCs w:val="20"/>
        </w:rPr>
        <w:t xml:space="preserve">Termin realizacji umowy </w:t>
      </w:r>
      <w:r w:rsidR="00D96CAD" w:rsidRPr="000F6CFD">
        <w:rPr>
          <w:b/>
          <w:sz w:val="20"/>
          <w:szCs w:val="20"/>
        </w:rPr>
        <w:t>…………</w:t>
      </w:r>
      <w:r w:rsidR="00F53F03" w:rsidRPr="000F6CFD">
        <w:rPr>
          <w:b/>
          <w:sz w:val="20"/>
          <w:szCs w:val="20"/>
        </w:rPr>
        <w:t xml:space="preserve">dni </w:t>
      </w:r>
      <w:r w:rsidRPr="000F6CFD">
        <w:rPr>
          <w:b/>
          <w:sz w:val="20"/>
          <w:szCs w:val="20"/>
        </w:rPr>
        <w:t xml:space="preserve">od daty podpisania umowy </w:t>
      </w:r>
      <w:r w:rsidR="00D96CAD" w:rsidRPr="000F6CFD">
        <w:rPr>
          <w:b/>
          <w:sz w:val="20"/>
          <w:szCs w:val="20"/>
        </w:rPr>
        <w:t xml:space="preserve"> </w:t>
      </w:r>
      <w:r w:rsidR="00D96CAD" w:rsidRPr="000F6CFD">
        <w:rPr>
          <w:b/>
          <w:sz w:val="20"/>
          <w:szCs w:val="20"/>
          <w:highlight w:val="yellow"/>
        </w:rPr>
        <w:t>(kryterium oceny</w:t>
      </w:r>
      <w:r w:rsidR="00D96CAD" w:rsidRPr="000F6CFD">
        <w:rPr>
          <w:b/>
          <w:sz w:val="20"/>
          <w:szCs w:val="20"/>
        </w:rPr>
        <w:t>)</w:t>
      </w:r>
    </w:p>
    <w:p w14:paraId="49CD2E21" w14:textId="554F223C" w:rsidR="00257D7E" w:rsidRPr="000F6CFD" w:rsidRDefault="008C3F10" w:rsidP="00257D7E">
      <w:pPr>
        <w:widowControl w:val="0"/>
        <w:ind w:right="1"/>
        <w:jc w:val="both"/>
        <w:rPr>
          <w:b/>
          <w:sz w:val="20"/>
          <w:szCs w:val="20"/>
        </w:rPr>
      </w:pPr>
      <w:r w:rsidRPr="000F6CFD">
        <w:rPr>
          <w:b/>
          <w:sz w:val="20"/>
          <w:szCs w:val="20"/>
        </w:rPr>
        <w:t>Okres gwarancji stabilności mieszanki …………….. m-</w:t>
      </w:r>
      <w:proofErr w:type="spellStart"/>
      <w:r w:rsidRPr="000F6CFD">
        <w:rPr>
          <w:b/>
          <w:sz w:val="20"/>
          <w:szCs w:val="20"/>
        </w:rPr>
        <w:t>cy</w:t>
      </w:r>
      <w:proofErr w:type="spellEnd"/>
      <w:r w:rsidRPr="000F6CFD">
        <w:rPr>
          <w:b/>
          <w:sz w:val="20"/>
          <w:szCs w:val="20"/>
        </w:rPr>
        <w:t xml:space="preserve"> </w:t>
      </w:r>
    </w:p>
    <w:p w14:paraId="69FB1A7C" w14:textId="07F01DB1" w:rsidR="006B239B" w:rsidRPr="000F6CFD" w:rsidRDefault="006B239B" w:rsidP="006B239B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0F6CFD">
        <w:rPr>
          <w:sz w:val="20"/>
          <w:szCs w:val="20"/>
        </w:rPr>
        <w:t>Oświadczamy, że zgodnie z ustawą z dnia 6 marca 2018 r. Prawo przedsiębiorców, należymy do małych lub średnich przedsiębiorców:</w:t>
      </w:r>
      <w:r w:rsidRPr="000F6CFD">
        <w:rPr>
          <w:b/>
          <w:sz w:val="20"/>
          <w:szCs w:val="20"/>
        </w:rPr>
        <w:t xml:space="preserve"> TAK/NIE</w:t>
      </w:r>
    </w:p>
    <w:p w14:paraId="6133E528" w14:textId="77777777" w:rsidR="006B239B" w:rsidRPr="000F6CFD" w:rsidRDefault="006B239B" w:rsidP="006B239B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0F6CFD">
        <w:rPr>
          <w:b/>
          <w:sz w:val="20"/>
          <w:szCs w:val="20"/>
        </w:rPr>
        <w:t xml:space="preserve">Termin płatności: </w:t>
      </w:r>
      <w:r w:rsidRPr="000F6CFD">
        <w:rPr>
          <w:bCs/>
          <w:sz w:val="20"/>
          <w:szCs w:val="20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1EEB0EC4" w14:textId="77777777" w:rsidR="006B239B" w:rsidRPr="000F6CFD" w:rsidRDefault="006B239B" w:rsidP="006B239B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3AA249DF" w14:textId="76C5846F" w:rsidR="006B239B" w:rsidRDefault="006B239B" w:rsidP="006B239B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7EF8D397" w14:textId="77777777" w:rsidR="006B239B" w:rsidRPr="006666C9" w:rsidRDefault="006B239B" w:rsidP="006B239B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6666C9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2ADA310E" w14:textId="77777777" w:rsidR="006B239B" w:rsidRDefault="006B239B" w:rsidP="006B239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6666C9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6666C9">
        <w:rPr>
          <w:color w:val="000000"/>
          <w:sz w:val="22"/>
          <w:szCs w:val="22"/>
        </w:rPr>
        <w:t xml:space="preserve"> i nie wnosimy do nich żadnych zastrzeżeń.</w:t>
      </w:r>
    </w:p>
    <w:p w14:paraId="0F98C0D4" w14:textId="77777777" w:rsidR="006B239B" w:rsidRPr="006666C9" w:rsidRDefault="006B239B" w:rsidP="006B239B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22A3737" w14:textId="77777777" w:rsidR="006B239B" w:rsidRPr="006666C9" w:rsidRDefault="006B239B" w:rsidP="006B239B">
      <w:pPr>
        <w:ind w:left="360"/>
        <w:jc w:val="both"/>
        <w:rPr>
          <w:i/>
          <w:sz w:val="22"/>
          <w:szCs w:val="22"/>
        </w:rPr>
      </w:pPr>
      <w:r w:rsidRPr="006666C9">
        <w:rPr>
          <w:i/>
          <w:sz w:val="22"/>
          <w:szCs w:val="22"/>
        </w:rPr>
        <w:lastRenderedPageBreak/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8952DA5" w14:textId="77777777" w:rsidR="006B239B" w:rsidRPr="006666C9" w:rsidRDefault="006B239B" w:rsidP="006B239B">
      <w:pPr>
        <w:ind w:left="360"/>
        <w:jc w:val="both"/>
        <w:rPr>
          <w:i/>
          <w:sz w:val="22"/>
          <w:szCs w:val="22"/>
        </w:rPr>
      </w:pPr>
      <w:r w:rsidRPr="006666C9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E04E5BC" w14:textId="77777777" w:rsidR="006B239B" w:rsidRPr="006666C9" w:rsidRDefault="006B239B" w:rsidP="006B239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B239B" w:rsidRPr="006666C9" w14:paraId="783738B2" w14:textId="77777777" w:rsidTr="00C15A0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EE527C" w14:textId="77777777" w:rsidR="006B239B" w:rsidRPr="006666C9" w:rsidRDefault="006B239B" w:rsidP="00C15A0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DF3C2E" w14:textId="77777777" w:rsidR="006B239B" w:rsidRPr="006666C9" w:rsidRDefault="006B239B" w:rsidP="00C15A0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 xml:space="preserve">Opis części zamówienia, którą wykonawca </w:t>
            </w:r>
          </w:p>
          <w:p w14:paraId="2814A873" w14:textId="77777777" w:rsidR="006B239B" w:rsidRPr="006666C9" w:rsidRDefault="006B239B" w:rsidP="00C15A0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8F0172" w14:textId="77777777" w:rsidR="006B239B" w:rsidRPr="006666C9" w:rsidRDefault="006B239B" w:rsidP="00C15A0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Nazwa podwykonawcy</w:t>
            </w:r>
            <w:r w:rsidRPr="006666C9">
              <w:rPr>
                <w:sz w:val="18"/>
                <w:szCs w:val="22"/>
              </w:rPr>
              <w:br/>
              <w:t>(o ile jest znana)</w:t>
            </w:r>
          </w:p>
        </w:tc>
      </w:tr>
      <w:tr w:rsidR="006B239B" w:rsidRPr="006666C9" w14:paraId="72156D37" w14:textId="77777777" w:rsidTr="00C15A0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86ED09" w14:textId="77777777" w:rsidR="006B239B" w:rsidRPr="006666C9" w:rsidRDefault="006B239B" w:rsidP="00C15A06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407385" w14:textId="77777777" w:rsidR="006B239B" w:rsidRPr="006666C9" w:rsidRDefault="006B239B" w:rsidP="00C15A0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9C9BE4" w14:textId="77777777" w:rsidR="006B239B" w:rsidRPr="006666C9" w:rsidRDefault="006B239B" w:rsidP="00C15A0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6B239B" w:rsidRPr="006666C9" w14:paraId="6DCCB505" w14:textId="77777777" w:rsidTr="00C15A0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0BCCB2" w14:textId="77777777" w:rsidR="006B239B" w:rsidRPr="006666C9" w:rsidRDefault="006B239B" w:rsidP="00C15A06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B889ED" w14:textId="77777777" w:rsidR="006B239B" w:rsidRPr="006666C9" w:rsidRDefault="006B239B" w:rsidP="00C15A0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902AF5" w14:textId="77777777" w:rsidR="006B239B" w:rsidRPr="006666C9" w:rsidRDefault="006B239B" w:rsidP="00C15A0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1659F7D0" w14:textId="7C68335C" w:rsidR="00CF6986" w:rsidRDefault="00CF6986" w:rsidP="006B239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>
        <w:rPr>
          <w:sz w:val="22"/>
          <w:szCs w:val="22"/>
        </w:rPr>
        <w:br/>
        <w:t>w przypadku gdy przypada na nich ponad 10% wartości zamówienia</w:t>
      </w:r>
    </w:p>
    <w:p w14:paraId="61496D9C" w14:textId="5C0A688E" w:rsidR="006B239B" w:rsidRPr="006666C9" w:rsidRDefault="006B239B" w:rsidP="006B239B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Upoważnionymi do reprezentowania naszej firmy są następujące osoby:</w:t>
      </w:r>
    </w:p>
    <w:p w14:paraId="58FEEFFC" w14:textId="77777777" w:rsidR="006B239B" w:rsidRPr="006666C9" w:rsidRDefault="006B239B" w:rsidP="006B239B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4749691E" w14:textId="77777777" w:rsidR="006B239B" w:rsidRPr="006666C9" w:rsidRDefault="006B239B" w:rsidP="006B239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666C9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666C9">
        <w:rPr>
          <w:sz w:val="18"/>
          <w:szCs w:val="18"/>
        </w:rPr>
        <w:tab/>
      </w:r>
      <w:r w:rsidRPr="006666C9">
        <w:rPr>
          <w:sz w:val="18"/>
          <w:szCs w:val="18"/>
        </w:rPr>
        <w:tab/>
        <w:t xml:space="preserve"> </w:t>
      </w:r>
    </w:p>
    <w:p w14:paraId="6652842E" w14:textId="77777777" w:rsidR="006B239B" w:rsidRPr="006666C9" w:rsidRDefault="006B239B" w:rsidP="006B239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6A5C237" w14:textId="77777777" w:rsidR="006B239B" w:rsidRPr="006666C9" w:rsidRDefault="006B239B" w:rsidP="006B239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666C9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666C9">
        <w:rPr>
          <w:sz w:val="18"/>
          <w:szCs w:val="18"/>
        </w:rPr>
        <w:tab/>
      </w:r>
      <w:r w:rsidRPr="006666C9">
        <w:rPr>
          <w:sz w:val="18"/>
          <w:szCs w:val="18"/>
        </w:rPr>
        <w:tab/>
        <w:t xml:space="preserve"> </w:t>
      </w:r>
    </w:p>
    <w:p w14:paraId="201861DE" w14:textId="77777777" w:rsidR="006B239B" w:rsidRPr="006666C9" w:rsidRDefault="006B239B" w:rsidP="006B239B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upoważnienie dla powyżej wskazanych osób wynika z następującego (</w:t>
      </w:r>
      <w:proofErr w:type="spellStart"/>
      <w:r w:rsidRPr="006666C9">
        <w:rPr>
          <w:sz w:val="22"/>
          <w:szCs w:val="22"/>
        </w:rPr>
        <w:t>ych</w:t>
      </w:r>
      <w:proofErr w:type="spellEnd"/>
      <w:r w:rsidRPr="006666C9">
        <w:rPr>
          <w:sz w:val="22"/>
          <w:szCs w:val="22"/>
        </w:rPr>
        <w:t>) dokumentu(ów)</w:t>
      </w:r>
    </w:p>
    <w:p w14:paraId="626F49BA" w14:textId="77777777" w:rsidR="006B239B" w:rsidRPr="006666C9" w:rsidRDefault="006B239B" w:rsidP="006B239B">
      <w:p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26C5ABB" w14:textId="77777777" w:rsidR="006B239B" w:rsidRPr="006666C9" w:rsidRDefault="006B239B" w:rsidP="006B239B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załącznikami do niniejszej oferty są:</w:t>
      </w:r>
    </w:p>
    <w:p w14:paraId="71E1A2EE" w14:textId="77777777" w:rsidR="006B239B" w:rsidRPr="006666C9" w:rsidRDefault="006B239B" w:rsidP="006B239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………………………………………………………………………………………….</w:t>
      </w:r>
    </w:p>
    <w:p w14:paraId="78346CFC" w14:textId="77777777" w:rsidR="006B239B" w:rsidRPr="006666C9" w:rsidRDefault="006B239B" w:rsidP="006B239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……………………………………………..……………………………………………</w:t>
      </w:r>
    </w:p>
    <w:p w14:paraId="0E45E860" w14:textId="77777777" w:rsidR="006B239B" w:rsidRPr="006666C9" w:rsidRDefault="006B239B" w:rsidP="006B239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AF062D9" w14:textId="77777777" w:rsidR="006B239B" w:rsidRPr="006666C9" w:rsidRDefault="006B239B" w:rsidP="006B239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………………………………………………………………………………………….</w:t>
      </w:r>
    </w:p>
    <w:p w14:paraId="630CEC9B" w14:textId="77777777" w:rsidR="006B239B" w:rsidRPr="006666C9" w:rsidRDefault="006B239B" w:rsidP="006B239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……………………………………………..……………………………………………</w:t>
      </w:r>
    </w:p>
    <w:p w14:paraId="01DDE4FB" w14:textId="77777777" w:rsidR="006B239B" w:rsidRPr="006666C9" w:rsidRDefault="006B239B" w:rsidP="006B239B">
      <w:pPr>
        <w:spacing w:line="360" w:lineRule="auto"/>
        <w:ind w:left="1440"/>
        <w:jc w:val="both"/>
        <w:rPr>
          <w:sz w:val="22"/>
          <w:szCs w:val="22"/>
        </w:rPr>
      </w:pPr>
    </w:p>
    <w:p w14:paraId="38A62F86" w14:textId="77777777" w:rsidR="006B239B" w:rsidRPr="006666C9" w:rsidRDefault="006B239B" w:rsidP="006B239B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6FCBAE1C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271C2" w14:textId="77777777" w:rsidR="00741357" w:rsidRDefault="00741357">
      <w:r>
        <w:separator/>
      </w:r>
    </w:p>
  </w:endnote>
  <w:endnote w:type="continuationSeparator" w:id="0">
    <w:p w14:paraId="194CD6F6" w14:textId="77777777" w:rsidR="00741357" w:rsidRDefault="007413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9B70E1" w14:textId="77777777" w:rsidR="00E017DB" w:rsidRDefault="00E017D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48DCB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AD536" w14:textId="77777777" w:rsidR="00E017DB" w:rsidRDefault="00E017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321D2E" w14:textId="77777777" w:rsidR="00741357" w:rsidRDefault="00741357">
      <w:r>
        <w:separator/>
      </w:r>
    </w:p>
  </w:footnote>
  <w:footnote w:type="continuationSeparator" w:id="0">
    <w:p w14:paraId="0D69F5C4" w14:textId="77777777" w:rsidR="00741357" w:rsidRDefault="007413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13ADC" w14:textId="77777777" w:rsidR="00E017DB" w:rsidRDefault="00E017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CC3C2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B8317" w14:textId="77777777" w:rsidR="00E017DB" w:rsidRDefault="00E017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72647C2"/>
    <w:multiLevelType w:val="multilevel"/>
    <w:tmpl w:val="2940E970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6743402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592186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18008927">
    <w:abstractNumId w:val="0"/>
  </w:num>
  <w:num w:numId="4" w16cid:durableId="643193153">
    <w:abstractNumId w:val="4"/>
  </w:num>
  <w:num w:numId="5" w16cid:durableId="130574176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0832544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AC9"/>
    <w:rsid w:val="00012286"/>
    <w:rsid w:val="000704FC"/>
    <w:rsid w:val="00071CCC"/>
    <w:rsid w:val="000B731D"/>
    <w:rsid w:val="000D6134"/>
    <w:rsid w:val="000E09C7"/>
    <w:rsid w:val="000F6589"/>
    <w:rsid w:val="000F6CFD"/>
    <w:rsid w:val="00101AC9"/>
    <w:rsid w:val="00106636"/>
    <w:rsid w:val="00116EC6"/>
    <w:rsid w:val="00174564"/>
    <w:rsid w:val="001801DD"/>
    <w:rsid w:val="001D4612"/>
    <w:rsid w:val="00207E98"/>
    <w:rsid w:val="00257D7E"/>
    <w:rsid w:val="002723B0"/>
    <w:rsid w:val="00315A4A"/>
    <w:rsid w:val="003F75B4"/>
    <w:rsid w:val="004468DE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B239B"/>
    <w:rsid w:val="006F3729"/>
    <w:rsid w:val="00733C98"/>
    <w:rsid w:val="00741357"/>
    <w:rsid w:val="007748F0"/>
    <w:rsid w:val="007A4321"/>
    <w:rsid w:val="00815C49"/>
    <w:rsid w:val="00833933"/>
    <w:rsid w:val="00853083"/>
    <w:rsid w:val="008B2F0C"/>
    <w:rsid w:val="008B4928"/>
    <w:rsid w:val="008C3F10"/>
    <w:rsid w:val="008D2AB8"/>
    <w:rsid w:val="008F1C66"/>
    <w:rsid w:val="00905E31"/>
    <w:rsid w:val="00970FE4"/>
    <w:rsid w:val="009F1732"/>
    <w:rsid w:val="009F7BC0"/>
    <w:rsid w:val="00A0022B"/>
    <w:rsid w:val="00A346FE"/>
    <w:rsid w:val="00A47B4D"/>
    <w:rsid w:val="00A83018"/>
    <w:rsid w:val="00AE2B53"/>
    <w:rsid w:val="00B774DC"/>
    <w:rsid w:val="00C253F2"/>
    <w:rsid w:val="00C969A6"/>
    <w:rsid w:val="00CA7D36"/>
    <w:rsid w:val="00CB26CF"/>
    <w:rsid w:val="00CF6986"/>
    <w:rsid w:val="00D24208"/>
    <w:rsid w:val="00D60C38"/>
    <w:rsid w:val="00D66893"/>
    <w:rsid w:val="00D90ACB"/>
    <w:rsid w:val="00D96CAD"/>
    <w:rsid w:val="00DC1500"/>
    <w:rsid w:val="00DE0BDB"/>
    <w:rsid w:val="00E017DB"/>
    <w:rsid w:val="00E44371"/>
    <w:rsid w:val="00E949B0"/>
    <w:rsid w:val="00EC0BEA"/>
    <w:rsid w:val="00EE5848"/>
    <w:rsid w:val="00F00591"/>
    <w:rsid w:val="00F13C5F"/>
    <w:rsid w:val="00F51688"/>
    <w:rsid w:val="00F53146"/>
    <w:rsid w:val="00F53F03"/>
    <w:rsid w:val="00F804E4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621DE3"/>
  <w15:chartTrackingRefBased/>
  <w15:docId w15:val="{0FDADBDE-69E3-49BA-853F-5C13ED420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D96CAD"/>
    <w:pPr>
      <w:autoSpaceDN w:val="0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0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4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842</Words>
  <Characters>5950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2</cp:revision>
  <cp:lastPrinted>1899-12-31T23:00:00Z</cp:lastPrinted>
  <dcterms:created xsi:type="dcterms:W3CDTF">2024-03-20T13:15:00Z</dcterms:created>
  <dcterms:modified xsi:type="dcterms:W3CDTF">2024-03-20T13:15:00Z</dcterms:modified>
</cp:coreProperties>
</file>