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A8D81" w14:textId="6B581D83" w:rsidR="00B36EDA" w:rsidRPr="006C55D3" w:rsidRDefault="000B190A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6C55D3">
        <w:rPr>
          <w:sz w:val="20"/>
          <w:szCs w:val="20"/>
        </w:rPr>
        <w:t>Niepołomice</w:t>
      </w:r>
      <w:r w:rsidR="00B36EDA" w:rsidRPr="006C55D3">
        <w:rPr>
          <w:sz w:val="20"/>
          <w:szCs w:val="20"/>
        </w:rPr>
        <w:t xml:space="preserve"> dnia: </w:t>
      </w:r>
      <w:r w:rsidRPr="006C55D3">
        <w:rPr>
          <w:sz w:val="20"/>
          <w:szCs w:val="20"/>
        </w:rPr>
        <w:t>2024-03-2</w:t>
      </w:r>
      <w:r w:rsidR="00574A65">
        <w:rPr>
          <w:sz w:val="20"/>
          <w:szCs w:val="20"/>
        </w:rPr>
        <w:t>1</w:t>
      </w:r>
    </w:p>
    <w:p w14:paraId="59236CDF" w14:textId="77777777" w:rsidR="00B36EDA" w:rsidRPr="006C55D3" w:rsidRDefault="000B190A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6C55D3">
        <w:rPr>
          <w:b/>
          <w:bCs/>
          <w:sz w:val="20"/>
          <w:szCs w:val="20"/>
        </w:rPr>
        <w:t>GMINA NIEPOŁOMICE</w:t>
      </w:r>
    </w:p>
    <w:p w14:paraId="3F148D24" w14:textId="77777777" w:rsidR="00B36EDA" w:rsidRPr="006C55D3" w:rsidRDefault="000B190A" w:rsidP="00B36EDA">
      <w:pPr>
        <w:spacing w:line="360" w:lineRule="auto"/>
        <w:ind w:right="3969"/>
        <w:rPr>
          <w:sz w:val="20"/>
          <w:szCs w:val="20"/>
        </w:rPr>
      </w:pPr>
      <w:r w:rsidRPr="006C55D3">
        <w:rPr>
          <w:sz w:val="20"/>
          <w:szCs w:val="20"/>
        </w:rPr>
        <w:t>Pl. Zwycięstwa</w:t>
      </w:r>
      <w:r w:rsidR="00B36EDA" w:rsidRPr="006C55D3">
        <w:rPr>
          <w:sz w:val="20"/>
          <w:szCs w:val="20"/>
        </w:rPr>
        <w:t xml:space="preserve"> </w:t>
      </w:r>
      <w:r w:rsidRPr="006C55D3">
        <w:rPr>
          <w:sz w:val="20"/>
          <w:szCs w:val="20"/>
        </w:rPr>
        <w:t>13</w:t>
      </w:r>
    </w:p>
    <w:p w14:paraId="127767A9" w14:textId="77777777" w:rsidR="00B36EDA" w:rsidRPr="006C55D3" w:rsidRDefault="000B190A" w:rsidP="00B36EDA">
      <w:pPr>
        <w:ind w:right="3969"/>
        <w:rPr>
          <w:sz w:val="20"/>
          <w:szCs w:val="20"/>
        </w:rPr>
      </w:pPr>
      <w:r w:rsidRPr="006C55D3">
        <w:rPr>
          <w:sz w:val="20"/>
          <w:szCs w:val="20"/>
        </w:rPr>
        <w:t>32-005</w:t>
      </w:r>
      <w:r w:rsidR="00B36EDA" w:rsidRPr="006C55D3">
        <w:rPr>
          <w:sz w:val="20"/>
          <w:szCs w:val="20"/>
        </w:rPr>
        <w:t xml:space="preserve"> </w:t>
      </w:r>
      <w:r w:rsidRPr="006C55D3">
        <w:rPr>
          <w:sz w:val="20"/>
          <w:szCs w:val="20"/>
        </w:rPr>
        <w:t>Niepołomice</w:t>
      </w:r>
    </w:p>
    <w:p w14:paraId="17332F31" w14:textId="77777777" w:rsidR="00B36EDA" w:rsidRPr="006C55D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C55D3" w14:paraId="476CCCAD" w14:textId="77777777" w:rsidTr="00B36EDA">
        <w:tc>
          <w:tcPr>
            <w:tcW w:w="9923" w:type="dxa"/>
            <w:shd w:val="clear" w:color="auto" w:fill="F2F2F2"/>
            <w:hideMark/>
          </w:tcPr>
          <w:p w14:paraId="21A6337C" w14:textId="77777777" w:rsidR="00B36EDA" w:rsidRPr="006C55D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55D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011D6DF" w14:textId="77777777" w:rsidR="00B36EDA" w:rsidRPr="006C55D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55D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3F4F45F" w14:textId="77777777" w:rsidR="00B36EDA" w:rsidRPr="006C55D3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574FBAB9" w14:textId="77777777" w:rsidR="00B36EDA" w:rsidRPr="006C55D3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C55D3">
        <w:rPr>
          <w:rFonts w:eastAsia="Calibri"/>
          <w:sz w:val="20"/>
          <w:szCs w:val="20"/>
          <w:lang w:eastAsia="en-US"/>
        </w:rPr>
        <w:t xml:space="preserve">Dotyczy </w:t>
      </w:r>
      <w:r w:rsidRPr="006C55D3">
        <w:rPr>
          <w:sz w:val="20"/>
          <w:szCs w:val="20"/>
        </w:rPr>
        <w:t>postępowania o udzielenie zamówienia publicznego</w:t>
      </w:r>
      <w:r w:rsidRPr="006C55D3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C55D3" w14:paraId="34FDC05F" w14:textId="77777777" w:rsidTr="00B36EDA">
        <w:tc>
          <w:tcPr>
            <w:tcW w:w="2269" w:type="dxa"/>
            <w:shd w:val="clear" w:color="auto" w:fill="auto"/>
          </w:tcPr>
          <w:p w14:paraId="28BB3FB9" w14:textId="77777777" w:rsidR="00B36EDA" w:rsidRPr="006C55D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28860FE" w14:textId="77777777" w:rsidR="00B36EDA" w:rsidRPr="006C55D3" w:rsidRDefault="000B190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55D3">
              <w:rPr>
                <w:bCs/>
                <w:sz w:val="20"/>
                <w:szCs w:val="20"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</w:p>
        </w:tc>
      </w:tr>
      <w:tr w:rsidR="000B190A" w:rsidRPr="006C55D3" w14:paraId="6A2F1BCE" w14:textId="77777777" w:rsidTr="00A05D79">
        <w:tc>
          <w:tcPr>
            <w:tcW w:w="2269" w:type="dxa"/>
            <w:shd w:val="clear" w:color="auto" w:fill="auto"/>
          </w:tcPr>
          <w:p w14:paraId="05C9DD06" w14:textId="77777777" w:rsidR="000B190A" w:rsidRPr="006C55D3" w:rsidRDefault="000B190A" w:rsidP="00A05D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C30E0DC" w14:textId="77777777" w:rsidR="000B190A" w:rsidRPr="006C55D3" w:rsidRDefault="000B190A" w:rsidP="00A05D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55D3">
              <w:rPr>
                <w:bCs/>
                <w:sz w:val="20"/>
                <w:szCs w:val="20"/>
              </w:rPr>
              <w:t>ZP.271.4.2024</w:t>
            </w:r>
          </w:p>
        </w:tc>
      </w:tr>
    </w:tbl>
    <w:p w14:paraId="2C4A9D68" w14:textId="77777777" w:rsidR="00B36EDA" w:rsidRPr="006C55D3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45856404" w14:textId="0EB3D279" w:rsidR="00B36EDA" w:rsidRPr="006C55D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6C55D3">
        <w:rPr>
          <w:sz w:val="20"/>
          <w:szCs w:val="20"/>
        </w:rPr>
        <w:t xml:space="preserve">Zamawiający, </w:t>
      </w:r>
      <w:r w:rsidR="000B190A" w:rsidRPr="006C55D3">
        <w:rPr>
          <w:b/>
          <w:sz w:val="20"/>
          <w:szCs w:val="20"/>
        </w:rPr>
        <w:t>GMINA NIEPOŁOMICE</w:t>
      </w:r>
      <w:r w:rsidRPr="006C55D3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0B190A" w:rsidRPr="006C55D3">
        <w:rPr>
          <w:sz w:val="20"/>
          <w:szCs w:val="20"/>
        </w:rPr>
        <w:t>(</w:t>
      </w:r>
      <w:proofErr w:type="spellStart"/>
      <w:r w:rsidR="000B190A" w:rsidRPr="006C55D3">
        <w:rPr>
          <w:sz w:val="20"/>
          <w:szCs w:val="20"/>
        </w:rPr>
        <w:t>t.j</w:t>
      </w:r>
      <w:proofErr w:type="spellEnd"/>
      <w:r w:rsidR="000B190A" w:rsidRPr="006C55D3">
        <w:rPr>
          <w:sz w:val="20"/>
          <w:szCs w:val="20"/>
        </w:rPr>
        <w:t>. Dz. U. z 2023r. poz. 1605</w:t>
      </w:r>
      <w:r w:rsidR="00574A65">
        <w:rPr>
          <w:sz w:val="20"/>
          <w:szCs w:val="20"/>
        </w:rPr>
        <w:t xml:space="preserve"> z późn. zmian.</w:t>
      </w:r>
      <w:r w:rsidR="000B190A" w:rsidRPr="006C55D3">
        <w:rPr>
          <w:sz w:val="20"/>
          <w:szCs w:val="20"/>
        </w:rPr>
        <w:t>)</w:t>
      </w:r>
      <w:r w:rsidRPr="006C55D3">
        <w:rPr>
          <w:sz w:val="20"/>
          <w:szCs w:val="20"/>
        </w:rPr>
        <w:t xml:space="preserve">, zwanej dalej „ustawą </w:t>
      </w:r>
      <w:proofErr w:type="spellStart"/>
      <w:r w:rsidRPr="006C55D3">
        <w:rPr>
          <w:sz w:val="20"/>
          <w:szCs w:val="20"/>
        </w:rPr>
        <w:t>Pzp</w:t>
      </w:r>
      <w:proofErr w:type="spellEnd"/>
      <w:r w:rsidRPr="006C55D3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B190A" w:rsidRPr="006C55D3" w14:paraId="493DEE04" w14:textId="77777777" w:rsidTr="00A05D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C100" w14:textId="77777777" w:rsidR="000B190A" w:rsidRPr="006C55D3" w:rsidRDefault="000B190A" w:rsidP="00A05D79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Część nr 1</w:t>
            </w:r>
            <w:r w:rsidRPr="006C55D3">
              <w:rPr>
                <w:sz w:val="20"/>
                <w:szCs w:val="20"/>
              </w:rPr>
              <w:t>: Montaż kotłów na biomasę</w:t>
            </w:r>
          </w:p>
          <w:p w14:paraId="19AAE4C9" w14:textId="77777777" w:rsidR="000B190A" w:rsidRPr="006C55D3" w:rsidRDefault="000B190A" w:rsidP="00A05D7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C55D3">
              <w:rPr>
                <w:b/>
                <w:sz w:val="20"/>
                <w:szCs w:val="20"/>
              </w:rPr>
              <w:t>FHU BOGMARG</w:t>
            </w:r>
          </w:p>
          <w:p w14:paraId="4C17A6F2" w14:textId="18A7647B" w:rsidR="000B190A" w:rsidRPr="006C55D3" w:rsidRDefault="006C55D3" w:rsidP="00A05D7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proofErr w:type="spellStart"/>
            <w:r w:rsidR="000B190A" w:rsidRPr="006C55D3">
              <w:rPr>
                <w:bCs/>
                <w:sz w:val="20"/>
                <w:szCs w:val="20"/>
              </w:rPr>
              <w:t>Pakuz</w:t>
            </w:r>
            <w:proofErr w:type="spellEnd"/>
            <w:r w:rsidR="000B190A" w:rsidRPr="006C55D3">
              <w:rPr>
                <w:bCs/>
                <w:sz w:val="20"/>
                <w:szCs w:val="20"/>
              </w:rPr>
              <w:t xml:space="preserve"> 44 </w:t>
            </w:r>
          </w:p>
          <w:p w14:paraId="426C6708" w14:textId="77777777" w:rsidR="000B190A" w:rsidRPr="006C55D3" w:rsidRDefault="000B190A" w:rsidP="00A05D7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C55D3">
              <w:rPr>
                <w:bCs/>
                <w:sz w:val="20"/>
                <w:szCs w:val="20"/>
              </w:rPr>
              <w:t>32-406 Zakliczyn</w:t>
            </w:r>
          </w:p>
          <w:p w14:paraId="53B984EF" w14:textId="77777777" w:rsidR="000B190A" w:rsidRPr="006C55D3" w:rsidRDefault="000B190A" w:rsidP="00A05D7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za cenę wykonania przedmiotu zamówienia w wysokości </w:t>
            </w:r>
            <w:r w:rsidRPr="006C55D3">
              <w:rPr>
                <w:b/>
                <w:sz w:val="20"/>
                <w:szCs w:val="20"/>
              </w:rPr>
              <w:t>874 000.00 zł</w:t>
            </w:r>
            <w:r w:rsidRPr="006C55D3">
              <w:rPr>
                <w:sz w:val="20"/>
                <w:szCs w:val="20"/>
              </w:rPr>
              <w:t xml:space="preserve"> </w:t>
            </w:r>
            <w:r w:rsidRPr="006C55D3">
              <w:rPr>
                <w:b/>
                <w:bCs/>
                <w:sz w:val="20"/>
                <w:szCs w:val="20"/>
              </w:rPr>
              <w:t>brutto</w:t>
            </w:r>
            <w:r w:rsidRPr="006C55D3">
              <w:rPr>
                <w:bCs/>
                <w:sz w:val="20"/>
                <w:szCs w:val="20"/>
              </w:rPr>
              <w:t>.</w:t>
            </w:r>
          </w:p>
          <w:p w14:paraId="0F2D954D" w14:textId="77777777" w:rsidR="000B190A" w:rsidRPr="006C55D3" w:rsidRDefault="000B190A" w:rsidP="00A05D79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C55D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C55D3">
              <w:rPr>
                <w:color w:val="000000"/>
                <w:sz w:val="20"/>
                <w:szCs w:val="20"/>
              </w:rPr>
              <w:t>:</w:t>
            </w:r>
          </w:p>
          <w:p w14:paraId="62C56198" w14:textId="464D2BB3" w:rsidR="000B190A" w:rsidRPr="006C55D3" w:rsidRDefault="00574A65" w:rsidP="00A05D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Dokonano</w:t>
            </w:r>
            <w:r w:rsidR="000B190A" w:rsidRPr="006C55D3">
              <w:rPr>
                <w:sz w:val="20"/>
                <w:szCs w:val="20"/>
              </w:rPr>
              <w:t xml:space="preserve"> </w:t>
            </w:r>
            <w:r w:rsidRPr="006C55D3">
              <w:rPr>
                <w:sz w:val="20"/>
                <w:szCs w:val="20"/>
              </w:rPr>
              <w:t>wyboru</w:t>
            </w:r>
            <w:r w:rsidR="000B190A" w:rsidRPr="006C55D3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  <w:tr w:rsidR="000B190A" w:rsidRPr="006C55D3" w14:paraId="7AD246CB" w14:textId="77777777" w:rsidTr="00A05D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0FB93" w14:textId="77777777" w:rsidR="000B190A" w:rsidRPr="006C55D3" w:rsidRDefault="000B190A" w:rsidP="00A05D79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6C55D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C55D3">
              <w:rPr>
                <w:b/>
                <w:bCs/>
                <w:sz w:val="20"/>
                <w:szCs w:val="20"/>
              </w:rPr>
              <w:t>Część nr 2</w:t>
            </w:r>
            <w:r w:rsidRPr="006C55D3">
              <w:rPr>
                <w:sz w:val="20"/>
                <w:szCs w:val="20"/>
              </w:rPr>
              <w:t>: Montaż kotłów gazowych</w:t>
            </w:r>
          </w:p>
          <w:p w14:paraId="3D20145D" w14:textId="77777777" w:rsidR="000B190A" w:rsidRPr="006C55D3" w:rsidRDefault="000B190A" w:rsidP="00A05D7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C55D3">
              <w:rPr>
                <w:b/>
                <w:sz w:val="20"/>
                <w:szCs w:val="20"/>
              </w:rPr>
              <w:t>FHU BOGMARG</w:t>
            </w:r>
          </w:p>
          <w:p w14:paraId="12BA0516" w14:textId="0BFD9A94" w:rsidR="000B190A" w:rsidRPr="006C55D3" w:rsidRDefault="006C55D3" w:rsidP="00A05D7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proofErr w:type="spellStart"/>
            <w:r w:rsidR="000B190A" w:rsidRPr="006C55D3">
              <w:rPr>
                <w:bCs/>
                <w:sz w:val="20"/>
                <w:szCs w:val="20"/>
              </w:rPr>
              <w:t>Pakuz</w:t>
            </w:r>
            <w:proofErr w:type="spellEnd"/>
            <w:r w:rsidR="000B190A" w:rsidRPr="006C55D3">
              <w:rPr>
                <w:bCs/>
                <w:sz w:val="20"/>
                <w:szCs w:val="20"/>
              </w:rPr>
              <w:t xml:space="preserve"> 44 </w:t>
            </w:r>
          </w:p>
          <w:p w14:paraId="0561D38B" w14:textId="77777777" w:rsidR="000B190A" w:rsidRPr="006C55D3" w:rsidRDefault="000B190A" w:rsidP="00A05D7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C55D3">
              <w:rPr>
                <w:bCs/>
                <w:sz w:val="20"/>
                <w:szCs w:val="20"/>
              </w:rPr>
              <w:t>32-406 Zakliczyn</w:t>
            </w:r>
          </w:p>
          <w:p w14:paraId="14FD37F7" w14:textId="77777777" w:rsidR="000B190A" w:rsidRPr="006C55D3" w:rsidRDefault="000B190A" w:rsidP="00A05D7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za cenę wykonania przedmiotu zamówienia w wysokości </w:t>
            </w:r>
            <w:r w:rsidRPr="006C55D3">
              <w:rPr>
                <w:b/>
                <w:sz w:val="20"/>
                <w:szCs w:val="20"/>
              </w:rPr>
              <w:t>880 500.00 zł</w:t>
            </w:r>
            <w:r w:rsidRPr="006C55D3">
              <w:rPr>
                <w:sz w:val="20"/>
                <w:szCs w:val="20"/>
              </w:rPr>
              <w:t xml:space="preserve"> </w:t>
            </w:r>
            <w:r w:rsidRPr="006C55D3">
              <w:rPr>
                <w:b/>
                <w:bCs/>
                <w:sz w:val="20"/>
                <w:szCs w:val="20"/>
              </w:rPr>
              <w:t>brutto</w:t>
            </w:r>
            <w:r w:rsidRPr="006C55D3">
              <w:rPr>
                <w:bCs/>
                <w:sz w:val="20"/>
                <w:szCs w:val="20"/>
              </w:rPr>
              <w:t>.</w:t>
            </w:r>
          </w:p>
          <w:p w14:paraId="5158C89C" w14:textId="77777777" w:rsidR="000B190A" w:rsidRPr="006C55D3" w:rsidRDefault="000B190A" w:rsidP="00A05D79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C55D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C55D3">
              <w:rPr>
                <w:color w:val="000000"/>
                <w:sz w:val="20"/>
                <w:szCs w:val="20"/>
              </w:rPr>
              <w:t>:</w:t>
            </w:r>
          </w:p>
          <w:p w14:paraId="5614E642" w14:textId="73A7EAEB" w:rsidR="000B190A" w:rsidRPr="006C55D3" w:rsidRDefault="00574A65" w:rsidP="00A05D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Dokonano</w:t>
            </w:r>
            <w:r w:rsidR="000B190A" w:rsidRPr="006C55D3">
              <w:rPr>
                <w:sz w:val="20"/>
                <w:szCs w:val="20"/>
              </w:rPr>
              <w:t xml:space="preserve"> </w:t>
            </w:r>
            <w:r w:rsidRPr="006C55D3">
              <w:rPr>
                <w:sz w:val="20"/>
                <w:szCs w:val="20"/>
              </w:rPr>
              <w:t>wyboru</w:t>
            </w:r>
            <w:r w:rsidR="000B190A" w:rsidRPr="006C55D3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6FF2CB43" w14:textId="77777777" w:rsidR="00B36EDA" w:rsidRPr="006C55D3" w:rsidRDefault="000B190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6C55D3">
        <w:rPr>
          <w:b/>
          <w:bCs/>
          <w:color w:val="000000"/>
          <w:sz w:val="20"/>
          <w:szCs w:val="20"/>
        </w:rPr>
        <w:t xml:space="preserve"> </w:t>
      </w:r>
      <w:r w:rsidR="00B36EDA" w:rsidRPr="006C55D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B36EDA" w:rsidRPr="006C55D3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C55D3" w14:paraId="4B0FDC9F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6CAA5F" w14:textId="77777777" w:rsidR="00B36EDA" w:rsidRPr="006C55D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55D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D0E10A" w14:textId="77777777" w:rsidR="00B36EDA" w:rsidRPr="006C55D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C55D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56375E" w14:textId="77777777" w:rsidR="00B36EDA" w:rsidRPr="006C55D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55D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96D902" w14:textId="77777777" w:rsidR="00B36EDA" w:rsidRPr="006C55D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55D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B190A" w:rsidRPr="006C55D3" w14:paraId="442B0201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F90C3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1 - Montaż kotłów na </w:t>
            </w:r>
            <w:r w:rsidRPr="006C55D3">
              <w:rPr>
                <w:sz w:val="20"/>
                <w:szCs w:val="20"/>
              </w:rPr>
              <w:lastRenderedPageBreak/>
              <w:t>biomasę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49E1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lastRenderedPageBreak/>
              <w:t>Ergo Ekologia Sp. z o. o.</w:t>
            </w:r>
          </w:p>
          <w:p w14:paraId="1C6C09B1" w14:textId="2D123F41" w:rsidR="000B190A" w:rsidRPr="006C55D3" w:rsidRDefault="006C55D3" w:rsidP="00A05D7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0B190A" w:rsidRPr="006C55D3">
              <w:rPr>
                <w:sz w:val="20"/>
                <w:szCs w:val="20"/>
              </w:rPr>
              <w:t xml:space="preserve">Kazimierza </w:t>
            </w:r>
            <w:proofErr w:type="spellStart"/>
            <w:r w:rsidR="000B190A" w:rsidRPr="006C55D3">
              <w:rPr>
                <w:sz w:val="20"/>
                <w:szCs w:val="20"/>
              </w:rPr>
              <w:t>Gierdziejewskiego</w:t>
            </w:r>
            <w:proofErr w:type="spellEnd"/>
            <w:r w:rsidR="000B190A" w:rsidRPr="006C55D3">
              <w:rPr>
                <w:sz w:val="20"/>
                <w:szCs w:val="20"/>
              </w:rPr>
              <w:t xml:space="preserve"> 7/17</w:t>
            </w:r>
          </w:p>
          <w:p w14:paraId="77BC93AE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65E3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lastRenderedPageBreak/>
              <w:t>1 - Cena - 53.65</w:t>
            </w:r>
          </w:p>
          <w:p w14:paraId="2AA369B1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lastRenderedPageBreak/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75EE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lastRenderedPageBreak/>
              <w:t xml:space="preserve">  93,65</w:t>
            </w:r>
          </w:p>
        </w:tc>
      </w:tr>
      <w:tr w:rsidR="000B190A" w:rsidRPr="006C55D3" w14:paraId="38261EC3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5C25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Montaż kotłów na biomasę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B52F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FHU BOGMARG</w:t>
            </w:r>
          </w:p>
          <w:p w14:paraId="7B109952" w14:textId="3FEAD77D" w:rsidR="000B190A" w:rsidRPr="006C55D3" w:rsidRDefault="006C55D3" w:rsidP="00A05D7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0B190A" w:rsidRPr="006C55D3">
              <w:rPr>
                <w:sz w:val="20"/>
                <w:szCs w:val="20"/>
              </w:rPr>
              <w:t>Pakuz</w:t>
            </w:r>
            <w:proofErr w:type="spellEnd"/>
            <w:r w:rsidR="000B190A" w:rsidRPr="006C55D3">
              <w:rPr>
                <w:sz w:val="20"/>
                <w:szCs w:val="20"/>
              </w:rPr>
              <w:t xml:space="preserve"> 44</w:t>
            </w:r>
          </w:p>
          <w:p w14:paraId="46D6E968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32-406 Zakliczyn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161F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Cena - 60.00</w:t>
            </w:r>
          </w:p>
          <w:p w14:paraId="4CEE66D9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C6686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  100,00</w:t>
            </w:r>
          </w:p>
        </w:tc>
      </w:tr>
      <w:tr w:rsidR="000B190A" w:rsidRPr="006C55D3" w14:paraId="04709EE2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0A55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Montaż kotłów na biomasę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3EDC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MCE MAŁOPOLSKIE CENTRUM EKOLOGICZNE SP. Z O.O.</w:t>
            </w:r>
          </w:p>
          <w:p w14:paraId="603171E9" w14:textId="194734B8" w:rsidR="000B190A" w:rsidRPr="006C55D3" w:rsidRDefault="006C55D3" w:rsidP="00A05D7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190A" w:rsidRPr="006C55D3">
              <w:rPr>
                <w:sz w:val="20"/>
                <w:szCs w:val="20"/>
              </w:rPr>
              <w:t>KRAKOWSKA 28</w:t>
            </w:r>
          </w:p>
          <w:p w14:paraId="63EBD860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34-124 KLECZA DOLNA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C7D2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Cena - 44.53</w:t>
            </w:r>
          </w:p>
          <w:p w14:paraId="3C76A12D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05AE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  84,53</w:t>
            </w:r>
          </w:p>
        </w:tc>
      </w:tr>
      <w:tr w:rsidR="000B190A" w:rsidRPr="006C55D3" w14:paraId="193A5369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4B90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Montaż kotłów gazowych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C594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Kosztorysowanie Robót Budowlanych mgr Szczepan Kapustka</w:t>
            </w:r>
          </w:p>
          <w:p w14:paraId="579B98AE" w14:textId="0F0624C7" w:rsidR="000B190A" w:rsidRPr="006C55D3" w:rsidRDefault="006C55D3" w:rsidP="00A05D79">
            <w:pPr>
              <w:spacing w:line="276" w:lineRule="auto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Pogórska Wola </w:t>
            </w:r>
            <w:r w:rsidR="000B190A" w:rsidRPr="006C55D3">
              <w:rPr>
                <w:sz w:val="20"/>
                <w:szCs w:val="20"/>
              </w:rPr>
              <w:t>148c</w:t>
            </w:r>
          </w:p>
          <w:p w14:paraId="073D23DB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33-152 Pogórska Wola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53777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Cena - 47.24</w:t>
            </w:r>
          </w:p>
          <w:p w14:paraId="2A7D9ED5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3199C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  87,24</w:t>
            </w:r>
          </w:p>
        </w:tc>
      </w:tr>
      <w:tr w:rsidR="000B190A" w:rsidRPr="006C55D3" w14:paraId="2770987A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340A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Montaż kotłów gazowych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6BC7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FHU BOGMARG</w:t>
            </w:r>
          </w:p>
          <w:p w14:paraId="017B8CC9" w14:textId="4B0719FB" w:rsidR="000B190A" w:rsidRPr="006C55D3" w:rsidRDefault="006C55D3" w:rsidP="00A05D7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0B190A" w:rsidRPr="006C55D3">
              <w:rPr>
                <w:sz w:val="20"/>
                <w:szCs w:val="20"/>
              </w:rPr>
              <w:t>Pakuz</w:t>
            </w:r>
            <w:proofErr w:type="spellEnd"/>
            <w:r w:rsidR="000B190A" w:rsidRPr="006C55D3">
              <w:rPr>
                <w:sz w:val="20"/>
                <w:szCs w:val="20"/>
              </w:rPr>
              <w:t xml:space="preserve"> 44</w:t>
            </w:r>
          </w:p>
          <w:p w14:paraId="7BD4A62D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32-406 Zakliczyn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7FE2B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Cena - 60.00</w:t>
            </w:r>
          </w:p>
          <w:p w14:paraId="6FDE7356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A187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  100,00</w:t>
            </w:r>
          </w:p>
        </w:tc>
      </w:tr>
      <w:tr w:rsidR="000B190A" w:rsidRPr="006C55D3" w14:paraId="08BE73C2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57B3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Montaż kotłów gazowych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A36DD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Firma Usługowa Tomasz Warzecha</w:t>
            </w:r>
          </w:p>
          <w:p w14:paraId="42775EAD" w14:textId="72F8148A" w:rsidR="000B190A" w:rsidRPr="006C55D3" w:rsidRDefault="006C55D3" w:rsidP="00A05D7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190A" w:rsidRPr="006C55D3">
              <w:rPr>
                <w:sz w:val="20"/>
                <w:szCs w:val="20"/>
              </w:rPr>
              <w:t>Zagumnie 100</w:t>
            </w:r>
          </w:p>
          <w:p w14:paraId="7877FAFF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33-100 Tarnów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4F4E9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Cena - 46.21</w:t>
            </w:r>
          </w:p>
          <w:p w14:paraId="43945441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11A3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  86,21</w:t>
            </w:r>
          </w:p>
        </w:tc>
      </w:tr>
      <w:tr w:rsidR="000B190A" w:rsidRPr="006C55D3" w14:paraId="1DB01DB0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5A4D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Montaż kotłów gazowych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92F11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MCE MAŁOPOLSKIE CENTRUM EKOLOGICZNE SP. Z O.O.</w:t>
            </w:r>
          </w:p>
          <w:p w14:paraId="22BF52A7" w14:textId="323B4D28" w:rsidR="000B190A" w:rsidRPr="006C55D3" w:rsidRDefault="006C55D3" w:rsidP="00A05D7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190A" w:rsidRPr="006C55D3">
              <w:rPr>
                <w:sz w:val="20"/>
                <w:szCs w:val="20"/>
              </w:rPr>
              <w:t>KRAKOWSKA 28</w:t>
            </w:r>
          </w:p>
          <w:p w14:paraId="20D2A258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34-124 KLECZA DOLNA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BCFF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Cena - 44.07</w:t>
            </w:r>
          </w:p>
          <w:p w14:paraId="702150DC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FA0A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  84,07</w:t>
            </w:r>
          </w:p>
        </w:tc>
      </w:tr>
      <w:tr w:rsidR="000B190A" w:rsidRPr="006C55D3" w14:paraId="5FCA7994" w14:textId="77777777" w:rsidTr="006C55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E7FF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Montaż kotłów gazowych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5F7A8" w14:textId="77777777" w:rsidR="000B190A" w:rsidRPr="006C55D3" w:rsidRDefault="000B190A" w:rsidP="00A05D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55D3">
              <w:rPr>
                <w:b/>
                <w:bCs/>
                <w:sz w:val="20"/>
                <w:szCs w:val="20"/>
              </w:rPr>
              <w:t>F.H.U. "GAZ-INSTAL-BUD" Wojciech Chojnacki</w:t>
            </w:r>
          </w:p>
          <w:p w14:paraId="7EAAAF96" w14:textId="77777777" w:rsidR="000B190A" w:rsidRPr="006C55D3" w:rsidRDefault="000B190A" w:rsidP="00A05D79">
            <w:pPr>
              <w:spacing w:line="276" w:lineRule="auto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Zagórze 194</w:t>
            </w:r>
          </w:p>
          <w:p w14:paraId="751EF93C" w14:textId="77777777" w:rsidR="000B190A" w:rsidRPr="006C55D3" w:rsidRDefault="000B190A" w:rsidP="00A05D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7ACB" w14:textId="77777777" w:rsidR="000B190A" w:rsidRPr="006C55D3" w:rsidRDefault="000B190A" w:rsidP="00A05D79">
            <w:pPr>
              <w:spacing w:before="40" w:after="40"/>
              <w:rPr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1 - Cena - 0.00</w:t>
            </w:r>
          </w:p>
          <w:p w14:paraId="510F8B4C" w14:textId="77777777" w:rsidR="000B190A" w:rsidRPr="006C55D3" w:rsidRDefault="000B190A" w:rsidP="00A05D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>2 - Gwarancja i rękojmia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BC5F" w14:textId="77777777" w:rsidR="000B190A" w:rsidRPr="006C55D3" w:rsidRDefault="000B190A" w:rsidP="00A05D79">
            <w:pPr>
              <w:jc w:val="center"/>
              <w:rPr>
                <w:color w:val="000000"/>
                <w:sz w:val="20"/>
                <w:szCs w:val="20"/>
              </w:rPr>
            </w:pPr>
            <w:r w:rsidRPr="006C55D3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2C271A5" w14:textId="7AA68B36" w:rsidR="008642B3" w:rsidRPr="006C55D3" w:rsidRDefault="008642B3" w:rsidP="006C55D3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6C55D3" w:rsidSect="002B00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6513F" w14:textId="77777777" w:rsidR="002B0041" w:rsidRDefault="002B0041">
      <w:r>
        <w:separator/>
      </w:r>
    </w:p>
  </w:endnote>
  <w:endnote w:type="continuationSeparator" w:id="0">
    <w:p w14:paraId="78925E12" w14:textId="77777777" w:rsidR="002B0041" w:rsidRDefault="002B0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252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8EAE" w14:textId="088BEA4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C707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92ADD" w14:textId="77777777" w:rsidR="002B0041" w:rsidRDefault="002B0041">
      <w:r>
        <w:separator/>
      </w:r>
    </w:p>
  </w:footnote>
  <w:footnote w:type="continuationSeparator" w:id="0">
    <w:p w14:paraId="71B46070" w14:textId="77777777" w:rsidR="002B0041" w:rsidRDefault="002B0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709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45CC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01E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041"/>
    <w:rsid w:val="00022322"/>
    <w:rsid w:val="00042497"/>
    <w:rsid w:val="000B190A"/>
    <w:rsid w:val="000C1E6F"/>
    <w:rsid w:val="000E4E56"/>
    <w:rsid w:val="001A1468"/>
    <w:rsid w:val="001B7815"/>
    <w:rsid w:val="00211A34"/>
    <w:rsid w:val="002B004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4A65"/>
    <w:rsid w:val="00596EA3"/>
    <w:rsid w:val="00596FD7"/>
    <w:rsid w:val="005E5BFF"/>
    <w:rsid w:val="00607F9B"/>
    <w:rsid w:val="00644DCB"/>
    <w:rsid w:val="00657C1E"/>
    <w:rsid w:val="006C55D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8201D"/>
  <w15:chartTrackingRefBased/>
  <w15:docId w15:val="{BB98250A-D194-4AA4-BE34-25B2EB19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431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2024-03-20T15:26:00Z</dcterms:created>
  <dcterms:modified xsi:type="dcterms:W3CDTF">2024-03-20T15:26:00Z</dcterms:modified>
</cp:coreProperties>
</file>