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7ED35" w14:textId="77777777" w:rsidR="00554D72" w:rsidRPr="002560AC" w:rsidRDefault="00B04597" w:rsidP="002560AC">
      <w:pPr>
        <w:spacing w:after="480"/>
        <w:jc w:val="right"/>
        <w:rPr>
          <w:sz w:val="24"/>
          <w:szCs w:val="24"/>
        </w:rPr>
      </w:pPr>
      <w:r w:rsidRPr="002560AC">
        <w:rPr>
          <w:sz w:val="24"/>
          <w:szCs w:val="24"/>
        </w:rPr>
        <w:t>Poznań</w:t>
      </w:r>
      <w:r w:rsidR="00554D72" w:rsidRPr="002560AC">
        <w:rPr>
          <w:sz w:val="24"/>
          <w:szCs w:val="24"/>
        </w:rPr>
        <w:t xml:space="preserve"> dnia: </w:t>
      </w:r>
      <w:r w:rsidRPr="002560AC">
        <w:rPr>
          <w:sz w:val="24"/>
          <w:szCs w:val="24"/>
        </w:rPr>
        <w:t>2024-03-21</w:t>
      </w:r>
    </w:p>
    <w:p w14:paraId="3833C9DE" w14:textId="77777777" w:rsidR="00B04597" w:rsidRPr="002560AC" w:rsidRDefault="00B04597" w:rsidP="002560AC">
      <w:pPr>
        <w:rPr>
          <w:b/>
          <w:bCs/>
          <w:sz w:val="24"/>
          <w:szCs w:val="24"/>
        </w:rPr>
      </w:pPr>
      <w:r w:rsidRPr="002560AC">
        <w:rPr>
          <w:b/>
          <w:bCs/>
          <w:sz w:val="24"/>
          <w:szCs w:val="24"/>
        </w:rPr>
        <w:t>Szpital Wojewódzki w Poznaniu</w:t>
      </w:r>
    </w:p>
    <w:p w14:paraId="35D42BA8" w14:textId="77777777" w:rsidR="00554D72" w:rsidRPr="002560AC" w:rsidRDefault="00B04597" w:rsidP="002560AC">
      <w:pPr>
        <w:rPr>
          <w:b/>
          <w:bCs/>
          <w:sz w:val="24"/>
          <w:szCs w:val="24"/>
        </w:rPr>
      </w:pPr>
      <w:r w:rsidRPr="002560AC">
        <w:rPr>
          <w:b/>
          <w:bCs/>
          <w:sz w:val="24"/>
          <w:szCs w:val="24"/>
        </w:rPr>
        <w:t>Dział Zamówień Publicznych</w:t>
      </w:r>
    </w:p>
    <w:p w14:paraId="279B95FD" w14:textId="77777777" w:rsidR="00554D72" w:rsidRPr="002560AC" w:rsidRDefault="00B04597" w:rsidP="002560AC">
      <w:pPr>
        <w:rPr>
          <w:sz w:val="24"/>
          <w:szCs w:val="24"/>
        </w:rPr>
      </w:pPr>
      <w:r w:rsidRPr="002560AC">
        <w:rPr>
          <w:sz w:val="24"/>
          <w:szCs w:val="24"/>
        </w:rPr>
        <w:t>Juraszów</w:t>
      </w:r>
      <w:r w:rsidR="00554D72" w:rsidRPr="002560AC">
        <w:rPr>
          <w:sz w:val="24"/>
          <w:szCs w:val="24"/>
        </w:rPr>
        <w:t xml:space="preserve"> </w:t>
      </w:r>
      <w:r w:rsidRPr="002560AC">
        <w:rPr>
          <w:sz w:val="24"/>
          <w:szCs w:val="24"/>
        </w:rPr>
        <w:t>7/19</w:t>
      </w:r>
    </w:p>
    <w:p w14:paraId="16D5C91A" w14:textId="77777777" w:rsidR="00554D72" w:rsidRPr="002560AC" w:rsidRDefault="00B04597" w:rsidP="002560AC">
      <w:pPr>
        <w:rPr>
          <w:sz w:val="24"/>
          <w:szCs w:val="24"/>
        </w:rPr>
      </w:pPr>
      <w:r w:rsidRPr="002560AC">
        <w:rPr>
          <w:sz w:val="24"/>
          <w:szCs w:val="24"/>
        </w:rPr>
        <w:t>60-479</w:t>
      </w:r>
      <w:r w:rsidR="00554D72" w:rsidRPr="002560AC">
        <w:rPr>
          <w:sz w:val="24"/>
          <w:szCs w:val="24"/>
        </w:rPr>
        <w:t xml:space="preserve"> </w:t>
      </w:r>
      <w:r w:rsidRPr="002560AC">
        <w:rPr>
          <w:sz w:val="24"/>
          <w:szCs w:val="24"/>
        </w:rPr>
        <w:t>Poznań</w:t>
      </w:r>
    </w:p>
    <w:p w14:paraId="2C511888" w14:textId="77777777" w:rsidR="00554D72" w:rsidRPr="002560AC" w:rsidRDefault="00554D72" w:rsidP="002560AC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560AC">
        <w:rPr>
          <w:b/>
          <w:sz w:val="24"/>
          <w:szCs w:val="24"/>
        </w:rPr>
        <w:t>WYKONAWCY</w:t>
      </w:r>
    </w:p>
    <w:p w14:paraId="3E26E04A" w14:textId="77777777" w:rsidR="00554D72" w:rsidRPr="002560AC" w:rsidRDefault="00554D72" w:rsidP="002560AC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2560A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2560AC" w14:paraId="297AF08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774A46" w14:textId="77777777" w:rsidR="00AB5D68" w:rsidRPr="002560AC" w:rsidRDefault="00AB5D68" w:rsidP="002560AC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2560AC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1F696601" w14:textId="77777777" w:rsidR="00AB5D68" w:rsidRPr="002560AC" w:rsidRDefault="00AB5D68" w:rsidP="002560AC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2560AC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2560AC">
              <w:rPr>
                <w:sz w:val="28"/>
                <w:szCs w:val="28"/>
              </w:rPr>
              <w:t xml:space="preserve">(dalej </w:t>
            </w:r>
            <w:r w:rsidR="00E32881" w:rsidRPr="002560AC">
              <w:rPr>
                <w:b/>
                <w:bCs/>
                <w:sz w:val="28"/>
                <w:szCs w:val="28"/>
              </w:rPr>
              <w:t>SWZ</w:t>
            </w:r>
            <w:r w:rsidR="00E32881" w:rsidRPr="002560AC">
              <w:rPr>
                <w:sz w:val="28"/>
                <w:szCs w:val="28"/>
              </w:rPr>
              <w:t>)</w:t>
            </w:r>
          </w:p>
        </w:tc>
      </w:tr>
    </w:tbl>
    <w:p w14:paraId="6C6A65C6" w14:textId="77777777" w:rsidR="00EF1037" w:rsidRPr="002560AC" w:rsidRDefault="00EF1037" w:rsidP="002560AC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48CF4B00" w14:textId="77777777" w:rsidR="00554D72" w:rsidRPr="002560AC" w:rsidRDefault="00554D72" w:rsidP="002560AC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560AC">
        <w:rPr>
          <w:rFonts w:eastAsia="Calibri"/>
          <w:sz w:val="24"/>
          <w:szCs w:val="24"/>
          <w:lang w:eastAsia="en-US"/>
        </w:rPr>
        <w:t xml:space="preserve">Dotyczy </w:t>
      </w:r>
      <w:r w:rsidRPr="002560AC">
        <w:rPr>
          <w:sz w:val="24"/>
          <w:szCs w:val="24"/>
        </w:rPr>
        <w:t>postępowania o udzielenie zamówienia publicznego</w:t>
      </w:r>
      <w:r w:rsidRPr="002560A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560AC" w14:paraId="6E253615" w14:textId="77777777" w:rsidTr="00860A6D">
        <w:tc>
          <w:tcPr>
            <w:tcW w:w="2269" w:type="dxa"/>
            <w:shd w:val="clear" w:color="auto" w:fill="auto"/>
          </w:tcPr>
          <w:p w14:paraId="537D1265" w14:textId="77777777" w:rsidR="00554D72" w:rsidRPr="002560AC" w:rsidRDefault="00554D72" w:rsidP="002560A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560A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378CE7" w14:textId="12E31B9D" w:rsidR="00554D72" w:rsidRPr="002560AC" w:rsidRDefault="00B04597" w:rsidP="002560AC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2560AC">
              <w:rPr>
                <w:b/>
                <w:sz w:val="24"/>
                <w:szCs w:val="24"/>
              </w:rPr>
              <w:t>Szkolenie dla pracowników Szpitala Wojewódzkiego w Poznaniu w Filii 1 i 2 z RKO.</w:t>
            </w:r>
          </w:p>
        </w:tc>
      </w:tr>
      <w:tr w:rsidR="00B04597" w:rsidRPr="002560AC" w14:paraId="2F594544" w14:textId="77777777" w:rsidTr="00834F61">
        <w:tc>
          <w:tcPr>
            <w:tcW w:w="2269" w:type="dxa"/>
            <w:shd w:val="clear" w:color="auto" w:fill="auto"/>
          </w:tcPr>
          <w:p w14:paraId="2498BE5D" w14:textId="77777777" w:rsidR="00B04597" w:rsidRPr="002560AC" w:rsidRDefault="00B04597" w:rsidP="002560A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560A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CBCBE1" w14:textId="77777777" w:rsidR="00B04597" w:rsidRPr="002560AC" w:rsidRDefault="00B04597" w:rsidP="002560AC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2560AC">
              <w:rPr>
                <w:b/>
                <w:sz w:val="24"/>
                <w:szCs w:val="24"/>
              </w:rPr>
              <w:t>SZW/DZP/19/2024</w:t>
            </w:r>
          </w:p>
        </w:tc>
      </w:tr>
    </w:tbl>
    <w:p w14:paraId="0EC302F8" w14:textId="77777777" w:rsidR="00B04597" w:rsidRPr="002560AC" w:rsidRDefault="005C0930" w:rsidP="00F95163">
      <w:pPr>
        <w:spacing w:before="360" w:after="120"/>
        <w:jc w:val="both"/>
        <w:rPr>
          <w:b/>
          <w:sz w:val="24"/>
          <w:szCs w:val="24"/>
        </w:rPr>
      </w:pPr>
      <w:r w:rsidRPr="002560AC">
        <w:rPr>
          <w:sz w:val="24"/>
          <w:szCs w:val="24"/>
        </w:rPr>
        <w:t xml:space="preserve">Zamawiający, </w:t>
      </w:r>
      <w:r w:rsidR="00B04597" w:rsidRPr="002560AC">
        <w:rPr>
          <w:b/>
          <w:sz w:val="24"/>
          <w:szCs w:val="24"/>
        </w:rPr>
        <w:t>Szpital Wojewódzki w Poznaniu</w:t>
      </w:r>
    </w:p>
    <w:p w14:paraId="6A559F96" w14:textId="77777777" w:rsidR="00EF1037" w:rsidRPr="002560AC" w:rsidRDefault="00B04597" w:rsidP="00F95163">
      <w:pPr>
        <w:spacing w:before="120" w:after="120"/>
        <w:jc w:val="both"/>
        <w:rPr>
          <w:sz w:val="24"/>
          <w:szCs w:val="24"/>
        </w:rPr>
      </w:pPr>
      <w:r w:rsidRPr="002560AC">
        <w:rPr>
          <w:b/>
          <w:sz w:val="24"/>
          <w:szCs w:val="24"/>
        </w:rPr>
        <w:t>Dział Zamówień Publicznych</w:t>
      </w:r>
      <w:r w:rsidR="005C0930" w:rsidRPr="002560AC">
        <w:rPr>
          <w:sz w:val="24"/>
          <w:szCs w:val="24"/>
        </w:rPr>
        <w:t xml:space="preserve">, działając na podstawie art. </w:t>
      </w:r>
      <w:r w:rsidR="00F004A8" w:rsidRPr="002560AC">
        <w:rPr>
          <w:sz w:val="24"/>
          <w:szCs w:val="24"/>
        </w:rPr>
        <w:t>286</w:t>
      </w:r>
      <w:r w:rsidR="005C0930" w:rsidRPr="002560AC">
        <w:rPr>
          <w:sz w:val="24"/>
          <w:szCs w:val="24"/>
        </w:rPr>
        <w:t xml:space="preserve"> ust. 1 i </w:t>
      </w:r>
      <w:r w:rsidR="00F004A8" w:rsidRPr="002560AC">
        <w:rPr>
          <w:sz w:val="24"/>
          <w:szCs w:val="24"/>
        </w:rPr>
        <w:t>7</w:t>
      </w:r>
      <w:r w:rsidR="005C0930" w:rsidRPr="002560AC">
        <w:rPr>
          <w:sz w:val="24"/>
          <w:szCs w:val="24"/>
        </w:rPr>
        <w:t xml:space="preserve"> ustawy z dnia 11 września 2019r. Prawo zamówień publicznych </w:t>
      </w:r>
      <w:r w:rsidRPr="002560AC">
        <w:rPr>
          <w:sz w:val="24"/>
          <w:szCs w:val="24"/>
        </w:rPr>
        <w:t>(</w:t>
      </w:r>
      <w:proofErr w:type="spellStart"/>
      <w:r w:rsidRPr="002560AC">
        <w:rPr>
          <w:sz w:val="24"/>
          <w:szCs w:val="24"/>
        </w:rPr>
        <w:t>t.j</w:t>
      </w:r>
      <w:proofErr w:type="spellEnd"/>
      <w:r w:rsidRPr="002560AC">
        <w:rPr>
          <w:sz w:val="24"/>
          <w:szCs w:val="24"/>
        </w:rPr>
        <w:t>. Dz. U. z 2023r. poz. 1605)</w:t>
      </w:r>
      <w:r w:rsidR="005C0930" w:rsidRPr="002560AC">
        <w:rPr>
          <w:sz w:val="24"/>
          <w:szCs w:val="24"/>
        </w:rPr>
        <w:t xml:space="preserve">, </w:t>
      </w:r>
      <w:r w:rsidR="00EB3650" w:rsidRPr="002560AC">
        <w:rPr>
          <w:sz w:val="24"/>
          <w:szCs w:val="24"/>
        </w:rPr>
        <w:t xml:space="preserve">informuje o </w:t>
      </w:r>
      <w:r w:rsidR="005C0930" w:rsidRPr="002560AC">
        <w:rPr>
          <w:sz w:val="24"/>
          <w:szCs w:val="24"/>
        </w:rPr>
        <w:t>dokon</w:t>
      </w:r>
      <w:r w:rsidR="00EB3650" w:rsidRPr="002560AC">
        <w:rPr>
          <w:sz w:val="24"/>
          <w:szCs w:val="24"/>
        </w:rPr>
        <w:t>aniu</w:t>
      </w:r>
      <w:r w:rsidR="005C0930" w:rsidRPr="002560AC">
        <w:rPr>
          <w:sz w:val="24"/>
          <w:szCs w:val="24"/>
        </w:rPr>
        <w:t xml:space="preserve"> </w:t>
      </w:r>
      <w:r w:rsidR="00460DC4" w:rsidRPr="002560AC">
        <w:rPr>
          <w:sz w:val="24"/>
          <w:szCs w:val="24"/>
        </w:rPr>
        <w:t>zmian</w:t>
      </w:r>
      <w:r w:rsidR="005C0930" w:rsidRPr="002560AC">
        <w:rPr>
          <w:sz w:val="24"/>
          <w:szCs w:val="24"/>
        </w:rPr>
        <w:t xml:space="preserve"> w z</w:t>
      </w:r>
      <w:r w:rsidR="00460DC4" w:rsidRPr="002560AC">
        <w:rPr>
          <w:sz w:val="24"/>
          <w:szCs w:val="24"/>
        </w:rPr>
        <w:t>apis</w:t>
      </w:r>
      <w:r w:rsidR="005C0930" w:rsidRPr="002560AC">
        <w:rPr>
          <w:sz w:val="24"/>
          <w:szCs w:val="24"/>
        </w:rPr>
        <w:t>ach</w:t>
      </w:r>
      <w:r w:rsidR="00460DC4" w:rsidRPr="002560AC">
        <w:rPr>
          <w:sz w:val="24"/>
          <w:szCs w:val="24"/>
        </w:rPr>
        <w:t xml:space="preserve"> </w:t>
      </w:r>
      <w:r w:rsidR="00E32881" w:rsidRPr="002560AC">
        <w:rPr>
          <w:sz w:val="24"/>
          <w:szCs w:val="24"/>
        </w:rPr>
        <w:t xml:space="preserve">SWZ </w:t>
      </w:r>
      <w:r w:rsidR="00460DC4" w:rsidRPr="002560AC">
        <w:rPr>
          <w:sz w:val="24"/>
          <w:szCs w:val="24"/>
        </w:rPr>
        <w:t>w następującym zakresie</w:t>
      </w:r>
      <w:r w:rsidR="00EF1037" w:rsidRPr="002560AC">
        <w:rPr>
          <w:sz w:val="24"/>
          <w:szCs w:val="24"/>
        </w:rPr>
        <w:t>:</w:t>
      </w:r>
    </w:p>
    <w:p w14:paraId="1E3BB9A3" w14:textId="77777777" w:rsidR="002560AC" w:rsidRDefault="002560AC" w:rsidP="002560AC">
      <w:pPr>
        <w:spacing w:line="360" w:lineRule="auto"/>
        <w:jc w:val="both"/>
        <w:rPr>
          <w:sz w:val="22"/>
          <w:szCs w:val="22"/>
          <w:u w:val="single"/>
        </w:rPr>
      </w:pPr>
      <w:bookmarkStart w:id="0" w:name="_Hlk104197794"/>
    </w:p>
    <w:p w14:paraId="2DC4D411" w14:textId="77777777" w:rsidR="00F95163" w:rsidRPr="00F95163" w:rsidRDefault="00F95163" w:rsidP="00F95163">
      <w:pPr>
        <w:spacing w:line="276" w:lineRule="auto"/>
        <w:jc w:val="both"/>
        <w:rPr>
          <w:b/>
          <w:bCs/>
          <w:i/>
          <w:iCs/>
          <w:sz w:val="24"/>
          <w:szCs w:val="24"/>
          <w:u w:val="single"/>
        </w:rPr>
      </w:pPr>
      <w:r w:rsidRPr="00F95163">
        <w:rPr>
          <w:b/>
          <w:bCs/>
          <w:i/>
          <w:iCs/>
          <w:sz w:val="24"/>
          <w:szCs w:val="24"/>
          <w:u w:val="single"/>
        </w:rPr>
        <w:t>Wykreślenie rozdz. 4.3 SWZ, tj.:</w:t>
      </w:r>
    </w:p>
    <w:p w14:paraId="73086C56" w14:textId="77777777" w:rsidR="00F95163" w:rsidRDefault="00F95163" w:rsidP="00F9516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2E2592">
        <w:rPr>
          <w:sz w:val="24"/>
          <w:szCs w:val="24"/>
        </w:rPr>
        <w:t>Zamawiający określa następujące wymagania odnośnie zatrudnienia przez Wykonawcę lub Podwykonawcę osób wykonujących wskazane przez Zamawiającego czynności w zakresie realizacji zamówienia na podstawie umowy o pracę:</w:t>
      </w:r>
    </w:p>
    <w:p w14:paraId="5CFD1AF1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 xml:space="preserve">1.Stosownie do dyspozycji 95 ust. 1 ustawy </w:t>
      </w:r>
      <w:proofErr w:type="spellStart"/>
      <w:r w:rsidRPr="00F95163">
        <w:rPr>
          <w:sz w:val="24"/>
          <w:szCs w:val="24"/>
        </w:rPr>
        <w:t>pzp</w:t>
      </w:r>
      <w:proofErr w:type="spellEnd"/>
      <w:r w:rsidRPr="00F95163">
        <w:rPr>
          <w:sz w:val="24"/>
          <w:szCs w:val="24"/>
        </w:rPr>
        <w:t xml:space="preserve"> Zamawiający wymaga zatrudnienia przez Wykonawcę lub Podwykonawcę na podstawie Umowy o pracę osób wykonujących wszystkie czynności  w sposób określony w art. 22§ 1 Ustawy z dnia 26 czerwca 1974 r.  Kodeks Pracy (Dz.U. z 2014 r, poz. 1502, z </w:t>
      </w:r>
      <w:proofErr w:type="spellStart"/>
      <w:r w:rsidRPr="00F95163">
        <w:rPr>
          <w:sz w:val="24"/>
          <w:szCs w:val="24"/>
        </w:rPr>
        <w:t>późn</w:t>
      </w:r>
      <w:proofErr w:type="spellEnd"/>
      <w:r w:rsidRPr="00F95163">
        <w:rPr>
          <w:sz w:val="24"/>
          <w:szCs w:val="24"/>
        </w:rPr>
        <w:t>. zm.). (jeżeli dotyczy zgodnie z ogłoszeniem o zamówieniu)</w:t>
      </w:r>
    </w:p>
    <w:p w14:paraId="74FF8303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 xml:space="preserve">2.W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095206C6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1)żądania oświadczeń i dokumentów w zakresie potwierdzenia spełniania ww. wymogów i dokonywania ich oceny,</w:t>
      </w:r>
    </w:p>
    <w:p w14:paraId="2ADA96FF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2)żądania wyjaśnień w przypadku wątpliwości w zakresie potwierdzenia spełniania ww. wymogów,</w:t>
      </w:r>
    </w:p>
    <w:p w14:paraId="1EDF8FE7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3)przeprowadzania kontroli na miejscu wykonywania świadczenia.</w:t>
      </w:r>
    </w:p>
    <w:p w14:paraId="01A04D8A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lastRenderedPageBreak/>
        <w:t>3.W trakcie realizacji Umowy na każde wezwanie Zamawiającego, w wyznaczonym w tym wezwaniu terminie (nie krótszym niż 7 dni roboczych), Wykonawca przedłoży Zamawiającemu:</w:t>
      </w:r>
    </w:p>
    <w:p w14:paraId="7DCB5895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1)poświadczoną za zgodność z oryginałem odpowiednio przez Wykonawcę lub Podwykonawcę kopię Umowy/umów o pracę osób wykonujących w trakcie realizacji Umowy czynności, których dotyczy oświadczenie Wykonawcy lub Podwykonawcy zawarte w ust. 3 pkt a) (wraz z dokumentem regulującym zakres obowiązków, jeżeli został sporządzony). Kopia Umowy/umów powinna zostać zanonimizowana w sposób zapewniający ochronę danych osobowych pracowników, zgodnie z przepisami ustawy z dnia 10 maja 2018 r. o ochronie danych osobowych (tj. w szczególności bez adresów, nr PESEL i wynagrodzenia pracowników). Informacje takie jak: imię, nazwisko, data zawarcia Umowy, rodzaj Umowy o pracę i wymiar czasu pracy powinny być możliwe do zidentyfikowania;</w:t>
      </w:r>
    </w:p>
    <w:p w14:paraId="7D1247D5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2)zaświadczenie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415ABDED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3)dokument ZUS P ZUA tj. zgłoszenie do ubezpieczenia pracowników wskazanych 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o ochronie danych osobowych (tj. w szczególności bez adresów, nr PESEL i wynagrodzenia pracowników).</w:t>
      </w:r>
    </w:p>
    <w:p w14:paraId="5134F733" w14:textId="77777777" w:rsidR="00F95163" w:rsidRPr="00F95163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4)Nieprzedłożenie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79BA0D8A" w14:textId="77FC5204" w:rsidR="00F95163" w:rsidRPr="002E2592" w:rsidRDefault="00F95163" w:rsidP="00F95163">
      <w:pPr>
        <w:spacing w:line="276" w:lineRule="auto"/>
        <w:jc w:val="both"/>
        <w:rPr>
          <w:sz w:val="24"/>
          <w:szCs w:val="24"/>
        </w:rPr>
      </w:pPr>
      <w:r w:rsidRPr="00F95163">
        <w:rPr>
          <w:sz w:val="24"/>
          <w:szCs w:val="24"/>
        </w:rPr>
        <w:t>5)W przypadku uzasadnionych wątpliwości co do przestrzegania prawa pracy przez Wykonawcę lub Podwykonawcę, Zamawiający może zwrócić się o przeprowadzenie u Wykonawcy lub Podwykonawcy kontroli przez Państwową Inspekcję Pracy.</w:t>
      </w:r>
    </w:p>
    <w:p w14:paraId="653790B3" w14:textId="77777777" w:rsidR="00F95163" w:rsidRDefault="00F95163" w:rsidP="00F95163">
      <w:pPr>
        <w:rPr>
          <w:sz w:val="24"/>
          <w:szCs w:val="24"/>
        </w:rPr>
      </w:pPr>
    </w:p>
    <w:p w14:paraId="6373906A" w14:textId="51C7C98D" w:rsidR="002560AC" w:rsidRPr="00F95163" w:rsidRDefault="002560AC" w:rsidP="00F95163">
      <w:pPr>
        <w:spacing w:line="360" w:lineRule="auto"/>
        <w:jc w:val="both"/>
        <w:rPr>
          <w:b/>
          <w:bCs/>
          <w:i/>
          <w:iCs/>
          <w:sz w:val="22"/>
          <w:szCs w:val="22"/>
          <w:u w:val="single"/>
        </w:rPr>
      </w:pPr>
      <w:r w:rsidRPr="00F95163">
        <w:rPr>
          <w:b/>
          <w:bCs/>
          <w:i/>
          <w:iCs/>
          <w:sz w:val="22"/>
          <w:szCs w:val="22"/>
          <w:u w:val="single"/>
        </w:rPr>
        <w:t xml:space="preserve">Rozdz. 9.1 SWZ </w:t>
      </w:r>
    </w:p>
    <w:p w14:paraId="6378279E" w14:textId="77777777" w:rsidR="002560AC" w:rsidRDefault="002560AC" w:rsidP="002560A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Zmienia się wykaz dokumentów jakie Wykonawca jest zobowiązany złożyć wraz z ofertą.</w:t>
      </w:r>
    </w:p>
    <w:p w14:paraId="1394D4EF" w14:textId="77777777" w:rsidR="002560AC" w:rsidRPr="00B504C0" w:rsidRDefault="002560AC" w:rsidP="002560A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p w14:paraId="4FB983F4" w14:textId="77777777" w:rsidR="002560AC" w:rsidRPr="00074749" w:rsidRDefault="002560AC" w:rsidP="002560AC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Wykonawca wraz z ofertą zobowiązany jest złożyć:</w:t>
      </w:r>
    </w:p>
    <w:p w14:paraId="1B080B26" w14:textId="6769A376" w:rsidR="002560AC" w:rsidRPr="00074749" w:rsidRDefault="002560AC" w:rsidP="002560AC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 xml:space="preserve">1. </w:t>
      </w:r>
      <w:r w:rsidRPr="002560AC">
        <w:rPr>
          <w:sz w:val="22"/>
          <w:szCs w:val="22"/>
        </w:rPr>
        <w:t>Odpis lub informacja z KRS lub CEIDG</w:t>
      </w:r>
    </w:p>
    <w:p w14:paraId="4B66D342" w14:textId="77777777" w:rsidR="002560AC" w:rsidRPr="002560AC" w:rsidRDefault="002560AC" w:rsidP="002560AC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Pr="002560AC">
        <w:rPr>
          <w:sz w:val="22"/>
          <w:szCs w:val="22"/>
        </w:rPr>
        <w:t>Zezwolenie, licencja, koncesja lub wpis do rejestru</w:t>
      </w:r>
    </w:p>
    <w:p w14:paraId="7B7C145F" w14:textId="7E596977" w:rsidR="002560AC" w:rsidRPr="002560AC" w:rsidRDefault="002560AC" w:rsidP="002560AC">
      <w:pPr>
        <w:spacing w:line="360" w:lineRule="auto"/>
        <w:jc w:val="both"/>
        <w:rPr>
          <w:sz w:val="22"/>
          <w:szCs w:val="22"/>
        </w:rPr>
      </w:pPr>
      <w:r w:rsidRPr="002560AC">
        <w:rPr>
          <w:sz w:val="22"/>
          <w:szCs w:val="22"/>
        </w:rPr>
        <w:t>3. Oświadczenie o zatrudnianiu osób na podstawie umowy o pracę</w:t>
      </w:r>
    </w:p>
    <w:p w14:paraId="13546C5B" w14:textId="230FC246" w:rsidR="002560AC" w:rsidRPr="002560AC" w:rsidRDefault="002560AC" w:rsidP="002560AC">
      <w:pPr>
        <w:spacing w:line="360" w:lineRule="auto"/>
        <w:jc w:val="both"/>
        <w:rPr>
          <w:sz w:val="22"/>
          <w:szCs w:val="22"/>
        </w:rPr>
      </w:pPr>
      <w:r w:rsidRPr="002560AC">
        <w:rPr>
          <w:sz w:val="22"/>
          <w:szCs w:val="22"/>
        </w:rPr>
        <w:t>4. Dokument potwierdzający, że nie otwarto likwidacji wykonawcy</w:t>
      </w:r>
    </w:p>
    <w:p w14:paraId="10FB8700" w14:textId="26EDB2B1" w:rsidR="002560AC" w:rsidRPr="002560AC" w:rsidRDefault="002560AC" w:rsidP="002560AC">
      <w:pPr>
        <w:spacing w:line="360" w:lineRule="auto"/>
        <w:jc w:val="both"/>
        <w:rPr>
          <w:sz w:val="22"/>
          <w:szCs w:val="22"/>
        </w:rPr>
      </w:pPr>
      <w:r w:rsidRPr="002560AC">
        <w:rPr>
          <w:sz w:val="22"/>
          <w:szCs w:val="22"/>
        </w:rPr>
        <w:t>5. Oświadczenie o niepodleganiu wykluczeniu oraz spełnianiu warunków udziału</w:t>
      </w:r>
    </w:p>
    <w:bookmarkEnd w:id="0"/>
    <w:p w14:paraId="1F2AF12F" w14:textId="77777777" w:rsidR="002560AC" w:rsidRDefault="002560AC" w:rsidP="002560AC">
      <w:pPr>
        <w:spacing w:line="360" w:lineRule="auto"/>
        <w:jc w:val="both"/>
        <w:rPr>
          <w:sz w:val="22"/>
          <w:szCs w:val="22"/>
        </w:rPr>
      </w:pPr>
    </w:p>
    <w:p w14:paraId="4D7364BA" w14:textId="77777777" w:rsidR="002560AC" w:rsidRPr="00B67499" w:rsidRDefault="002560AC" w:rsidP="002560AC">
      <w:pPr>
        <w:spacing w:before="120" w:after="120" w:line="360" w:lineRule="auto"/>
        <w:jc w:val="both"/>
        <w:rPr>
          <w:sz w:val="22"/>
          <w:szCs w:val="22"/>
        </w:rPr>
      </w:pPr>
      <w:r w:rsidRPr="00B67499">
        <w:rPr>
          <w:sz w:val="22"/>
          <w:szCs w:val="22"/>
        </w:rPr>
        <w:t>Jest:</w:t>
      </w:r>
    </w:p>
    <w:p w14:paraId="5EEC0670" w14:textId="77777777" w:rsidR="002560AC" w:rsidRPr="00B504C0" w:rsidRDefault="002560AC" w:rsidP="002560AC">
      <w:pPr>
        <w:spacing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lastRenderedPageBreak/>
        <w:t xml:space="preserve">Rozdz. </w:t>
      </w:r>
      <w:r>
        <w:rPr>
          <w:sz w:val="22"/>
          <w:szCs w:val="22"/>
          <w:u w:val="single"/>
        </w:rPr>
        <w:t>9.1</w:t>
      </w:r>
      <w:r w:rsidRPr="00B504C0">
        <w:rPr>
          <w:sz w:val="22"/>
          <w:szCs w:val="22"/>
          <w:u w:val="single"/>
        </w:rPr>
        <w:t xml:space="preserve"> SWZ </w:t>
      </w:r>
    </w:p>
    <w:p w14:paraId="1FBFF2D9" w14:textId="77777777" w:rsidR="002560AC" w:rsidRPr="00074749" w:rsidRDefault="002560AC" w:rsidP="002560AC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Wykonawca wraz z ofertą zobowiązany jest złożyć:</w:t>
      </w:r>
    </w:p>
    <w:p w14:paraId="69591F9C" w14:textId="77777777" w:rsidR="002560AC" w:rsidRPr="00074749" w:rsidRDefault="002560AC" w:rsidP="002560AC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 xml:space="preserve">1. </w:t>
      </w:r>
      <w:r w:rsidRPr="002560AC">
        <w:rPr>
          <w:sz w:val="22"/>
          <w:szCs w:val="22"/>
        </w:rPr>
        <w:t>Odpis lub informacja z KRS lub CEIDG</w:t>
      </w:r>
    </w:p>
    <w:p w14:paraId="1B1E9437" w14:textId="77777777" w:rsidR="002560AC" w:rsidRPr="002560AC" w:rsidRDefault="002560AC" w:rsidP="002560AC">
      <w:pPr>
        <w:spacing w:line="360" w:lineRule="auto"/>
        <w:jc w:val="both"/>
        <w:rPr>
          <w:sz w:val="22"/>
          <w:szCs w:val="22"/>
        </w:rPr>
      </w:pPr>
      <w:r w:rsidRPr="00074749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Pr="002560AC">
        <w:rPr>
          <w:sz w:val="22"/>
          <w:szCs w:val="22"/>
        </w:rPr>
        <w:t>Zezwolenie, licencja, koncesja lub wpis do rejestru</w:t>
      </w:r>
    </w:p>
    <w:p w14:paraId="5C832499" w14:textId="1FD58BF0" w:rsidR="002560AC" w:rsidRPr="002560AC" w:rsidRDefault="002560AC" w:rsidP="002560A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2560AC">
        <w:rPr>
          <w:sz w:val="22"/>
          <w:szCs w:val="22"/>
        </w:rPr>
        <w:t>. Dokument potwierdzający, że nie otwarto likwidacji wykonawcy</w:t>
      </w:r>
    </w:p>
    <w:p w14:paraId="2E1FF499" w14:textId="103991DB" w:rsidR="002560AC" w:rsidRPr="002560AC" w:rsidRDefault="002560AC" w:rsidP="002560A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2560AC">
        <w:rPr>
          <w:sz w:val="22"/>
          <w:szCs w:val="22"/>
        </w:rPr>
        <w:t>. Oświadczenie o niepodleganiu wykluczeniu oraz spełnianiu warunków udziału</w:t>
      </w:r>
    </w:p>
    <w:p w14:paraId="3C3EDC2C" w14:textId="77777777" w:rsidR="002560AC" w:rsidRPr="00074749" w:rsidRDefault="002560AC" w:rsidP="002560AC">
      <w:pPr>
        <w:spacing w:line="360" w:lineRule="auto"/>
        <w:jc w:val="both"/>
        <w:rPr>
          <w:sz w:val="22"/>
          <w:szCs w:val="22"/>
        </w:rPr>
      </w:pPr>
    </w:p>
    <w:p w14:paraId="4FAE822D" w14:textId="4293A145" w:rsidR="002560AC" w:rsidRPr="004D1E5E" w:rsidRDefault="002560AC" w:rsidP="00F95163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74C4E6A4" w14:textId="77777777" w:rsidR="002560AC" w:rsidRPr="00164011" w:rsidRDefault="002560AC" w:rsidP="002560AC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16</w:t>
      </w:r>
      <w:r w:rsidRPr="00164011">
        <w:rPr>
          <w:sz w:val="22"/>
          <w:szCs w:val="22"/>
          <w:u w:val="single"/>
        </w:rPr>
        <w:t xml:space="preserve">. 1 SWZ </w:t>
      </w:r>
    </w:p>
    <w:p w14:paraId="40D109CE" w14:textId="1A89CEC2" w:rsidR="002560AC" w:rsidRPr="00E8739D" w:rsidRDefault="002560AC" w:rsidP="002560AC">
      <w:pPr>
        <w:pStyle w:val="Tekstpodstawowy"/>
        <w:spacing w:after="60"/>
        <w:jc w:val="left"/>
      </w:pPr>
      <w:r w:rsidRPr="00E8739D">
        <w:t xml:space="preserve">Wykonawca pozostaje związany ofertą do dnia </w:t>
      </w:r>
      <w:r w:rsidRPr="002560AC">
        <w:t>2024-04-20.</w:t>
      </w:r>
    </w:p>
    <w:p w14:paraId="2E71F0CA" w14:textId="77777777" w:rsidR="002560AC" w:rsidRPr="00E8739D" w:rsidRDefault="002560AC" w:rsidP="002560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>Jest:</w:t>
      </w:r>
    </w:p>
    <w:p w14:paraId="642F3DC3" w14:textId="77777777" w:rsidR="002560AC" w:rsidRPr="00E8739D" w:rsidRDefault="002560AC" w:rsidP="002560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16. 1 SWZ </w:t>
      </w:r>
    </w:p>
    <w:p w14:paraId="03614D84" w14:textId="58E7A54C" w:rsidR="002560AC" w:rsidRPr="00E8739D" w:rsidRDefault="002560AC" w:rsidP="002560AC">
      <w:pPr>
        <w:pStyle w:val="Tekstpodstawowy"/>
        <w:spacing w:after="60"/>
        <w:jc w:val="left"/>
      </w:pPr>
      <w:r w:rsidRPr="00E8739D">
        <w:t xml:space="preserve">Wykonawca pozostaje związany ofertą do dnia </w:t>
      </w:r>
      <w:r w:rsidRPr="002560AC">
        <w:rPr>
          <w:color w:val="FF0000"/>
        </w:rPr>
        <w:t>2024-04-23.</w:t>
      </w:r>
    </w:p>
    <w:p w14:paraId="46E7751A" w14:textId="77777777" w:rsidR="002560AC" w:rsidRPr="004D1E5E" w:rsidRDefault="002560AC" w:rsidP="002560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38845078" w14:textId="77777777" w:rsidR="002560AC" w:rsidRPr="00F10922" w:rsidRDefault="002560AC" w:rsidP="002560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1" w:name="_Hlk37940485"/>
      <w:bookmarkStart w:id="2" w:name="_Hlk37857777"/>
      <w:r w:rsidRPr="00F10922">
        <w:rPr>
          <w:bCs/>
          <w:i/>
          <w:iCs/>
          <w:sz w:val="22"/>
          <w:szCs w:val="22"/>
          <w:u w:val="single"/>
        </w:rPr>
        <w:t xml:space="preserve">Rozdz. 18 SWZ </w:t>
      </w:r>
    </w:p>
    <w:p w14:paraId="470FE642" w14:textId="6D1CCB25" w:rsidR="002560AC" w:rsidRPr="004D1E5E" w:rsidRDefault="002560AC" w:rsidP="002560AC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End w:id="1"/>
      <w:bookmarkEnd w:id="2"/>
      <w:r w:rsidRPr="002560AC">
        <w:rPr>
          <w:b/>
        </w:rPr>
        <w:t>2024-03-22 do godz. 10:00.</w:t>
      </w:r>
    </w:p>
    <w:p w14:paraId="48014393" w14:textId="77777777" w:rsidR="002560AC" w:rsidRPr="004D1E5E" w:rsidRDefault="002560AC" w:rsidP="002560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br/>
      </w:r>
      <w:r w:rsidRPr="004D1E5E">
        <w:rPr>
          <w:bCs/>
          <w:i/>
          <w:iCs/>
          <w:sz w:val="22"/>
          <w:szCs w:val="22"/>
          <w:u w:val="single"/>
        </w:rPr>
        <w:t>Jest:</w:t>
      </w:r>
    </w:p>
    <w:p w14:paraId="738A30D2" w14:textId="77777777" w:rsidR="002560AC" w:rsidRPr="00F10922" w:rsidRDefault="002560AC" w:rsidP="002560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18 SWZ </w:t>
      </w:r>
    </w:p>
    <w:p w14:paraId="177FE100" w14:textId="05E33D0F" w:rsidR="002560AC" w:rsidRPr="004D1E5E" w:rsidRDefault="002560AC" w:rsidP="002560AC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r w:rsidRPr="002560AC">
        <w:rPr>
          <w:b/>
          <w:color w:val="FF0000"/>
        </w:rPr>
        <w:t>2024-03-2</w:t>
      </w:r>
      <w:r>
        <w:rPr>
          <w:b/>
          <w:color w:val="FF0000"/>
        </w:rPr>
        <w:t>5</w:t>
      </w:r>
      <w:r w:rsidRPr="002560AC">
        <w:rPr>
          <w:b/>
          <w:color w:val="FF0000"/>
        </w:rPr>
        <w:t xml:space="preserve"> do godz. 10:00.</w:t>
      </w:r>
    </w:p>
    <w:p w14:paraId="1FE78874" w14:textId="77777777" w:rsidR="002560AC" w:rsidRPr="004D1E5E" w:rsidRDefault="002560AC" w:rsidP="002560AC">
      <w:pPr>
        <w:pStyle w:val="Tekstpodstawowy"/>
        <w:spacing w:line="276" w:lineRule="auto"/>
        <w:ind w:right="-2"/>
        <w:rPr>
          <w:bCs/>
          <w:color w:val="FF0000"/>
          <w:sz w:val="22"/>
          <w:szCs w:val="22"/>
        </w:rPr>
      </w:pPr>
    </w:p>
    <w:p w14:paraId="106AA09C" w14:textId="77777777" w:rsidR="002560AC" w:rsidRPr="004D1E5E" w:rsidRDefault="002560AC" w:rsidP="002560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3" w:name="_Hlk122504900"/>
      <w:r w:rsidRPr="004D1E5E">
        <w:rPr>
          <w:bCs/>
          <w:i/>
          <w:iCs/>
          <w:sz w:val="22"/>
          <w:szCs w:val="22"/>
          <w:u w:val="single"/>
        </w:rPr>
        <w:t>Było:</w:t>
      </w:r>
    </w:p>
    <w:p w14:paraId="65A04BAC" w14:textId="77777777" w:rsidR="002560AC" w:rsidRDefault="002560AC" w:rsidP="002560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5183FEDE" w14:textId="6F6BD22D" w:rsidR="002560AC" w:rsidRPr="004D1E5E" w:rsidRDefault="002560AC" w:rsidP="002560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 w:rsidRPr="002560AC">
        <w:rPr>
          <w:b/>
        </w:rPr>
        <w:t>2024-03-22 o godz. 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bookmarkEnd w:id="3"/>
    <w:p w14:paraId="4FD56E61" w14:textId="77777777" w:rsidR="002560AC" w:rsidRDefault="002560AC" w:rsidP="002560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br/>
      </w:r>
      <w:r w:rsidRPr="004D1E5E">
        <w:rPr>
          <w:i/>
          <w:iCs/>
          <w:sz w:val="22"/>
          <w:szCs w:val="22"/>
          <w:u w:val="single"/>
        </w:rPr>
        <w:t>Jest:</w:t>
      </w:r>
    </w:p>
    <w:p w14:paraId="49F85003" w14:textId="77777777" w:rsidR="002560AC" w:rsidRDefault="002560AC" w:rsidP="002560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56225596" w14:textId="34AA61AD" w:rsidR="002560AC" w:rsidRDefault="002560AC" w:rsidP="002560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 w:rsidRPr="002560AC">
        <w:rPr>
          <w:b/>
          <w:color w:val="FF0000"/>
        </w:rPr>
        <w:t>2024-03-2</w:t>
      </w:r>
      <w:r>
        <w:rPr>
          <w:b/>
          <w:color w:val="FF0000"/>
        </w:rPr>
        <w:t>5</w:t>
      </w:r>
      <w:r w:rsidRPr="002560AC">
        <w:rPr>
          <w:b/>
          <w:color w:val="FF0000"/>
        </w:rPr>
        <w:t xml:space="preserve"> o godz. 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p w14:paraId="0B4B9AD0" w14:textId="77777777" w:rsidR="00EF1037" w:rsidRPr="002560AC" w:rsidRDefault="00EF1037" w:rsidP="002560AC">
      <w:pPr>
        <w:pStyle w:val="Tekstpodstawowy"/>
        <w:spacing w:line="240" w:lineRule="auto"/>
        <w:jc w:val="right"/>
        <w:rPr>
          <w:szCs w:val="24"/>
        </w:rPr>
      </w:pPr>
    </w:p>
    <w:p w14:paraId="52DE0555" w14:textId="77777777" w:rsidR="00F95163" w:rsidRDefault="00F95163" w:rsidP="00F95163">
      <w:pPr>
        <w:spacing w:line="360" w:lineRule="auto"/>
        <w:jc w:val="both"/>
        <w:rPr>
          <w:sz w:val="22"/>
          <w:szCs w:val="22"/>
        </w:rPr>
      </w:pPr>
    </w:p>
    <w:p w14:paraId="2F237339" w14:textId="6ECEF490" w:rsidR="00F95163" w:rsidRPr="00F95163" w:rsidRDefault="00B67499" w:rsidP="00F9516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m</w:t>
      </w:r>
      <w:r w:rsidR="00F95163" w:rsidRPr="00F95163">
        <w:rPr>
          <w:sz w:val="22"/>
          <w:szCs w:val="22"/>
        </w:rPr>
        <w:t xml:space="preserve">odyfikacji </w:t>
      </w:r>
      <w:r>
        <w:rPr>
          <w:sz w:val="22"/>
          <w:szCs w:val="22"/>
        </w:rPr>
        <w:t xml:space="preserve">wzoru </w:t>
      </w:r>
      <w:r w:rsidR="00F95163" w:rsidRPr="00F95163">
        <w:rPr>
          <w:sz w:val="22"/>
          <w:szCs w:val="22"/>
        </w:rPr>
        <w:t>umowy stanowiąc</w:t>
      </w:r>
      <w:r>
        <w:rPr>
          <w:sz w:val="22"/>
          <w:szCs w:val="22"/>
        </w:rPr>
        <w:t>y</w:t>
      </w:r>
      <w:r w:rsidR="00F95163" w:rsidRPr="00F95163">
        <w:rPr>
          <w:sz w:val="22"/>
          <w:szCs w:val="22"/>
        </w:rPr>
        <w:t xml:space="preserve"> załącznik nr 4 do SWZ</w:t>
      </w:r>
    </w:p>
    <w:p w14:paraId="37C2D9A0" w14:textId="77777777" w:rsidR="002560AC" w:rsidRDefault="002560AC" w:rsidP="002560AC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253489ED" w14:textId="77777777" w:rsidR="00C51B4C" w:rsidRDefault="00C51B4C" w:rsidP="00C51B4C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6B9C0111" w14:textId="77777777" w:rsidR="00C51B4C" w:rsidRDefault="00C51B4C" w:rsidP="00C51B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5AE1DD50" w14:textId="77777777" w:rsidR="00C51B4C" w:rsidRDefault="00C51B4C" w:rsidP="00C51B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5F434E2" w14:textId="77777777" w:rsidR="00C51B4C" w:rsidRDefault="00C51B4C" w:rsidP="00C51B4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0AACF61" w14:textId="77777777" w:rsidR="005C0930" w:rsidRPr="002560AC" w:rsidRDefault="005C0930" w:rsidP="002560AC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03E27650" w14:textId="653298C7" w:rsidR="005C0930" w:rsidRPr="002560AC" w:rsidRDefault="005C0930" w:rsidP="002560AC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2560AC" w:rsidSect="00261A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A2D71" w14:textId="77777777" w:rsidR="00261A09" w:rsidRDefault="00261A09">
      <w:r>
        <w:separator/>
      </w:r>
    </w:p>
  </w:endnote>
  <w:endnote w:type="continuationSeparator" w:id="0">
    <w:p w14:paraId="03C6B30A" w14:textId="77777777" w:rsidR="00261A09" w:rsidRDefault="00261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6B7A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1057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7FF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D9210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CAA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DFDEA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6DB962" w14:textId="77777777" w:rsidR="00EF1037" w:rsidRDefault="00EF1037">
    <w:pPr>
      <w:pStyle w:val="Stopka"/>
      <w:tabs>
        <w:tab w:val="clear" w:pos="4536"/>
        <w:tab w:val="left" w:pos="6237"/>
      </w:tabs>
    </w:pPr>
  </w:p>
  <w:p w14:paraId="366DC31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D485E" w14:textId="77777777" w:rsidR="00261A09" w:rsidRDefault="00261A09">
      <w:r>
        <w:separator/>
      </w:r>
    </w:p>
  </w:footnote>
  <w:footnote w:type="continuationSeparator" w:id="0">
    <w:p w14:paraId="00A14C8E" w14:textId="77777777" w:rsidR="00261A09" w:rsidRDefault="00261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AF31" w14:textId="77777777" w:rsidR="00B04597" w:rsidRDefault="00B04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B9625" w14:textId="77777777" w:rsidR="00B04597" w:rsidRDefault="00B045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8E42B" w14:textId="77777777" w:rsidR="00B04597" w:rsidRDefault="00B04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2633E"/>
    <w:multiLevelType w:val="hybridMultilevel"/>
    <w:tmpl w:val="B6BE0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65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A09"/>
    <w:rsid w:val="00012E01"/>
    <w:rsid w:val="00057D02"/>
    <w:rsid w:val="000613E0"/>
    <w:rsid w:val="000852B7"/>
    <w:rsid w:val="00152970"/>
    <w:rsid w:val="001A571A"/>
    <w:rsid w:val="002560AC"/>
    <w:rsid w:val="00261A09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04597"/>
    <w:rsid w:val="00B26D41"/>
    <w:rsid w:val="00B361A9"/>
    <w:rsid w:val="00B67499"/>
    <w:rsid w:val="00C152AE"/>
    <w:rsid w:val="00C51B4C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9516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6273D2"/>
  <w15:chartTrackingRefBased/>
  <w15:docId w15:val="{E57E784B-A7F1-4F5B-93EB-F954BB90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2560AC"/>
    <w:rPr>
      <w:sz w:val="24"/>
    </w:rPr>
  </w:style>
  <w:style w:type="paragraph" w:styleId="Akapitzlist">
    <w:name w:val="List Paragraph"/>
    <w:basedOn w:val="Normalny"/>
    <w:uiPriority w:val="34"/>
    <w:qFormat/>
    <w:rsid w:val="00F95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6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791</Words>
  <Characters>5188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6</cp:revision>
  <cp:lastPrinted>2001-02-10T18:08:00Z</cp:lastPrinted>
  <dcterms:created xsi:type="dcterms:W3CDTF">2024-03-21T07:56:00Z</dcterms:created>
  <dcterms:modified xsi:type="dcterms:W3CDTF">2024-03-21T09:24:00Z</dcterms:modified>
</cp:coreProperties>
</file>