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B288B" w14:textId="21DC1D88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44C2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62134E9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8F141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D02AE03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ADAAC5D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9BBCD5B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1F4C80" w:rsidRPr="00A2540E" w14:paraId="15C4CACF" w14:textId="77777777" w:rsidTr="004F10A0">
        <w:tc>
          <w:tcPr>
            <w:tcW w:w="2269" w:type="dxa"/>
            <w:shd w:val="clear" w:color="auto" w:fill="auto"/>
          </w:tcPr>
          <w:p w14:paraId="54C1DA40" w14:textId="77777777" w:rsidR="001F4C80" w:rsidRPr="00A2540E" w:rsidRDefault="001F4C80" w:rsidP="001F4C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DE99F3" w14:textId="6580F28C" w:rsidR="001F4C80" w:rsidRPr="00A2540E" w:rsidRDefault="001F4C80" w:rsidP="001F4C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preparatów dezynfekujących , myjących oraz higieniczno - pielęgnacyjnych</w:t>
            </w:r>
          </w:p>
        </w:tc>
      </w:tr>
      <w:tr w:rsidR="001F4C80" w:rsidRPr="00A2540E" w14:paraId="726F1274" w14:textId="77777777" w:rsidTr="0071711A">
        <w:tc>
          <w:tcPr>
            <w:tcW w:w="2269" w:type="dxa"/>
            <w:shd w:val="clear" w:color="auto" w:fill="auto"/>
          </w:tcPr>
          <w:p w14:paraId="39A51E46" w14:textId="77777777" w:rsidR="001F4C80" w:rsidRPr="00A2540E" w:rsidRDefault="001F4C80" w:rsidP="001F4C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872A51" w14:textId="705E58D9" w:rsidR="001F4C80" w:rsidRPr="00A2540E" w:rsidRDefault="001F4C80" w:rsidP="001F4C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SZP-271-4/24</w:t>
            </w:r>
          </w:p>
        </w:tc>
      </w:tr>
    </w:tbl>
    <w:p w14:paraId="2A23F2B7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02312A6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C669C" w:rsidRPr="002C669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C8F3EAD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40F869F8" w14:textId="77777777" w:rsidTr="00A137C9">
        <w:tc>
          <w:tcPr>
            <w:tcW w:w="617" w:type="dxa"/>
            <w:shd w:val="clear" w:color="auto" w:fill="auto"/>
            <w:vAlign w:val="center"/>
          </w:tcPr>
          <w:p w14:paraId="3E643A8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6272CE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7F2998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7F035073" w14:textId="77777777" w:rsidTr="00A137C9">
        <w:tc>
          <w:tcPr>
            <w:tcW w:w="617" w:type="dxa"/>
            <w:shd w:val="clear" w:color="auto" w:fill="auto"/>
            <w:vAlign w:val="center"/>
          </w:tcPr>
          <w:p w14:paraId="1506231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77CF49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FBFE00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4EABA44E" w14:textId="77777777" w:rsidTr="00A137C9">
        <w:tc>
          <w:tcPr>
            <w:tcW w:w="617" w:type="dxa"/>
            <w:shd w:val="clear" w:color="auto" w:fill="auto"/>
            <w:vAlign w:val="center"/>
          </w:tcPr>
          <w:p w14:paraId="3D32443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C6EBB6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F175F3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9CB2572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C669C" w:rsidRPr="002C669C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0F6366F9" w14:textId="77777777" w:rsidTr="00A137C9">
        <w:tc>
          <w:tcPr>
            <w:tcW w:w="617" w:type="dxa"/>
            <w:shd w:val="clear" w:color="auto" w:fill="auto"/>
            <w:vAlign w:val="center"/>
          </w:tcPr>
          <w:p w14:paraId="7168497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8D7969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1B95E4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54E34F00" w14:textId="77777777" w:rsidTr="00A137C9">
        <w:tc>
          <w:tcPr>
            <w:tcW w:w="617" w:type="dxa"/>
            <w:shd w:val="clear" w:color="auto" w:fill="auto"/>
            <w:vAlign w:val="center"/>
          </w:tcPr>
          <w:p w14:paraId="73721E5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C03FA0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F9BBE6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71F5F9D" w14:textId="77777777" w:rsidTr="00A137C9">
        <w:tc>
          <w:tcPr>
            <w:tcW w:w="617" w:type="dxa"/>
            <w:shd w:val="clear" w:color="auto" w:fill="auto"/>
            <w:vAlign w:val="center"/>
          </w:tcPr>
          <w:p w14:paraId="2F5AA2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329DFA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874E26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9A3F91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297559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4DFFCBF" w14:textId="77777777" w:rsidTr="004F10A0">
        <w:tc>
          <w:tcPr>
            <w:tcW w:w="2660" w:type="dxa"/>
            <w:shd w:val="clear" w:color="auto" w:fill="auto"/>
          </w:tcPr>
          <w:p w14:paraId="32BBA68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F12C4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63CEE25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A88E46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AFDB0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73571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C669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FEFEF8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1A12A" w14:textId="77777777" w:rsidR="00F227CB" w:rsidRDefault="00F227CB" w:rsidP="00025386">
      <w:pPr>
        <w:spacing w:after="0" w:line="240" w:lineRule="auto"/>
      </w:pPr>
      <w:r>
        <w:separator/>
      </w:r>
    </w:p>
  </w:endnote>
  <w:endnote w:type="continuationSeparator" w:id="0">
    <w:p w14:paraId="1718BA89" w14:textId="77777777" w:rsidR="00F227CB" w:rsidRDefault="00F227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18EAD" w14:textId="77777777" w:rsidR="002C669C" w:rsidRDefault="002C66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6074" w14:textId="244C0C5E" w:rsidR="00025386" w:rsidRDefault="00A86DD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8DB8E4" wp14:editId="0F11433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8826E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1A1297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EC0A69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03B89" w14:textId="77777777" w:rsidR="002C669C" w:rsidRDefault="002C6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95844" w14:textId="77777777" w:rsidR="00F227CB" w:rsidRDefault="00F227CB" w:rsidP="00025386">
      <w:pPr>
        <w:spacing w:after="0" w:line="240" w:lineRule="auto"/>
      </w:pPr>
      <w:r>
        <w:separator/>
      </w:r>
    </w:p>
  </w:footnote>
  <w:footnote w:type="continuationSeparator" w:id="0">
    <w:p w14:paraId="3B2C0B38" w14:textId="77777777" w:rsidR="00F227CB" w:rsidRDefault="00F227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0CC47" w14:textId="77777777" w:rsidR="002C669C" w:rsidRDefault="002C66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95453" w14:textId="77777777" w:rsidR="002C669C" w:rsidRDefault="002C66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84400" w14:textId="77777777" w:rsidR="002C669C" w:rsidRDefault="002C66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682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FA3"/>
    <w:rsid w:val="00025386"/>
    <w:rsid w:val="000423B9"/>
    <w:rsid w:val="00053927"/>
    <w:rsid w:val="00084786"/>
    <w:rsid w:val="0016158F"/>
    <w:rsid w:val="001C2314"/>
    <w:rsid w:val="001F4C80"/>
    <w:rsid w:val="00213980"/>
    <w:rsid w:val="0024648D"/>
    <w:rsid w:val="002C669C"/>
    <w:rsid w:val="003A486D"/>
    <w:rsid w:val="004374F2"/>
    <w:rsid w:val="00444C28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6DD7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01F2F"/>
    <w:rsid w:val="00E27ABB"/>
    <w:rsid w:val="00E67109"/>
    <w:rsid w:val="00E82FA3"/>
    <w:rsid w:val="00E86D3B"/>
    <w:rsid w:val="00EC10EE"/>
    <w:rsid w:val="00EF3368"/>
    <w:rsid w:val="00F227C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C1330"/>
  <w15:chartTrackingRefBased/>
  <w15:docId w15:val="{42D1FB58-A30C-4562-8EA3-90B88AC76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2024-03-01T08:29:00Z</dcterms:created>
  <dcterms:modified xsi:type="dcterms:W3CDTF">2024-03-20T10:07:00Z</dcterms:modified>
</cp:coreProperties>
</file>