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6D4AA" w14:textId="432AEC13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70602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8897FC2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DF71502" w14:textId="77777777" w:rsidR="00B95C96" w:rsidRPr="0012157F" w:rsidRDefault="007F40D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40DF">
        <w:rPr>
          <w:rFonts w:ascii="Arial" w:hAnsi="Arial" w:cs="Arial"/>
        </w:rPr>
        <w:t>Szpital Specjalistyczny im. Stefana Żeromskiego SPZOZ w Krakowie</w:t>
      </w:r>
    </w:p>
    <w:p w14:paraId="6AEDDE44" w14:textId="77777777" w:rsidR="00B95C96" w:rsidRPr="0012157F" w:rsidRDefault="007F40D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40DF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7F40DF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4274D029" w14:textId="77777777" w:rsidR="00B95C96" w:rsidRDefault="007F40DF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F40DF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7F40DF">
        <w:rPr>
          <w:rFonts w:ascii="Arial" w:hAnsi="Arial" w:cs="Arial"/>
        </w:rPr>
        <w:t>Kraków</w:t>
      </w:r>
    </w:p>
    <w:p w14:paraId="16629FAC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09436BD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104E5C6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57E88F73" w14:textId="77777777" w:rsidTr="006C3667">
        <w:tc>
          <w:tcPr>
            <w:tcW w:w="2800" w:type="dxa"/>
            <w:shd w:val="clear" w:color="auto" w:fill="auto"/>
          </w:tcPr>
          <w:p w14:paraId="23EFB31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B69B9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17B39E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695B84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7CD46792" w14:textId="77777777" w:rsidTr="006C3667">
        <w:tc>
          <w:tcPr>
            <w:tcW w:w="2800" w:type="dxa"/>
            <w:shd w:val="clear" w:color="auto" w:fill="auto"/>
          </w:tcPr>
          <w:p w14:paraId="0FD406F9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41C29E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780DD5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B7F23B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963755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F40DF" w:rsidRPr="0012157F" w14:paraId="42AC4693" w14:textId="77777777" w:rsidTr="003C6C95">
        <w:tc>
          <w:tcPr>
            <w:tcW w:w="9104" w:type="dxa"/>
            <w:shd w:val="clear" w:color="auto" w:fill="D9D9D9"/>
          </w:tcPr>
          <w:p w14:paraId="4CD5BC47" w14:textId="77777777" w:rsidR="007F40DF" w:rsidRPr="0012157F" w:rsidRDefault="007F40DF" w:rsidP="003C6C9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EA4C822" w14:textId="77777777" w:rsidR="007F40DF" w:rsidRPr="00094F76" w:rsidRDefault="007F40DF" w:rsidP="003C6C9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F40D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29EA01C" w14:textId="77777777" w:rsidR="007F40DF" w:rsidRPr="0017574D" w:rsidRDefault="007F40DF" w:rsidP="003C6C9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A713142" w14:textId="77777777" w:rsidR="007F40DF" w:rsidRDefault="007F40DF" w:rsidP="003C6C95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37B77B5" w14:textId="77777777" w:rsidR="007F40DF" w:rsidRPr="002C3302" w:rsidRDefault="007F40DF" w:rsidP="003C6C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61C5DDA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4955F9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496FF45" w14:textId="77777777" w:rsidTr="006C3667">
        <w:tc>
          <w:tcPr>
            <w:tcW w:w="2269" w:type="dxa"/>
            <w:shd w:val="clear" w:color="auto" w:fill="auto"/>
          </w:tcPr>
          <w:p w14:paraId="3D74333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DE4F5A" w14:textId="76FF1D82" w:rsidR="00B95C96" w:rsidRPr="00A2540E" w:rsidRDefault="0080011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01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preparatów dezynfekujących , myjących oraz higieniczno - pielęgnacyjnych</w:t>
            </w:r>
          </w:p>
        </w:tc>
      </w:tr>
      <w:tr w:rsidR="007F40DF" w:rsidRPr="00A2540E" w14:paraId="30A78780" w14:textId="77777777" w:rsidTr="003C6C95">
        <w:tc>
          <w:tcPr>
            <w:tcW w:w="2269" w:type="dxa"/>
            <w:shd w:val="clear" w:color="auto" w:fill="auto"/>
          </w:tcPr>
          <w:p w14:paraId="6FCBD028" w14:textId="77777777" w:rsidR="007F40DF" w:rsidRPr="00A2540E" w:rsidRDefault="007F40DF" w:rsidP="003C6C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FD836B" w14:textId="319DC4D0" w:rsidR="007F40DF" w:rsidRPr="00A2540E" w:rsidRDefault="007F40DF" w:rsidP="003C6C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40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8001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</w:t>
            </w:r>
            <w:r w:rsidRPr="007F40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/24</w:t>
            </w:r>
          </w:p>
        </w:tc>
      </w:tr>
    </w:tbl>
    <w:p w14:paraId="2605F512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D977686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F40DF" w:rsidRPr="007F40D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6AADB5B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3AE0262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59E38A6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1F02A5A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5955D5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E2AB79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7D2C6E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C251654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5D69E3C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581383F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957713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A9E80BA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DBD392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F47A335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8FB8638" w14:textId="77777777" w:rsidTr="006C3667">
        <w:tc>
          <w:tcPr>
            <w:tcW w:w="2660" w:type="dxa"/>
            <w:shd w:val="clear" w:color="auto" w:fill="auto"/>
          </w:tcPr>
          <w:p w14:paraId="4A4CE7B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6251E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ED5034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42ABEB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E28A6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BE48628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F40D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458FC71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4C025" w14:textId="77777777" w:rsidR="005850BD" w:rsidRDefault="005850BD" w:rsidP="0038231F">
      <w:pPr>
        <w:spacing w:after="0" w:line="240" w:lineRule="auto"/>
      </w:pPr>
      <w:r>
        <w:separator/>
      </w:r>
    </w:p>
  </w:endnote>
  <w:endnote w:type="continuationSeparator" w:id="0">
    <w:p w14:paraId="0311B0A4" w14:textId="77777777" w:rsidR="005850BD" w:rsidRDefault="005850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97F52" w14:textId="77777777" w:rsidR="007F40DF" w:rsidRDefault="007F40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8C9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AF4D8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37262" w14:textId="77777777" w:rsidR="007F40DF" w:rsidRDefault="007F40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CE53A" w14:textId="77777777" w:rsidR="005850BD" w:rsidRDefault="005850BD" w:rsidP="0038231F">
      <w:pPr>
        <w:spacing w:after="0" w:line="240" w:lineRule="auto"/>
      </w:pPr>
      <w:r>
        <w:separator/>
      </w:r>
    </w:p>
  </w:footnote>
  <w:footnote w:type="continuationSeparator" w:id="0">
    <w:p w14:paraId="127AF4E4" w14:textId="77777777" w:rsidR="005850BD" w:rsidRDefault="005850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732FE" w14:textId="77777777" w:rsidR="007F40DF" w:rsidRDefault="007F40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DF3E5" w14:textId="77777777" w:rsidR="007F40DF" w:rsidRDefault="007F40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FA677" w14:textId="77777777" w:rsidR="007F40DF" w:rsidRDefault="007F40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487934">
    <w:abstractNumId w:val="12"/>
  </w:num>
  <w:num w:numId="2" w16cid:durableId="833909598">
    <w:abstractNumId w:val="0"/>
  </w:num>
  <w:num w:numId="3" w16cid:durableId="802847600">
    <w:abstractNumId w:val="11"/>
  </w:num>
  <w:num w:numId="4" w16cid:durableId="1163543435">
    <w:abstractNumId w:val="16"/>
  </w:num>
  <w:num w:numId="5" w16cid:durableId="2027516481">
    <w:abstractNumId w:val="13"/>
  </w:num>
  <w:num w:numId="6" w16cid:durableId="2064331844">
    <w:abstractNumId w:val="10"/>
  </w:num>
  <w:num w:numId="7" w16cid:durableId="1446926164">
    <w:abstractNumId w:val="1"/>
  </w:num>
  <w:num w:numId="8" w16cid:durableId="1801024142">
    <w:abstractNumId w:val="6"/>
  </w:num>
  <w:num w:numId="9" w16cid:durableId="253055011">
    <w:abstractNumId w:val="4"/>
  </w:num>
  <w:num w:numId="10" w16cid:durableId="368645638">
    <w:abstractNumId w:val="7"/>
  </w:num>
  <w:num w:numId="11" w16cid:durableId="129136495">
    <w:abstractNumId w:val="5"/>
  </w:num>
  <w:num w:numId="12" w16cid:durableId="904291931">
    <w:abstractNumId w:val="9"/>
  </w:num>
  <w:num w:numId="13" w16cid:durableId="1900170202">
    <w:abstractNumId w:val="3"/>
  </w:num>
  <w:num w:numId="14" w16cid:durableId="506868636">
    <w:abstractNumId w:val="2"/>
  </w:num>
  <w:num w:numId="15" w16cid:durableId="891691562">
    <w:abstractNumId w:val="15"/>
  </w:num>
  <w:num w:numId="16" w16cid:durableId="1288463620">
    <w:abstractNumId w:val="8"/>
  </w:num>
  <w:num w:numId="17" w16cid:durableId="5867679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7A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1AFC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850BD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277A5"/>
    <w:rsid w:val="00743884"/>
    <w:rsid w:val="00746532"/>
    <w:rsid w:val="0075025C"/>
    <w:rsid w:val="00751725"/>
    <w:rsid w:val="00756C8F"/>
    <w:rsid w:val="00757EFB"/>
    <w:rsid w:val="00770602"/>
    <w:rsid w:val="007840F2"/>
    <w:rsid w:val="007936D6"/>
    <w:rsid w:val="007961C8"/>
    <w:rsid w:val="007A2BCB"/>
    <w:rsid w:val="007B01C8"/>
    <w:rsid w:val="007D5B61"/>
    <w:rsid w:val="007E2F69"/>
    <w:rsid w:val="007F40DF"/>
    <w:rsid w:val="0080011D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6973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E026A"/>
  <w15:docId w15:val="{E8E92F22-5FDA-41A9-BC63-31B1CA9D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433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2016-07-26T10:32:00Z</cp:lastPrinted>
  <dcterms:created xsi:type="dcterms:W3CDTF">2024-03-01T08:22:00Z</dcterms:created>
  <dcterms:modified xsi:type="dcterms:W3CDTF">2024-03-20T10:32:00Z</dcterms:modified>
</cp:coreProperties>
</file>