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FB15C" w14:textId="6C620AE8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6522E1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6A6BB66F" w14:textId="77777777" w:rsidTr="00D62E6E">
        <w:tc>
          <w:tcPr>
            <w:tcW w:w="2800" w:type="dxa"/>
            <w:shd w:val="clear" w:color="auto" w:fill="auto"/>
          </w:tcPr>
          <w:p w14:paraId="4193D9EF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01C728D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E636510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628E87D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3C4767B8" w14:textId="77777777" w:rsidTr="00D62E6E">
        <w:tc>
          <w:tcPr>
            <w:tcW w:w="2800" w:type="dxa"/>
            <w:shd w:val="clear" w:color="auto" w:fill="auto"/>
          </w:tcPr>
          <w:p w14:paraId="4142B4EA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72340C3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E7844D1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6F4E6CF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A62D37D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7C119C" w:rsidRPr="00C14101" w14:paraId="12D58342" w14:textId="77777777" w:rsidTr="0071711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C582D7D" w14:textId="77777777" w:rsidR="007C119C" w:rsidRPr="00C14101" w:rsidRDefault="007C119C" w:rsidP="0071711A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DD5EE66" w14:textId="77777777" w:rsidR="007C119C" w:rsidRPr="00C14101" w:rsidRDefault="007C119C" w:rsidP="0071711A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7C119C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7C119C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7C119C">
              <w:rPr>
                <w:rFonts w:ascii="Arial" w:eastAsia="Times New Roman" w:hAnsi="Arial" w:cs="Arial"/>
                <w:lang w:eastAsia="pl-PL"/>
              </w:rPr>
              <w:t>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53279EAA" w14:textId="77777777" w:rsidR="007C119C" w:rsidRPr="00C14101" w:rsidRDefault="007C119C" w:rsidP="0071711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1FEB0E8" w14:textId="77777777" w:rsidR="007C119C" w:rsidRPr="00C14101" w:rsidRDefault="007C119C" w:rsidP="0071711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24193FB0" w14:textId="77777777" w:rsidR="00BC121E" w:rsidRPr="00C14101" w:rsidRDefault="007C119C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6721D293" w14:textId="77777777" w:rsidTr="00D62E6E">
        <w:tc>
          <w:tcPr>
            <w:tcW w:w="2269" w:type="dxa"/>
            <w:shd w:val="clear" w:color="auto" w:fill="auto"/>
          </w:tcPr>
          <w:p w14:paraId="77AD0C10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4B4CCCE" w14:textId="4F8988C1" w:rsidR="00D62E6E" w:rsidRPr="00D62E6E" w:rsidRDefault="00027F4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27F4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preparatów dezynfekuj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ą</w:t>
            </w:r>
            <w:r w:rsidRPr="00027F4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cych , myjących oraz </w:t>
            </w:r>
            <w:proofErr w:type="spellStart"/>
            <w:r w:rsidRPr="00027F4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higieniczno</w:t>
            </w:r>
            <w:proofErr w:type="spellEnd"/>
            <w:r w:rsidRPr="00027F4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- pielęgnacyjnych</w:t>
            </w:r>
          </w:p>
        </w:tc>
      </w:tr>
      <w:tr w:rsidR="007C119C" w:rsidRPr="00D62E6E" w14:paraId="523BC54D" w14:textId="77777777" w:rsidTr="0071711A">
        <w:tc>
          <w:tcPr>
            <w:tcW w:w="2269" w:type="dxa"/>
            <w:shd w:val="clear" w:color="auto" w:fill="auto"/>
          </w:tcPr>
          <w:p w14:paraId="17984625" w14:textId="77777777" w:rsidR="007C119C" w:rsidRPr="00D62E6E" w:rsidRDefault="007C119C" w:rsidP="0071711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7C7ACC4" w14:textId="7F445EF3" w:rsidR="007C119C" w:rsidRPr="00D62E6E" w:rsidRDefault="007C119C" w:rsidP="0071711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C119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</w:t>
            </w:r>
            <w:r w:rsidR="006522E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4</w:t>
            </w:r>
            <w:r w:rsidRPr="007C119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/24</w:t>
            </w:r>
          </w:p>
        </w:tc>
      </w:tr>
    </w:tbl>
    <w:p w14:paraId="5A0CFC9A" w14:textId="77777777" w:rsidR="00BC121E" w:rsidRDefault="007C119C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7C119C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3F4393C9" w14:textId="4D12DF0A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33C8B1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1E8958D1" w14:textId="4AE85A08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353FF337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162118C1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14:paraId="72EAB278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F5AE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E87D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E009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6B22184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D963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86FC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2CA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6150FB4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B11B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2BDB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41BF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AC520B2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778437A9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65836EC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213FBE33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207A4F75" w14:textId="77777777" w:rsidTr="00620E37">
        <w:tc>
          <w:tcPr>
            <w:tcW w:w="2660" w:type="dxa"/>
            <w:shd w:val="clear" w:color="auto" w:fill="auto"/>
          </w:tcPr>
          <w:p w14:paraId="2570626D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37CB667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426E8035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24395596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6951749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0AB2369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C119C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0F470CF4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01379C" w14:textId="77777777" w:rsidR="00EC1908" w:rsidRDefault="00EC1908">
      <w:r>
        <w:separator/>
      </w:r>
    </w:p>
  </w:endnote>
  <w:endnote w:type="continuationSeparator" w:id="0">
    <w:p w14:paraId="503CE639" w14:textId="77777777" w:rsidR="00EC1908" w:rsidRDefault="00EC1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3BBD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3ACEB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BCCA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4169D1F" w14:textId="09DDD631" w:rsidR="009A4CD3" w:rsidRDefault="00FD44BA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D6D64EB" wp14:editId="1CCD450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D69524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2969D88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F5D55" w14:textId="77777777" w:rsidR="007C119C" w:rsidRDefault="007C11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4EA36" w14:textId="77777777" w:rsidR="00EC1908" w:rsidRDefault="00EC1908">
      <w:r>
        <w:separator/>
      </w:r>
    </w:p>
  </w:footnote>
  <w:footnote w:type="continuationSeparator" w:id="0">
    <w:p w14:paraId="48C26C69" w14:textId="77777777" w:rsidR="00EC1908" w:rsidRDefault="00EC19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44386" w14:textId="77777777" w:rsidR="007C119C" w:rsidRDefault="007C11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D6625" w14:textId="77777777" w:rsidR="007C119C" w:rsidRDefault="007C11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0E805" w14:textId="77777777" w:rsidR="007C119C" w:rsidRDefault="007C11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77229385">
    <w:abstractNumId w:val="13"/>
  </w:num>
  <w:num w:numId="2" w16cid:durableId="1357655762">
    <w:abstractNumId w:val="0"/>
  </w:num>
  <w:num w:numId="3" w16cid:durableId="1761027833">
    <w:abstractNumId w:val="11"/>
  </w:num>
  <w:num w:numId="4" w16cid:durableId="1731690121">
    <w:abstractNumId w:val="8"/>
  </w:num>
  <w:num w:numId="5" w16cid:durableId="888150764">
    <w:abstractNumId w:val="7"/>
  </w:num>
  <w:num w:numId="6" w16cid:durableId="186723351">
    <w:abstractNumId w:val="1"/>
  </w:num>
  <w:num w:numId="7" w16cid:durableId="836463003">
    <w:abstractNumId w:val="6"/>
  </w:num>
  <w:num w:numId="8" w16cid:durableId="965231447">
    <w:abstractNumId w:val="3"/>
  </w:num>
  <w:num w:numId="9" w16cid:durableId="337078938">
    <w:abstractNumId w:val="2"/>
  </w:num>
  <w:num w:numId="10" w16cid:durableId="1950429956">
    <w:abstractNumId w:val="5"/>
  </w:num>
  <w:num w:numId="11" w16cid:durableId="1709452998">
    <w:abstractNumId w:val="10"/>
  </w:num>
  <w:num w:numId="12" w16cid:durableId="639771327">
    <w:abstractNumId w:val="4"/>
  </w:num>
  <w:num w:numId="13" w16cid:durableId="1148522592">
    <w:abstractNumId w:val="9"/>
  </w:num>
  <w:num w:numId="14" w16cid:durableId="172309159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908"/>
    <w:rsid w:val="0000184A"/>
    <w:rsid w:val="00007C1C"/>
    <w:rsid w:val="00012997"/>
    <w:rsid w:val="00027F49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522E1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119C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C7828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1908"/>
    <w:rsid w:val="00EC667E"/>
    <w:rsid w:val="00F04553"/>
    <w:rsid w:val="00F46593"/>
    <w:rsid w:val="00F568D6"/>
    <w:rsid w:val="00F70072"/>
    <w:rsid w:val="00FC0D91"/>
    <w:rsid w:val="00FD44BA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23B2495E"/>
  <w15:chartTrackingRefBased/>
  <w15:docId w15:val="{FDC54FD5-DA2A-454E-9F50-E7670E701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223</Words>
  <Characters>1748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4</cp:revision>
  <cp:lastPrinted>2010-01-07T09:39:00Z</cp:lastPrinted>
  <dcterms:created xsi:type="dcterms:W3CDTF">2024-03-01T08:22:00Z</dcterms:created>
  <dcterms:modified xsi:type="dcterms:W3CDTF">2024-03-01T08:25:00Z</dcterms:modified>
</cp:coreProperties>
</file>